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A126D" w:rsidRDefault="006A126D" w:rsidP="006A12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A126D" w:rsidRDefault="006A126D" w:rsidP="006A12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A126D" w:rsidRPr="00A84231" w:rsidRDefault="006A126D" w:rsidP="006A12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A126D" w:rsidRDefault="006A126D" w:rsidP="006A12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A126D" w:rsidRPr="00A84231" w:rsidRDefault="006A126D" w:rsidP="006A12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6A126D" w:rsidRPr="00A84231" w:rsidRDefault="006A126D" w:rsidP="006A12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A126D" w:rsidRPr="00A84231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A126D" w:rsidRPr="00A84231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Eva Nováková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1D234A">
        <w:rPr>
          <w:rFonts w:ascii="Arial" w:hAnsi="Arial" w:cs="Arial"/>
        </w:rPr>
        <w:t>ZŠ Mnichovická 62, Kolín (IČO 48663794)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Podstatná jména, koncovky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6A126D" w:rsidRPr="00A84231" w:rsidRDefault="006A126D" w:rsidP="006A12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</w:t>
      </w:r>
    </w:p>
    <w:p w:rsidR="006A126D" w:rsidRPr="00761A79" w:rsidRDefault="006A126D" w:rsidP="006A12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Koncovky podstatných jmen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Materiál vysvětluje a odůvodňuje pravopis koncovek podstatných jmen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066C8F">
        <w:rPr>
          <w:rFonts w:ascii="Arial" w:hAnsi="Arial" w:cs="Arial"/>
          <w:b/>
        </w:rPr>
        <w:t>Procvičení koncovek podstatných jmen s využitím tabletu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individuální, práce ve dvojici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Řešení problémů, </w:t>
      </w:r>
      <w:r w:rsidRPr="00A92255">
        <w:rPr>
          <w:rFonts w:ascii="Arial" w:hAnsi="Arial" w:cs="Arial"/>
          <w:b/>
        </w:rPr>
        <w:t>skupinová práce, práce ve dvojicích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pracovní list, mazací tabulka, Pravidla českého pravopisu, </w:t>
      </w:r>
      <w:bookmarkStart w:id="0" w:name="_GoBack"/>
      <w:bookmarkEnd w:id="0"/>
      <w:r>
        <w:rPr>
          <w:rFonts w:ascii="Arial" w:hAnsi="Arial" w:cs="Arial"/>
          <w:b/>
        </w:rPr>
        <w:t>pomocníček (vlastní materiál)</w:t>
      </w:r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1D3DAA">
          <w:rPr>
            <w:rStyle w:val="Hypertextovodkaz"/>
            <w:rFonts w:ascii="Arial" w:hAnsi="Arial" w:cs="Arial"/>
            <w:b/>
          </w:rPr>
          <w:t>http://www.mojecestina.cz/</w:t>
        </w:r>
      </w:hyperlink>
    </w:p>
    <w:p w:rsidR="006A126D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12" w:history="1">
        <w:r w:rsidRPr="002A468F">
          <w:rPr>
            <w:rStyle w:val="Hypertextovodkaz"/>
            <w:rFonts w:ascii="Arial" w:hAnsi="Arial" w:cs="Arial"/>
            <w:b/>
          </w:rPr>
          <w:t>http://skolicka6.sweb.cz/HADANKY/HADANKA%20VZORY.htm</w:t>
        </w:r>
      </w:hyperlink>
    </w:p>
    <w:p w:rsidR="006A126D" w:rsidRPr="00A735B2" w:rsidRDefault="006A126D" w:rsidP="006A12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13" w:history="1">
        <w:r w:rsidRPr="00780AD6">
          <w:rPr>
            <w:rStyle w:val="Hypertextovodkaz"/>
            <w:rFonts w:ascii="Arial" w:hAnsi="Arial" w:cs="Arial"/>
            <w:b/>
          </w:rPr>
          <w:t>http://www.pripravy.estranky.cz/clanky/jazyk-cesky/pravopisna-cviceni-s-kontrolou---vzory.html</w:t>
        </w:r>
      </w:hyperlink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A126D" w:rsidRPr="00A84231" w:rsidTr="00CF1F7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průběhem. Žáci si vybírají kartičky s podstatnými jmény a přiřadí ke správnému vzoru.</w:t>
            </w:r>
          </w:p>
        </w:tc>
        <w:tc>
          <w:tcPr>
            <w:tcW w:w="2552" w:type="dxa"/>
          </w:tcPr>
          <w:p w:rsidR="006A126D" w:rsidRPr="00A84231" w:rsidRDefault="006A126D" w:rsidP="00CF1F7F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pomoc</w:t>
            </w: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dosud probraného učiva, v textu v učebnici doplní podstatná jména ve správném tvaru, vytvoří větu.</w:t>
            </w:r>
          </w:p>
        </w:tc>
        <w:tc>
          <w:tcPr>
            <w:tcW w:w="2552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textem, využití Pravidel českého pravopisu, společné sdílení</w:t>
            </w: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Zkušební test na tabletu pomocí aplikace. Žáci doplní tajenku a procvičí vzory podstatných jmen.</w:t>
            </w:r>
          </w:p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hyperlink r:id="rId14" w:history="1">
              <w:r w:rsidRPr="00780AD6">
                <w:rPr>
                  <w:rStyle w:val="Hypertextovodkaz"/>
                  <w:rFonts w:ascii="Arial" w:hAnsi="Arial" w:cs="Arial"/>
                </w:rPr>
                <w:t>http://skolicka6.sweb.cz/HADANKY/HADANKA%20VZORY.htm</w:t>
              </w:r>
            </w:hyperlink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ind w:left="720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dvojici</w:t>
            </w: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Doplní koncovky podstatných jmen pomocí aplikace</w:t>
            </w:r>
          </w:p>
          <w:p w:rsidR="006A126D" w:rsidRPr="00780AD6" w:rsidRDefault="006A126D" w:rsidP="006A126D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63643B">
              <w:rPr>
                <w:rFonts w:ascii="Arial" w:hAnsi="Arial" w:cs="Arial"/>
                <w:i/>
                <w:iCs/>
              </w:rPr>
              <w:t>znalost konc</w:t>
            </w:r>
            <w:r>
              <w:rPr>
                <w:rFonts w:ascii="Arial" w:hAnsi="Arial" w:cs="Arial"/>
                <w:i/>
                <w:iCs/>
              </w:rPr>
              <w:t>ovek u podstatných jmen středního</w:t>
            </w:r>
            <w:r w:rsidRPr="0063643B">
              <w:rPr>
                <w:rFonts w:ascii="Arial" w:hAnsi="Arial" w:cs="Arial"/>
                <w:i/>
                <w:iCs/>
              </w:rPr>
              <w:t> rodu</w:t>
            </w:r>
          </w:p>
          <w:p w:rsidR="006A126D" w:rsidRPr="00780AD6" w:rsidRDefault="006A126D" w:rsidP="006A126D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63643B">
              <w:rPr>
                <w:rFonts w:ascii="Arial" w:hAnsi="Arial" w:cs="Arial"/>
                <w:i/>
                <w:iCs/>
              </w:rPr>
              <w:t>znalost koncovek u podstatných jmen ženského rodu</w:t>
            </w:r>
          </w:p>
          <w:p w:rsidR="006A126D" w:rsidRPr="00780AD6" w:rsidRDefault="006A126D" w:rsidP="006A126D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63643B">
              <w:rPr>
                <w:rFonts w:ascii="Arial" w:hAnsi="Arial" w:cs="Arial"/>
                <w:i/>
                <w:iCs/>
              </w:rPr>
              <w:t>znalost konc</w:t>
            </w:r>
            <w:r>
              <w:rPr>
                <w:rFonts w:ascii="Arial" w:hAnsi="Arial" w:cs="Arial"/>
                <w:i/>
                <w:iCs/>
              </w:rPr>
              <w:t>ovek u podstatných jmen mužského</w:t>
            </w:r>
            <w:r w:rsidRPr="0063643B">
              <w:rPr>
                <w:rFonts w:ascii="Arial" w:hAnsi="Arial" w:cs="Arial"/>
                <w:i/>
                <w:iCs/>
              </w:rPr>
              <w:t> rodu</w:t>
            </w:r>
          </w:p>
          <w:p w:rsidR="006A126D" w:rsidRPr="00780AD6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ind w:left="360"/>
              <w:rPr>
                <w:rFonts w:ascii="Arial" w:hAnsi="Arial" w:cs="Arial"/>
              </w:rPr>
            </w:pP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Snaží se </w:t>
            </w:r>
            <w:r w:rsidRPr="0056624E">
              <w:rPr>
                <w:rFonts w:ascii="Arial" w:hAnsi="Arial" w:cs="Arial"/>
              </w:rPr>
              <w:t>o dosažení nejlepšího výsledku</w:t>
            </w:r>
          </w:p>
        </w:tc>
        <w:tc>
          <w:tcPr>
            <w:tcW w:w="2552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42180C">
              <w:rPr>
                <w:rFonts w:ascii="Arial" w:hAnsi="Arial" w:cs="Arial"/>
              </w:rPr>
              <w:t xml:space="preserve">věřování a kontrola na </w:t>
            </w:r>
            <w:proofErr w:type="spellStart"/>
            <w:r w:rsidRPr="0042180C">
              <w:rPr>
                <w:rFonts w:ascii="Arial" w:hAnsi="Arial" w:cs="Arial"/>
              </w:rPr>
              <w:t>inter</w:t>
            </w:r>
            <w:proofErr w:type="spellEnd"/>
            <w:r w:rsidRPr="0042180C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Pr="0042180C">
              <w:rPr>
                <w:rFonts w:ascii="Arial" w:hAnsi="Arial" w:cs="Arial"/>
              </w:rPr>
              <w:t>tabuli, společné sdílení</w:t>
            </w:r>
            <w:r>
              <w:rPr>
                <w:rFonts w:ascii="Arial" w:hAnsi="Arial" w:cs="Arial"/>
              </w:rPr>
              <w:t xml:space="preserve"> ve skupinách</w:t>
            </w: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Style w:val="Hypertextovodkaz"/>
                <w:rFonts w:ascii="Arial" w:hAnsi="Arial" w:cs="Arial"/>
              </w:rPr>
            </w:pPr>
            <w:hyperlink r:id="rId15" w:history="1">
              <w:r w:rsidRPr="00EE50B5">
                <w:rPr>
                  <w:rStyle w:val="Hypertextovodkaz"/>
                  <w:rFonts w:ascii="Arial" w:hAnsi="Arial" w:cs="Arial"/>
                </w:rPr>
                <w:t>http://www.mojecestina.cz/</w:t>
              </w:r>
            </w:hyperlink>
          </w:p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6" w:history="1">
              <w:r w:rsidRPr="00780AD6">
                <w:rPr>
                  <w:rStyle w:val="Hypertextovodkaz"/>
                  <w:rFonts w:ascii="Arial" w:hAnsi="Arial" w:cs="Arial"/>
                </w:rPr>
                <w:t>http://www.pripravy.estranky.cz/clanky/jazyk-cesky/pravopisna-cviceni-s-kontrolou---vzory.html</w:t>
              </w:r>
            </w:hyperlink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7" w:history="1">
              <w:r w:rsidRPr="00780AD6">
                <w:rPr>
                  <w:rStyle w:val="Hypertextovodkaz"/>
                  <w:rFonts w:ascii="Arial" w:hAnsi="Arial" w:cs="Arial"/>
                </w:rPr>
                <w:t>http://skolicka6.sweb.cz/HADANKY/HADANKA%20VZORY.htm</w:t>
              </w:r>
            </w:hyperlink>
          </w:p>
        </w:tc>
        <w:tc>
          <w:tcPr>
            <w:tcW w:w="2552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A126D" w:rsidRPr="00A84231" w:rsidTr="00CF1F7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A126D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06CDA">
              <w:rPr>
                <w:rFonts w:ascii="Arial" w:hAnsi="Arial" w:cs="Arial"/>
              </w:rPr>
              <w:t>Zhodnocení práce žáků</w:t>
            </w:r>
            <w:r>
              <w:rPr>
                <w:rFonts w:ascii="Arial" w:hAnsi="Arial" w:cs="Arial"/>
              </w:rPr>
              <w:t xml:space="preserve"> s aplikací</w:t>
            </w:r>
            <w:r w:rsidRPr="00506CDA">
              <w:rPr>
                <w:rFonts w:ascii="Arial" w:hAnsi="Arial" w:cs="Arial"/>
              </w:rPr>
              <w:t>, jejich sebereflexe</w:t>
            </w:r>
            <w:r>
              <w:rPr>
                <w:rFonts w:ascii="Arial" w:hAnsi="Arial" w:cs="Arial"/>
              </w:rPr>
              <w:t>, otázky, ukončení hodiny.</w:t>
            </w:r>
            <w:r w:rsidRPr="00F12472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:rsidR="006A126D" w:rsidRPr="00A84231" w:rsidRDefault="006A126D" w:rsidP="00CF1F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Popcorn</w:t>
            </w: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EAA" w:rsidRDefault="00C03EAA">
      <w:r>
        <w:separator/>
      </w:r>
    </w:p>
  </w:endnote>
  <w:endnote w:type="continuationSeparator" w:id="0">
    <w:p w:rsidR="00C03EAA" w:rsidRDefault="00C03E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EAA" w:rsidRDefault="00C03EAA">
      <w:r>
        <w:separator/>
      </w:r>
    </w:p>
  </w:footnote>
  <w:footnote w:type="continuationSeparator" w:id="0">
    <w:p w:rsidR="00C03EAA" w:rsidRDefault="00C03E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0DF2697"/>
    <w:multiLevelType w:val="hybridMultilevel"/>
    <w:tmpl w:val="8EB433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4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7"/>
  </w:num>
  <w:num w:numId="39">
    <w:abstractNumId w:val="11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031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126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3EAA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ripravy.estranky.cz/clanky/jazyk-cesky/pravopisna-cviceni-s-kontrolou---vzory.htm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skolicka6.sweb.cz/HADANKY/HADANKA%20VZORY.htm" TargetMode="External"/><Relationship Id="rId17" Type="http://schemas.openxmlformats.org/officeDocument/2006/relationships/hyperlink" Target="http://skolicka6.sweb.cz/HADANKY/HADANKA%20VZORY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ripravy.estranky.cz/clanky/jazyk-cesky/pravopisna-cviceni-s-kontrolou---vzory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ojecestina.cz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mojecestina.cz/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skolicka6.sweb.cz/HADANKY/HADANKA%20VZORY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F90C70C-40C9-476B-A44F-6DAE05EA1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2015-05-29T13:04:00Z</dcterms:created>
  <dcterms:modified xsi:type="dcterms:W3CDTF">2015-05-29T13:04:00Z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