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B40" w:rsidRDefault="008A7B40" w:rsidP="008A7B4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A7B40" w:rsidRDefault="008A7B40" w:rsidP="008A7B4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A7B40" w:rsidRPr="00A84231" w:rsidRDefault="008A7B40" w:rsidP="008A7B4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A7B40" w:rsidRDefault="008A7B40" w:rsidP="008A7B4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A7B40" w:rsidRPr="00A84231" w:rsidRDefault="008A7B40" w:rsidP="008A7B4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A7B40" w:rsidRPr="00A84231" w:rsidRDefault="008A7B40" w:rsidP="008A7B4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Lenka Šebestů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ZŠ a MŠ Újezd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</w:t>
      </w: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římské číslice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A7B40" w:rsidRPr="00A84231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procvičení základních i složitějších římských číslic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naučit žáky základy římských číslic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i kolektivní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názorně-demonstrační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tabule, pracovní sešit</w:t>
      </w:r>
    </w:p>
    <w:p w:rsidR="008A7B40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>
        <w:rPr>
          <w:rFonts w:ascii="Arial" w:hAnsi="Arial" w:cs="Arial"/>
          <w:b/>
        </w:rPr>
        <w:t>Prodos</w:t>
      </w:r>
      <w:proofErr w:type="spellEnd"/>
      <w:r>
        <w:rPr>
          <w:rFonts w:ascii="Arial" w:hAnsi="Arial" w:cs="Arial"/>
          <w:b/>
        </w:rPr>
        <w:t xml:space="preserve"> – učebnice pro 4. ročník ZŠ, aplikace </w:t>
      </w:r>
      <w:proofErr w:type="spellStart"/>
      <w:r>
        <w:rPr>
          <w:rFonts w:ascii="Arial" w:hAnsi="Arial" w:cs="Arial"/>
          <w:b/>
        </w:rPr>
        <w:t>Kids</w:t>
      </w:r>
      <w:proofErr w:type="spellEnd"/>
      <w:r>
        <w:rPr>
          <w:rFonts w:ascii="Arial" w:hAnsi="Arial" w:cs="Arial"/>
          <w:b/>
        </w:rPr>
        <w:t xml:space="preserve"> Play-Lern - </w:t>
      </w:r>
      <w:hyperlink r:id="rId11" w:history="1">
        <w:r w:rsidRPr="00494D7C">
          <w:rPr>
            <w:rStyle w:val="Hypertextovodkaz"/>
            <w:rFonts w:ascii="Arial" w:hAnsi="Arial" w:cs="Arial"/>
            <w:b/>
          </w:rPr>
          <w:t>http://dumy.cz/material/156145-kids-play-learn</w:t>
        </w:r>
      </w:hyperlink>
      <w:r>
        <w:rPr>
          <w:rFonts w:ascii="Arial" w:hAnsi="Arial" w:cs="Arial"/>
          <w:b/>
        </w:rPr>
        <w:t xml:space="preserve"> </w:t>
      </w:r>
    </w:p>
    <w:p w:rsidR="008A7B40" w:rsidRPr="00A735B2" w:rsidRDefault="008A7B40" w:rsidP="008A7B4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A7B40" w:rsidRPr="00A84231" w:rsidTr="00D9281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cílem hodiny</w:t>
            </w:r>
          </w:p>
        </w:tc>
        <w:tc>
          <w:tcPr>
            <w:tcW w:w="2552" w:type="dxa"/>
          </w:tcPr>
          <w:p w:rsidR="008A7B40" w:rsidRPr="00A84231" w:rsidRDefault="008A7B40" w:rsidP="00D92812">
            <w:pPr>
              <w:widowControl w:val="0"/>
              <w:rPr>
                <w:rFonts w:ascii="Arial" w:hAnsi="Arial" w:cs="Arial"/>
              </w:rPr>
            </w:pP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 římskými číslicemi se děti seznámily již ve 3. ročníku. To si zopakujeme přiřazováním těchto číslic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formou soutěže. Kdo bude hotov, zvedne ruku. Zopakujeme si větu Lev couvá do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manéže.Tak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jsme si zjednodušili už vloni jednotlivé větší číslice- L= 50,C=100,D=500,M=1000. Opakování zápisu římských číslic v pracovních sešitech. Kontrola podle vypracované předlohy. </w:t>
            </w:r>
          </w:p>
        </w:tc>
        <w:tc>
          <w:tcPr>
            <w:tcW w:w="2552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bookmarkStart w:id="0" w:name="_GoBack"/>
            <w:bookmarkEnd w:id="0"/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Kde se používaly římské číslice, rozhovor o Římu a jeho historii, kdy byla Říše římská, proč dnes římské číslice až na výjimky nepoužíváme /letopočet na konci filmu, třídy 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škole.../.</w:t>
            </w:r>
            <w:proofErr w:type="gramEnd"/>
          </w:p>
        </w:tc>
        <w:tc>
          <w:tcPr>
            <w:tcW w:w="2552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římských číslic v přepisu z arabských, letopočty na starobylých domech</w:t>
            </w:r>
          </w:p>
        </w:tc>
        <w:tc>
          <w:tcPr>
            <w:tcW w:w="2552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Rychlejší žáci si najdou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aplikaci KIDS PLAY – LEARN   a budou procvičovat učivo.</w:t>
            </w:r>
          </w:p>
        </w:tc>
        <w:tc>
          <w:tcPr>
            <w:tcW w:w="2552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A7B40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Zadání domácí úlohy – nejprve žáci převedou data narození známých spisovatelů z římských číslic do arabských a potom je seřadí od nejstaršího k nejmladšímu.</w:t>
            </w:r>
          </w:p>
        </w:tc>
        <w:tc>
          <w:tcPr>
            <w:tcW w:w="2552" w:type="dxa"/>
          </w:tcPr>
          <w:p w:rsidR="008A7B40" w:rsidRPr="00A84231" w:rsidRDefault="008A7B40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8C1" w:rsidRDefault="002D48C1">
      <w:r>
        <w:separator/>
      </w:r>
    </w:p>
  </w:endnote>
  <w:endnote w:type="continuationSeparator" w:id="0">
    <w:p w:rsidR="002D48C1" w:rsidRDefault="002D4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8C1" w:rsidRDefault="002D48C1">
      <w:r>
        <w:separator/>
      </w:r>
    </w:p>
  </w:footnote>
  <w:footnote w:type="continuationSeparator" w:id="0">
    <w:p w:rsidR="002D48C1" w:rsidRDefault="002D4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48C1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B40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17DB6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6145-kids-play-learn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170C86-39A3-40FD-A459-B9E8886E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2015-06-01T09:49:00Z</dcterms:created>
  <dcterms:modified xsi:type="dcterms:W3CDTF">2015-06-01T09:49:00Z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