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58E" w:rsidRDefault="00C0158E" w:rsidP="00C0158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0158E" w:rsidRDefault="00C0158E" w:rsidP="00C0158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0158E" w:rsidRPr="00A84231" w:rsidRDefault="00C0158E" w:rsidP="00C0158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C0158E" w:rsidRDefault="00C0158E" w:rsidP="00C0158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C0158E" w:rsidRPr="00A84231" w:rsidRDefault="00C0158E" w:rsidP="00C0158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C0158E" w:rsidRPr="00A84231" w:rsidRDefault="00C0158E" w:rsidP="00C0158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0158E" w:rsidRPr="00A84231" w:rsidRDefault="00C0158E" w:rsidP="00C0158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0158E" w:rsidRPr="00A84231" w:rsidRDefault="00C0158E" w:rsidP="00C0158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Šárka Růžková</w:t>
      </w:r>
    </w:p>
    <w:p w:rsidR="00C0158E" w:rsidRPr="0020097B" w:rsidRDefault="00C0158E" w:rsidP="00C0158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Pr="0020097B">
        <w:rPr>
          <w:rFonts w:ascii="Arial" w:hAnsi="Arial" w:cs="Arial"/>
          <w:b/>
        </w:rPr>
        <w:t>Základní škola Kolín V., Mnichovická 62</w:t>
      </w:r>
    </w:p>
    <w:p w:rsidR="00C0158E" w:rsidRPr="0020097B" w:rsidRDefault="00C0158E" w:rsidP="00C0158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C0158E" w:rsidRDefault="00C0158E" w:rsidP="00C0158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C0158E" w:rsidRPr="00A84231" w:rsidRDefault="00C0158E" w:rsidP="00C0158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Výchova k občanství</w:t>
      </w:r>
      <w:bookmarkStart w:id="0" w:name="_GoBack"/>
      <w:bookmarkEnd w:id="0"/>
    </w:p>
    <w:p w:rsidR="00C0158E" w:rsidRPr="00A84231" w:rsidRDefault="00C0158E" w:rsidP="00C0158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osmý</w:t>
      </w:r>
    </w:p>
    <w:p w:rsidR="00C0158E" w:rsidRPr="00A84231" w:rsidRDefault="00C0158E" w:rsidP="00C0158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Evropská unie</w:t>
      </w:r>
    </w:p>
    <w:p w:rsidR="00C0158E" w:rsidRDefault="00C0158E" w:rsidP="00C0158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C0158E" w:rsidRPr="00A84231" w:rsidRDefault="00C0158E" w:rsidP="00C0158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Seznámení s EU</w:t>
      </w:r>
    </w:p>
    <w:p w:rsidR="00C0158E" w:rsidRDefault="00C0158E" w:rsidP="00C0158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Žáci získají základní informace o EU</w:t>
      </w:r>
    </w:p>
    <w:p w:rsidR="00C0158E" w:rsidRDefault="00C0158E" w:rsidP="00C0158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pracovní list, skupinová práce, práce s tablety</w:t>
      </w:r>
    </w:p>
    <w:p w:rsidR="00C0158E" w:rsidRDefault="00C0158E" w:rsidP="00C0158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brainstorming, vyhledávání informací, diskuse </w:t>
      </w:r>
    </w:p>
    <w:p w:rsidR="00C0158E" w:rsidRDefault="00C0158E" w:rsidP="00C0158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pracovní list</w:t>
      </w:r>
    </w:p>
    <w:p w:rsidR="00C0158E" w:rsidRDefault="00C0158E" w:rsidP="00C0158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2A0E95">
        <w:rPr>
          <w:rFonts w:ascii="Arial" w:hAnsi="Arial" w:cs="Arial"/>
          <w:b/>
        </w:rPr>
        <w:t>http://apps.microsoft.com/windows/cs-cz/app/vlajky/f4353e4b-2895-4d97-bbfc-71cd4d858b9a</w:t>
      </w:r>
    </w:p>
    <w:p w:rsidR="00C0158E" w:rsidRPr="00A735B2" w:rsidRDefault="00C0158E" w:rsidP="00C0158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EE1389">
        <w:rPr>
          <w:rFonts w:ascii="Arial" w:hAnsi="Arial" w:cs="Arial"/>
          <w:b/>
        </w:rPr>
        <w:t>http://cs.wikipedia.org/wiki/Evropsk%C3%A1_unie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C0158E" w:rsidRPr="00A84231" w:rsidTr="00D9281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0158E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Pozdrav – zápis, docházka, schéma hodiny, rozdělení do skupin</w:t>
            </w:r>
          </w:p>
        </w:tc>
        <w:tc>
          <w:tcPr>
            <w:tcW w:w="2552" w:type="dxa"/>
          </w:tcPr>
          <w:p w:rsidR="00C0158E" w:rsidRPr="00A84231" w:rsidRDefault="00C0158E" w:rsidP="00D92812">
            <w:pPr>
              <w:widowControl w:val="0"/>
              <w:rPr>
                <w:rFonts w:ascii="Arial" w:hAnsi="Arial" w:cs="Arial"/>
              </w:rPr>
            </w:pPr>
          </w:p>
        </w:tc>
      </w:tr>
      <w:tr w:rsidR="00C0158E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C0158E" w:rsidRPr="00C20FA6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C20FA6">
              <w:rPr>
                <w:rFonts w:ascii="Arial" w:hAnsi="Arial" w:cs="Arial"/>
              </w:rPr>
              <w:t>Brainstorming</w:t>
            </w:r>
            <w:r>
              <w:rPr>
                <w:rFonts w:ascii="Arial" w:hAnsi="Arial" w:cs="Arial"/>
              </w:rPr>
              <w:t xml:space="preserve"> - EU</w:t>
            </w:r>
          </w:p>
        </w:tc>
        <w:tc>
          <w:tcPr>
            <w:tcW w:w="2552" w:type="dxa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frontálně</w:t>
            </w:r>
          </w:p>
        </w:tc>
      </w:tr>
      <w:tr w:rsidR="00C0158E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 – vyhledávání informací, každá skupina má jiný úkol: vznik EU, cíl, členské státy, kandidátské země, instituce, hymna, měna; prezentace výsledků hledání, umístění na nástěnku, diskuse</w:t>
            </w:r>
          </w:p>
        </w:tc>
        <w:tc>
          <w:tcPr>
            <w:tcW w:w="2552" w:type="dxa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skupinová práce – 7 skupin</w:t>
            </w:r>
          </w:p>
        </w:tc>
      </w:tr>
      <w:tr w:rsidR="00C0158E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C0158E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1" w:history="1">
              <w:r w:rsidRPr="00C0455B">
                <w:rPr>
                  <w:rStyle w:val="Hypertextovodkaz"/>
                  <w:rFonts w:ascii="Arial" w:hAnsi="Arial" w:cs="Arial"/>
                </w:rPr>
                <w:t>http://apps.microsoft.com/windows/cs-cz/app/vlajky/f4353e4b-2895-4d97-bbfc-71cd4d858b9a</w:t>
              </w:r>
            </w:hyperlink>
          </w:p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EE1389">
              <w:rPr>
                <w:rFonts w:ascii="Arial" w:hAnsi="Arial" w:cs="Arial"/>
              </w:rPr>
              <w:t>http://cs.wikipedia.org/wiki/Evropsk%C3%A1_unie</w:t>
            </w:r>
          </w:p>
        </w:tc>
        <w:tc>
          <w:tcPr>
            <w:tcW w:w="2552" w:type="dxa"/>
          </w:tcPr>
          <w:p w:rsidR="00C0158E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poznávání vlajek států EU</w:t>
            </w:r>
          </w:p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vyhledávání informací do PL</w:t>
            </w:r>
          </w:p>
        </w:tc>
      </w:tr>
      <w:tr w:rsidR="00C0158E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</w:t>
            </w:r>
          </w:p>
        </w:tc>
        <w:tc>
          <w:tcPr>
            <w:tcW w:w="2552" w:type="dxa"/>
          </w:tcPr>
          <w:p w:rsidR="00C0158E" w:rsidRPr="00A84231" w:rsidRDefault="00C0158E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608" w:rsidRDefault="00AE1608">
      <w:r>
        <w:separator/>
      </w:r>
    </w:p>
  </w:endnote>
  <w:endnote w:type="continuationSeparator" w:id="0">
    <w:p w:rsidR="00AE1608" w:rsidRDefault="00AE16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608" w:rsidRDefault="00AE1608">
      <w:r>
        <w:separator/>
      </w:r>
    </w:p>
  </w:footnote>
  <w:footnote w:type="continuationSeparator" w:id="0">
    <w:p w:rsidR="00AE1608" w:rsidRDefault="00AE16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1608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58E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6C89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pps.microsoft.com/windows/cs-cz/app/vlajky/f4353e4b-2895-4d97-bbfc-71cd4d858b9a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EC876D-43BA-4DA2-B370-03FFCC103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189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2015-06-01T09:46:00Z</dcterms:created>
  <dcterms:modified xsi:type="dcterms:W3CDTF">2015-06-01T09:46:00Z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