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091" w:rsidRDefault="00C47091" w:rsidP="00C4709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C47091" w:rsidRDefault="00C47091" w:rsidP="00C4709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C47091" w:rsidRPr="00A84231" w:rsidRDefault="00C47091" w:rsidP="00C4709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C47091" w:rsidRDefault="00C47091" w:rsidP="00C4709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C47091" w:rsidRPr="00A84231" w:rsidRDefault="00C47091" w:rsidP="00C4709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C47091" w:rsidRPr="00A84231" w:rsidRDefault="00C47091" w:rsidP="00C4709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47091" w:rsidRPr="00A84231" w:rsidRDefault="00C47091" w:rsidP="00C4709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47091" w:rsidRPr="00A84231" w:rsidRDefault="00C47091" w:rsidP="00C4709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Iveta Kohoutová</w:t>
      </w:r>
    </w:p>
    <w:p w:rsidR="00C47091" w:rsidRDefault="00C47091" w:rsidP="00C4709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</w:t>
      </w:r>
      <w:proofErr w:type="spellStart"/>
      <w:r>
        <w:rPr>
          <w:rFonts w:ascii="Arial" w:hAnsi="Arial" w:cs="Arial"/>
        </w:rPr>
        <w:t>Hýskov</w:t>
      </w:r>
      <w:proofErr w:type="spellEnd"/>
      <w:r>
        <w:rPr>
          <w:rFonts w:ascii="Arial" w:hAnsi="Arial" w:cs="Arial"/>
        </w:rPr>
        <w:t xml:space="preserve"> (P 22)</w:t>
      </w:r>
    </w:p>
    <w:p w:rsidR="00C47091" w:rsidRDefault="00C47091" w:rsidP="00C4709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C47091" w:rsidRPr="00A84231" w:rsidRDefault="00C47091" w:rsidP="00C4709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 – čtení a literární výchova</w:t>
      </w:r>
    </w:p>
    <w:p w:rsidR="00C47091" w:rsidRPr="00A84231" w:rsidRDefault="00C47091" w:rsidP="00C4709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2.</w:t>
      </w:r>
    </w:p>
    <w:p w:rsidR="00C47091" w:rsidRPr="00A84231" w:rsidRDefault="00C47091" w:rsidP="00C4709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Ilustrace dětských knížek</w:t>
      </w:r>
    </w:p>
    <w:p w:rsidR="00C47091" w:rsidRDefault="00C47091" w:rsidP="00C4709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C47091" w:rsidRPr="00A84231" w:rsidRDefault="00C47091" w:rsidP="00C4709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Pr="0097113C">
        <w:rPr>
          <w:rFonts w:ascii="Arial" w:hAnsi="Arial" w:cs="Arial"/>
          <w:b/>
        </w:rPr>
        <w:t>Ilustrace Zdeňka Smetany</w:t>
      </w:r>
    </w:p>
    <w:p w:rsidR="00C47091" w:rsidRDefault="00C47091" w:rsidP="00C4709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Seznámení s ilustracemi Zdeňka Smetany</w:t>
      </w:r>
    </w:p>
    <w:p w:rsidR="00C47091" w:rsidRDefault="00C47091" w:rsidP="00C4709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hromadné vyučování</w:t>
      </w:r>
    </w:p>
    <w:p w:rsidR="00C47091" w:rsidRDefault="00C47091" w:rsidP="00C4709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 w:rsidRPr="00B161D8">
        <w:rPr>
          <w:rFonts w:ascii="Arial" w:hAnsi="Arial" w:cs="Arial"/>
          <w:b/>
        </w:rPr>
        <w:t>frontální práce ve třídě</w:t>
      </w:r>
    </w:p>
    <w:p w:rsidR="00C47091" w:rsidRDefault="00C47091" w:rsidP="00C4709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IT, tablet, knihy s ilustracemi Zdeňka Smetany,</w:t>
      </w:r>
      <w:r w:rsidRPr="00436736">
        <w:t xml:space="preserve"> </w:t>
      </w:r>
      <w:r w:rsidRPr="00436736">
        <w:rPr>
          <w:rFonts w:ascii="Arial" w:hAnsi="Arial" w:cs="Arial"/>
          <w:b/>
        </w:rPr>
        <w:t xml:space="preserve">kniha Václava Čtvrtka: Pohádky z pařezové chaloupky Křemílka a </w:t>
      </w:r>
      <w:proofErr w:type="spellStart"/>
      <w:r w:rsidRPr="00436736">
        <w:rPr>
          <w:rFonts w:ascii="Arial" w:hAnsi="Arial" w:cs="Arial"/>
          <w:b/>
        </w:rPr>
        <w:t>Vochomůrky</w:t>
      </w:r>
      <w:proofErr w:type="spellEnd"/>
    </w:p>
    <w:p w:rsidR="00C47091" w:rsidRPr="00431EE9" w:rsidRDefault="00C47091" w:rsidP="00C4709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Pr="00431EE9">
        <w:rPr>
          <w:rFonts w:ascii="Arial" w:eastAsiaTheme="minorEastAsia" w:hAnsi="Arial" w:cs="Arial"/>
          <w:b/>
          <w:bCs/>
          <w:color w:val="000000" w:themeColor="text1"/>
          <w:kern w:val="24"/>
        </w:rPr>
        <w:t xml:space="preserve"> </w:t>
      </w:r>
      <w:hyperlink r:id="rId11" w:history="1">
        <w:r w:rsidRPr="00816E0A">
          <w:rPr>
            <w:rStyle w:val="Hypertextovodkaz"/>
            <w:rFonts w:ascii="Arial" w:eastAsiaTheme="minorEastAsia" w:hAnsi="Arial" w:cs="Arial"/>
            <w:b/>
            <w:bCs/>
            <w:kern w:val="24"/>
          </w:rPr>
          <w:t>www.dumy.cz</w:t>
        </w:r>
      </w:hyperlink>
      <w:r>
        <w:rPr>
          <w:rFonts w:ascii="Arial" w:eastAsiaTheme="minorEastAsia" w:hAnsi="Arial" w:cs="Arial"/>
          <w:b/>
          <w:bCs/>
          <w:color w:val="000000" w:themeColor="text1"/>
          <w:kern w:val="24"/>
        </w:rPr>
        <w:t xml:space="preserve"> </w:t>
      </w:r>
    </w:p>
    <w:p w:rsidR="00C47091" w:rsidRDefault="00C47091" w:rsidP="00C4709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47091" w:rsidRPr="00A735B2" w:rsidRDefault="00C47091" w:rsidP="00C4709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C47091" w:rsidRPr="00A84231" w:rsidTr="003F6D95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C47091" w:rsidRPr="00A84231" w:rsidTr="003F6D9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Motivační rozhovor o oblíbených dětských knížkách, jejich autorech a ilustrátorech. Jména ilustrátorů zapisujeme na tabuli. </w:t>
            </w:r>
          </w:p>
        </w:tc>
        <w:tc>
          <w:tcPr>
            <w:tcW w:w="2552" w:type="dxa"/>
          </w:tcPr>
          <w:p w:rsidR="00C47091" w:rsidRPr="00A84231" w:rsidRDefault="00C47091" w:rsidP="003F6D95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Organizace - v kruhu na koberci.</w:t>
            </w:r>
          </w:p>
        </w:tc>
      </w:tr>
      <w:tr w:rsidR="00C47091" w:rsidRPr="00A84231" w:rsidTr="003F6D9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Které knihy jsme četli společně? Co čteme nyní? Jakou knihu máš rozečtenou ty?</w:t>
            </w:r>
          </w:p>
        </w:tc>
        <w:tc>
          <w:tcPr>
            <w:tcW w:w="2552" w:type="dxa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Čtenářské sešity žáků.</w:t>
            </w:r>
          </w:p>
        </w:tc>
      </w:tr>
      <w:tr w:rsidR="00C47091" w:rsidRPr="00A84231" w:rsidTr="003F6D9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Ukázky ilustrací z knih Zdeňka Smetany. Poznáš, z kterých pohádek jsou? Čím se podobají? Co mají společného?</w:t>
            </w:r>
          </w:p>
        </w:tc>
        <w:tc>
          <w:tcPr>
            <w:tcW w:w="2552" w:type="dxa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3F4240">
              <w:rPr>
                <w:rFonts w:ascii="Arial" w:hAnsi="Arial" w:cs="Arial"/>
                <w:sz w:val="22"/>
                <w:szCs w:val="22"/>
              </w:rPr>
              <w:t>Ukázky knížek ze školní knihovničky.</w:t>
            </w:r>
          </w:p>
        </w:tc>
      </w:tr>
      <w:tr w:rsidR="00C47091" w:rsidRPr="00A84231" w:rsidTr="003F6D9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</w:p>
        </w:tc>
        <w:tc>
          <w:tcPr>
            <w:tcW w:w="5386" w:type="dxa"/>
          </w:tcPr>
          <w:p w:rsidR="00C4709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Promítání stažené aplikace v tabletu na interaktivní tabuli.</w:t>
            </w:r>
          </w:p>
          <w:p w:rsidR="00C4709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osobností ilustrátora Zdeňka Smetany.</w:t>
            </w:r>
          </w:p>
          <w:p w:rsidR="00C4709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dílem ilustrátora Zdeňka Smetany.</w:t>
            </w:r>
          </w:p>
          <w:p w:rsidR="00C4709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Zápis na tabuli – Co jsme se dozvěděli? </w:t>
            </w:r>
          </w:p>
          <w:p w:rsidR="00C4709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</w:pPr>
            <w:r>
              <w:rPr>
                <w:rFonts w:ascii="Arial" w:hAnsi="Arial" w:cs="Arial"/>
                <w:sz w:val="22"/>
                <w:szCs w:val="22"/>
              </w:rPr>
              <w:t>Stručný zápis do sešitu.</w:t>
            </w:r>
            <w:r>
              <w:t xml:space="preserve"> </w:t>
            </w:r>
          </w:p>
          <w:p w:rsidR="00C4709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</w:pPr>
            <w:r>
              <w:rPr>
                <w:rFonts w:ascii="Arial" w:hAnsi="Arial" w:cs="Arial"/>
                <w:sz w:val="22"/>
                <w:szCs w:val="22"/>
              </w:rPr>
              <w:t>ilustrátor Zdeněk Smetana</w:t>
            </w:r>
          </w:p>
          <w:p w:rsidR="00C4709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autor pohádkových postaviček: Křemílek </w:t>
            </w:r>
            <w:r w:rsidRPr="00473AA5">
              <w:rPr>
                <w:rFonts w:ascii="Arial" w:hAnsi="Arial" w:cs="Arial"/>
                <w:sz w:val="22"/>
                <w:szCs w:val="22"/>
              </w:rPr>
              <w:t xml:space="preserve">a </w:t>
            </w:r>
            <w:proofErr w:type="spellStart"/>
            <w:r w:rsidRPr="00473AA5">
              <w:rPr>
                <w:rFonts w:ascii="Arial" w:hAnsi="Arial" w:cs="Arial"/>
                <w:sz w:val="22"/>
                <w:szCs w:val="22"/>
              </w:rPr>
              <w:t>Vochomůrka</w:t>
            </w:r>
            <w:proofErr w:type="spellEnd"/>
            <w:r w:rsidRPr="00473AA5">
              <w:rPr>
                <w:rFonts w:ascii="Arial" w:hAnsi="Arial" w:cs="Arial"/>
                <w:sz w:val="22"/>
                <w:szCs w:val="22"/>
              </w:rPr>
              <w:t xml:space="preserve">, Rákosníček, </w:t>
            </w:r>
            <w:proofErr w:type="spellStart"/>
            <w:r w:rsidRPr="00473AA5">
              <w:rPr>
                <w:rFonts w:ascii="Arial" w:hAnsi="Arial" w:cs="Arial"/>
                <w:sz w:val="22"/>
                <w:szCs w:val="22"/>
              </w:rPr>
              <w:t>Štaflík</w:t>
            </w:r>
            <w:proofErr w:type="spellEnd"/>
            <w:r w:rsidRPr="00473AA5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473AA5">
              <w:rPr>
                <w:rFonts w:ascii="Arial" w:hAnsi="Arial" w:cs="Arial"/>
                <w:sz w:val="22"/>
                <w:szCs w:val="22"/>
              </w:rPr>
              <w:t>Špagetka</w:t>
            </w:r>
            <w:proofErr w:type="spellEnd"/>
            <w:r w:rsidRPr="00473AA5">
              <w:rPr>
                <w:rFonts w:ascii="Arial" w:hAnsi="Arial" w:cs="Arial"/>
                <w:sz w:val="22"/>
                <w:szCs w:val="22"/>
              </w:rPr>
              <w:t>, Malá čarodějnice, Radovanovy radovánky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EC0C0D">
              <w:rPr>
                <w:rFonts w:asciiTheme="majorHAnsi" w:eastAsiaTheme="majorEastAsia" w:hAnsi="Calibri" w:cstheme="majorBidi"/>
                <w:b/>
                <w:bCs/>
                <w:color w:val="44546A" w:themeColor="text2"/>
                <w:kern w:val="24"/>
                <w:sz w:val="72"/>
                <w:szCs w:val="72"/>
              </w:rPr>
              <w:t xml:space="preserve"> </w:t>
            </w:r>
            <w:bookmarkStart w:id="0" w:name="_GoBack"/>
            <w:proofErr w:type="spellStart"/>
            <w:r w:rsidRPr="00EC0C0D">
              <w:rPr>
                <w:rFonts w:ascii="Arial" w:hAnsi="Arial" w:cs="Arial"/>
                <w:bCs/>
                <w:sz w:val="22"/>
                <w:szCs w:val="22"/>
              </w:rPr>
              <w:t>Kubula</w:t>
            </w:r>
            <w:proofErr w:type="spellEnd"/>
            <w:r w:rsidRPr="00EC0C0D">
              <w:rPr>
                <w:rFonts w:ascii="Arial" w:hAnsi="Arial" w:cs="Arial"/>
                <w:bCs/>
                <w:sz w:val="22"/>
                <w:szCs w:val="22"/>
              </w:rPr>
              <w:t xml:space="preserve"> a Kuba </w:t>
            </w:r>
            <w:proofErr w:type="spellStart"/>
            <w:r w:rsidRPr="00EC0C0D">
              <w:rPr>
                <w:rFonts w:ascii="Arial" w:hAnsi="Arial" w:cs="Arial"/>
                <w:bCs/>
                <w:sz w:val="22"/>
                <w:szCs w:val="22"/>
              </w:rPr>
              <w:t>Kubikula</w:t>
            </w:r>
            <w:bookmarkEnd w:id="0"/>
            <w:proofErr w:type="spellEnd"/>
            <w:r w:rsidRPr="00473AA5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Vlastní ilustrace k příběhu – čtení pohádkového příběhu „Jak zmizeli drakovi“ z knihy Václava Čtvrtka: Pohádky z pařezové chaloupky Křemílka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Vochomůrky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C4709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Organizace – v lavicích.</w:t>
            </w:r>
          </w:p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kniha Václava Čtvrtka: Pohádky z pařezové chaloupky Křemílka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Vochomůrky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C47091" w:rsidRPr="00A84231" w:rsidTr="003F6D9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C47091" w:rsidRPr="007F5DE3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 w:rsidRPr="007F5DE3">
              <w:rPr>
                <w:rFonts w:ascii="Arial" w:hAnsi="Arial" w:cs="Arial"/>
                <w:sz w:val="22"/>
                <w:szCs w:val="22"/>
              </w:rPr>
              <w:t>Anotace: Seznámení s ilustracemi Zdeňka Smetany</w:t>
            </w:r>
          </w:p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7F5DE3">
              <w:rPr>
                <w:rFonts w:ascii="Arial" w:hAnsi="Arial" w:cs="Arial"/>
                <w:sz w:val="22"/>
                <w:szCs w:val="22"/>
              </w:rPr>
              <w:t xml:space="preserve">Autor: Mgr. Vladimíra </w:t>
            </w:r>
            <w:proofErr w:type="spellStart"/>
            <w:r w:rsidRPr="007F5DE3">
              <w:rPr>
                <w:rFonts w:ascii="Arial" w:hAnsi="Arial" w:cs="Arial"/>
                <w:sz w:val="22"/>
                <w:szCs w:val="22"/>
              </w:rPr>
              <w:t>Teperová</w:t>
            </w:r>
            <w:proofErr w:type="spellEnd"/>
          </w:p>
        </w:tc>
        <w:tc>
          <w:tcPr>
            <w:tcW w:w="2552" w:type="dxa"/>
          </w:tcPr>
          <w:p w:rsidR="00C4709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431EE9">
              <w:rPr>
                <w:rFonts w:ascii="Arial" w:hAnsi="Arial" w:cs="Arial"/>
                <w:sz w:val="22"/>
                <w:szCs w:val="22"/>
              </w:rPr>
              <w:t>VY_32_INOVACE_09_</w:t>
            </w:r>
            <w:proofErr w:type="spellStart"/>
            <w:r w:rsidRPr="00431EE9">
              <w:rPr>
                <w:rFonts w:ascii="Arial" w:hAnsi="Arial" w:cs="Arial"/>
                <w:sz w:val="22"/>
                <w:szCs w:val="22"/>
              </w:rPr>
              <w:t>Čj</w:t>
            </w:r>
            <w:proofErr w:type="spellEnd"/>
          </w:p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47091" w:rsidRPr="00A84231" w:rsidTr="003F6D9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Výstavka knih s ilustracemi Zdeňka Smetany.</w:t>
            </w:r>
          </w:p>
        </w:tc>
        <w:tc>
          <w:tcPr>
            <w:tcW w:w="2552" w:type="dxa"/>
          </w:tcPr>
          <w:p w:rsidR="00C47091" w:rsidRPr="00A84231" w:rsidRDefault="00C47091" w:rsidP="003F6D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Úkol – vyhledat ve své domácí knihovničce knihu s ilustracemi Zdeňka Smetany, přinést do školy nebo si zapsat název knihy a spisovatele do sešitu.</w:t>
            </w: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18D" w:rsidRDefault="00F1018D">
      <w:r>
        <w:separator/>
      </w:r>
    </w:p>
  </w:endnote>
  <w:endnote w:type="continuationSeparator" w:id="0">
    <w:p w:rsidR="00F1018D" w:rsidRDefault="00F101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18D" w:rsidRDefault="00F1018D">
      <w:r>
        <w:separator/>
      </w:r>
    </w:p>
  </w:footnote>
  <w:footnote w:type="continuationSeparator" w:id="0">
    <w:p w:rsidR="00F1018D" w:rsidRDefault="00F101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091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3CCC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18D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0D1E2A-37F6-48ED-AB7A-A69318673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302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2015-06-01T18:08:00Z</dcterms:created>
  <dcterms:modified xsi:type="dcterms:W3CDTF">2015-06-01T18:08:00Z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