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72D95" w:rsidRDefault="00872D95" w:rsidP="00872D9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72D95" w:rsidRDefault="00872D95" w:rsidP="00872D9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72D95" w:rsidRPr="00A84231" w:rsidRDefault="00872D95" w:rsidP="00872D9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872D95" w:rsidRDefault="00872D95" w:rsidP="00872D9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872D95" w:rsidRPr="00A84231" w:rsidRDefault="00872D95" w:rsidP="00872D9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872D95" w:rsidRPr="00A84231" w:rsidRDefault="00872D95" w:rsidP="00872D9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72D95" w:rsidRPr="00A84231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72D95" w:rsidRPr="00A84231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Eva </w:t>
      </w:r>
      <w:proofErr w:type="spellStart"/>
      <w:r>
        <w:rPr>
          <w:rFonts w:ascii="Arial" w:eastAsia="Arial" w:hAnsi="Arial" w:cs="Arial"/>
          <w:b/>
          <w:bCs/>
        </w:rPr>
        <w:t>Bilíková</w:t>
      </w:r>
      <w:proofErr w:type="spellEnd"/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 P 29, ZŠP Broumov</w:t>
      </w:r>
      <w:r>
        <w:rPr>
          <w:rFonts w:ascii="Arial" w:hAnsi="Arial" w:cs="Arial"/>
        </w:rPr>
        <w:t xml:space="preserve"> </w:t>
      </w: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872D95" w:rsidRPr="00A84231" w:rsidRDefault="00872D95" w:rsidP="00872D9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872D95" w:rsidRPr="00A84231" w:rsidRDefault="00872D95" w:rsidP="00872D9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6.</w:t>
      </w:r>
    </w:p>
    <w:p w:rsidR="00872D95" w:rsidRPr="00A84231" w:rsidRDefault="00872D95" w:rsidP="00872D9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Vyjmenovaná slova po P</w:t>
      </w: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72D95" w:rsidRPr="00A84231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Seznámení s vyjmenovanými slovy po P</w:t>
      </w: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Žáci umí vyjmenovat vyjmenovaná slova po P, rozumí významu jednotlivých slov</w:t>
      </w: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práce, skupinová práce, práce jednotlivce, řízený rozhovor</w:t>
      </w: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vysvětlování, práce s textem v aplikaci, spolupráce žáků ve skupině</w:t>
      </w: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interaktivní tabule, tablety s nainstalovanou aplikací, článek</w:t>
      </w: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10641A">
        <w:rPr>
          <w:rFonts w:ascii="Arial" w:hAnsi="Arial" w:cs="Arial"/>
          <w:b/>
        </w:rPr>
        <w:t>http://www.mojecestina.cz/article/2008102501-vyjmenovana-slova-po-p</w:t>
      </w: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</w:pP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72D95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72D95" w:rsidRPr="00A735B2" w:rsidRDefault="00872D95" w:rsidP="00872D9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930"/>
        <w:gridCol w:w="5307"/>
        <w:gridCol w:w="2552"/>
      </w:tblGrid>
      <w:tr w:rsidR="00872D95" w:rsidRPr="00A84231" w:rsidTr="008F6A09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930" w:type="dxa"/>
            <w:shd w:val="clear" w:color="auto" w:fill="CCCCCC"/>
            <w:vAlign w:val="center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07" w:type="dxa"/>
            <w:shd w:val="clear" w:color="auto" w:fill="CCCCCC"/>
            <w:vAlign w:val="center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872D95" w:rsidRPr="00A84231" w:rsidTr="008F6A09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72D95" w:rsidRPr="00E8702A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Cs/>
                <w:sz w:val="26"/>
                <w:szCs w:val="26"/>
              </w:rPr>
            </w:pPr>
            <w:r w:rsidRPr="00E8702A">
              <w:rPr>
                <w:rFonts w:ascii="Arial" w:hAnsi="Arial" w:cs="Arial"/>
                <w:iCs/>
                <w:sz w:val="26"/>
                <w:szCs w:val="26"/>
              </w:rPr>
              <w:t>Zahájení</w:t>
            </w:r>
          </w:p>
        </w:tc>
        <w:tc>
          <w:tcPr>
            <w:tcW w:w="930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07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Motivační rozhovor – seznámili jsme se s vyjmenovanými slovy po B, L, M. Znalosti rozšíříme a naučíme se pravidla i/y po souhlásce </w:t>
            </w:r>
            <w:r w:rsidRPr="000C7074">
              <w:rPr>
                <w:rFonts w:ascii="Arial" w:hAnsi="Arial" w:cs="Arial"/>
                <w:b/>
              </w:rPr>
              <w:t>P</w:t>
            </w:r>
          </w:p>
        </w:tc>
        <w:tc>
          <w:tcPr>
            <w:tcW w:w="2552" w:type="dxa"/>
          </w:tcPr>
          <w:p w:rsidR="00872D95" w:rsidRPr="00A84231" w:rsidRDefault="00872D95" w:rsidP="008F6A09">
            <w:pPr>
              <w:widowControl w:val="0"/>
              <w:rPr>
                <w:rFonts w:ascii="Arial" w:hAnsi="Arial" w:cs="Arial"/>
              </w:rPr>
            </w:pPr>
          </w:p>
        </w:tc>
      </w:tr>
      <w:tr w:rsidR="00872D95" w:rsidRPr="00E8702A" w:rsidTr="008F6A09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72D95" w:rsidRPr="00E8702A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Cs/>
                <w:sz w:val="26"/>
                <w:szCs w:val="26"/>
              </w:rPr>
            </w:pPr>
            <w:r w:rsidRPr="00E8702A">
              <w:rPr>
                <w:rFonts w:ascii="Arial" w:hAnsi="Arial" w:cs="Arial"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930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8min</w:t>
            </w:r>
          </w:p>
        </w:tc>
        <w:tc>
          <w:tcPr>
            <w:tcW w:w="5307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Opakujeme vyjmenovaná slova po B, L, M</w:t>
            </w:r>
          </w:p>
        </w:tc>
        <w:tc>
          <w:tcPr>
            <w:tcW w:w="2552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Interaktivní tabule- </w:t>
            </w:r>
            <w:proofErr w:type="spellStart"/>
            <w:r>
              <w:rPr>
                <w:rFonts w:ascii="Arial" w:hAnsi="Arial" w:cs="Arial"/>
              </w:rPr>
              <w:t>osmisměrka</w:t>
            </w:r>
            <w:proofErr w:type="spellEnd"/>
            <w:r>
              <w:rPr>
                <w:rFonts w:ascii="Arial" w:hAnsi="Arial" w:cs="Arial"/>
              </w:rPr>
              <w:t xml:space="preserve"> - hledáme </w:t>
            </w:r>
            <w:proofErr w:type="gramStart"/>
            <w:r>
              <w:rPr>
                <w:rFonts w:ascii="Arial" w:hAnsi="Arial" w:cs="Arial"/>
              </w:rPr>
              <w:t>VS b,l,m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</w:tc>
        <w:bookmarkStart w:id="0" w:name="_GoBack"/>
        <w:bookmarkEnd w:id="0"/>
      </w:tr>
      <w:tr w:rsidR="00872D95" w:rsidRPr="00A84231" w:rsidTr="008F6A09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72D95" w:rsidRPr="00E8702A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Cs/>
                <w:sz w:val="26"/>
                <w:szCs w:val="26"/>
              </w:rPr>
            </w:pPr>
            <w:r w:rsidRPr="00E8702A">
              <w:rPr>
                <w:rFonts w:ascii="Arial" w:hAnsi="Arial" w:cs="Arial"/>
                <w:iCs/>
                <w:sz w:val="26"/>
                <w:szCs w:val="26"/>
              </w:rPr>
              <w:t>Motivace</w:t>
            </w:r>
          </w:p>
        </w:tc>
        <w:tc>
          <w:tcPr>
            <w:tcW w:w="930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07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Žákům rozdáme článek, kde jsou vynechaná slova z VS po P. Vhodná slova doplníme, jakmile se s vyjmenovanými slovy po P seznámíme.</w:t>
            </w:r>
          </w:p>
        </w:tc>
        <w:tc>
          <w:tcPr>
            <w:tcW w:w="2552" w:type="dxa"/>
          </w:tcPr>
          <w:p w:rsidR="00872D95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Řízený rozhovor</w:t>
            </w:r>
          </w:p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72D95" w:rsidRPr="00A84231" w:rsidTr="008F6A09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72D95" w:rsidRPr="00E8702A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Cs/>
                <w:sz w:val="26"/>
                <w:szCs w:val="26"/>
              </w:rPr>
            </w:pPr>
            <w:r w:rsidRPr="00E8702A">
              <w:rPr>
                <w:rFonts w:ascii="Arial" w:hAnsi="Arial" w:cs="Arial"/>
                <w:iCs/>
                <w:sz w:val="26"/>
                <w:szCs w:val="26"/>
              </w:rPr>
              <w:t>Nové učivo</w:t>
            </w:r>
          </w:p>
        </w:tc>
        <w:tc>
          <w:tcPr>
            <w:tcW w:w="930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min</w:t>
            </w:r>
          </w:p>
        </w:tc>
        <w:tc>
          <w:tcPr>
            <w:tcW w:w="5307" w:type="dxa"/>
          </w:tcPr>
          <w:p w:rsidR="00872D95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Vyvození a prezentace vyjmenovaných slov</w:t>
            </w:r>
          </w:p>
          <w:p w:rsidR="00872D95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10641A">
              <w:rPr>
                <w:rFonts w:ascii="Arial" w:hAnsi="Arial" w:cs="Arial"/>
              </w:rPr>
              <w:t>http://www.mojecestina.cz/article/2008102501-vyjmenovana-slova-po-p</w:t>
            </w:r>
          </w:p>
          <w:p w:rsidR="00872D95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sledují prezentaci postupně jedno slovo po druhém. U každého slova hovoříme o jeho významu a variantách. Upozorníme na výjimky.</w:t>
            </w:r>
          </w:p>
          <w:p w:rsidR="00872D95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Zkusíme doplnit slova do připraveného článku.</w:t>
            </w:r>
          </w:p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872D95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Rozdělení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 xml:space="preserve"> žákům, kontrola spuštění aplikace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</w:p>
          <w:p w:rsidR="00872D95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872D95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Frontální výuka</w:t>
            </w:r>
          </w:p>
          <w:p w:rsidR="00872D95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872D95" w:rsidRPr="00A84231" w:rsidTr="008F6A09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72D95" w:rsidRPr="00E8702A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Cs/>
                <w:sz w:val="26"/>
                <w:szCs w:val="26"/>
              </w:rPr>
            </w:pPr>
            <w:r w:rsidRPr="00E8702A">
              <w:rPr>
                <w:rFonts w:ascii="Arial" w:hAnsi="Arial" w:cs="Arial"/>
                <w:iCs/>
                <w:sz w:val="26"/>
                <w:szCs w:val="26"/>
              </w:rPr>
              <w:t>Aplikace</w:t>
            </w:r>
          </w:p>
        </w:tc>
        <w:tc>
          <w:tcPr>
            <w:tcW w:w="930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07" w:type="dxa"/>
          </w:tcPr>
          <w:p w:rsidR="00872D95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10641A">
              <w:rPr>
                <w:rFonts w:ascii="Arial" w:hAnsi="Arial" w:cs="Arial"/>
              </w:rPr>
              <w:t>http://cesky-jazyk.okhelp.cz/vyjmenovana-slova/vyjmenovana-slova-po-p.php</w:t>
            </w:r>
          </w:p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 žáků</w:t>
            </w:r>
          </w:p>
        </w:tc>
      </w:tr>
      <w:tr w:rsidR="00872D95" w:rsidRPr="00A84231" w:rsidTr="008F6A09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72D95" w:rsidRPr="00E8702A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Cs/>
                <w:sz w:val="26"/>
                <w:szCs w:val="26"/>
              </w:rPr>
            </w:pPr>
            <w:r w:rsidRPr="00E8702A">
              <w:rPr>
                <w:rFonts w:ascii="Arial" w:hAnsi="Arial" w:cs="Arial"/>
                <w:iCs/>
                <w:sz w:val="26"/>
                <w:szCs w:val="26"/>
              </w:rPr>
              <w:t>Závěr</w:t>
            </w:r>
          </w:p>
        </w:tc>
        <w:tc>
          <w:tcPr>
            <w:tcW w:w="930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07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Společně vyjmenujeme vyjmenovaná slova po P</w:t>
            </w:r>
          </w:p>
        </w:tc>
        <w:tc>
          <w:tcPr>
            <w:tcW w:w="2552" w:type="dxa"/>
          </w:tcPr>
          <w:p w:rsidR="00872D95" w:rsidRPr="00A84231" w:rsidRDefault="00872D95" w:rsidP="008F6A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1E7" w:rsidRDefault="00E311E7">
      <w:r>
        <w:separator/>
      </w:r>
    </w:p>
  </w:endnote>
  <w:endnote w:type="continuationSeparator" w:id="0">
    <w:p w:rsidR="00E311E7" w:rsidRDefault="00E311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1E7" w:rsidRDefault="00E311E7">
      <w:r>
        <w:separator/>
      </w:r>
    </w:p>
  </w:footnote>
  <w:footnote w:type="continuationSeparator" w:id="0">
    <w:p w:rsidR="00E311E7" w:rsidRDefault="00E311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2D95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1E7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36C8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230975-E730-48FC-AD46-86BE92876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2015-06-01T15:37:00Z</dcterms:created>
  <dcterms:modified xsi:type="dcterms:W3CDTF">2015-06-01T15:37:00Z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