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3CA" w:rsidRDefault="009D63CA" w:rsidP="009D63C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D63CA" w:rsidRDefault="009D63CA" w:rsidP="009D63C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D63CA" w:rsidRDefault="009D63CA" w:rsidP="009D63C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9D63CA" w:rsidRDefault="009D63CA" w:rsidP="009D63CA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9D63CA" w:rsidRDefault="009D63CA" w:rsidP="009D63C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D63CA" w:rsidRDefault="009D63CA" w:rsidP="009D63CA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9D63CA" w:rsidRDefault="009D63CA" w:rsidP="009D63CA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 Mgr.</w:t>
      </w:r>
      <w:bookmarkStart w:id="0" w:name="_GoBack"/>
      <w:bookmarkEnd w:id="0"/>
      <w:r>
        <w:rPr>
          <w:rFonts w:ascii="Arial" w:hAnsi="Arial" w:cs="Arial"/>
          <w:b/>
          <w:bCs/>
          <w:iCs/>
        </w:rPr>
        <w:t xml:space="preserve"> </w:t>
      </w:r>
      <w:proofErr w:type="spellStart"/>
      <w:r>
        <w:rPr>
          <w:rFonts w:ascii="Arial" w:hAnsi="Arial" w:cs="Arial"/>
          <w:b/>
          <w:bCs/>
          <w:iCs/>
        </w:rPr>
        <w:t>Müllerová</w:t>
      </w:r>
      <w:proofErr w:type="spellEnd"/>
      <w:r>
        <w:rPr>
          <w:rFonts w:ascii="Arial" w:hAnsi="Arial" w:cs="Arial"/>
          <w:b/>
          <w:bCs/>
          <w:iCs/>
        </w:rPr>
        <w:t xml:space="preserve"> Soňa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ZŠ prof. </w:t>
      </w:r>
      <w:proofErr w:type="spellStart"/>
      <w:r>
        <w:rPr>
          <w:rFonts w:ascii="Arial" w:hAnsi="Arial" w:cs="Arial"/>
        </w:rPr>
        <w:t>Zd</w:t>
      </w:r>
      <w:proofErr w:type="spellEnd"/>
      <w:r>
        <w:rPr>
          <w:rFonts w:ascii="Arial" w:hAnsi="Arial" w:cs="Arial"/>
        </w:rPr>
        <w:t>. Matějčka, Most (P26)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Český jazyk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1.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Počáteční čtení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Procvičení slabik na písmeno Ž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skupinová, individuální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statická a dynamická projekce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 s připojením k Internetu, </w:t>
      </w:r>
      <w:proofErr w:type="spellStart"/>
      <w:r>
        <w:rPr>
          <w:rFonts w:ascii="Arial" w:hAnsi="Arial" w:cs="Arial"/>
          <w:b/>
        </w:rPr>
        <w:t>dataprojektor</w:t>
      </w:r>
      <w:proofErr w:type="spellEnd"/>
      <w:r>
        <w:rPr>
          <w:rFonts w:ascii="Arial" w:hAnsi="Arial" w:cs="Arial"/>
          <w:b/>
        </w:rPr>
        <w:t>, PC</w:t>
      </w: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Zápis do třídnice (téma hodiny, absence),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stanoveni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́ tématu hodiny.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widowControl w:val="0"/>
              <w:rPr>
                <w:rFonts w:ascii="Arial" w:hAnsi="Arial" w:cs="Arial"/>
              </w:rPr>
            </w:pPr>
          </w:p>
        </w:tc>
      </w:tr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předchozích slabik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žáci barevně rozlišují psací a tiskací písmena Ž.</w:t>
            </w: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používají barevné pastelky</w:t>
            </w:r>
          </w:p>
        </w:tc>
      </w:tr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Vyhledávání písmene Ž schovaného mezi různými písmenky, skládání slov ze slabik začínající na Ž</w:t>
            </w: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</w:t>
            </w: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Práce s pracovním listem, hra na tabletu s písmenky</w:t>
            </w: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Procvičení na tabletu v aplikaci Český jazyk pro 1. stupeň - </w:t>
            </w:r>
            <w:hyperlink r:id="rId11" w:history="1">
              <w:r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http://dumy.cz/material/155668-cesky-jazyk-pro-1-rocnik-zs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si pracují každý na svém tabletu.</w:t>
            </w:r>
          </w:p>
        </w:tc>
      </w:tr>
      <w:tr w:rsidR="009D63CA" w:rsidTr="009D63CA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Sebereflexe, shrnutí probrané látky, zadání domácího úkolu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D63CA" w:rsidRDefault="009D63CA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jc w:val="left"/>
              <w:rPr>
                <w:rFonts w:ascii="Arial" w:hAnsi="Arial" w:cs="Arial"/>
              </w:rPr>
            </w:pPr>
          </w:p>
        </w:tc>
      </w:tr>
    </w:tbl>
    <w:p w:rsidR="009D63CA" w:rsidRDefault="009D63CA" w:rsidP="009D63CA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9D63CA" w:rsidRDefault="009D63CA" w:rsidP="009D63CA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7B1" w:rsidRDefault="009F27B1">
      <w:r>
        <w:separator/>
      </w:r>
    </w:p>
  </w:endnote>
  <w:endnote w:type="continuationSeparator" w:id="0">
    <w:p w:rsidR="009F27B1" w:rsidRDefault="009F2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7B1" w:rsidRDefault="009F27B1">
      <w:r>
        <w:separator/>
      </w:r>
    </w:p>
  </w:footnote>
  <w:footnote w:type="continuationSeparator" w:id="0">
    <w:p w:rsidR="009F27B1" w:rsidRDefault="009F2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3CA"/>
    <w:rsid w:val="009D6539"/>
    <w:rsid w:val="009E1CB4"/>
    <w:rsid w:val="009F0FFA"/>
    <w:rsid w:val="009F27B1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66B17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  <w:style w:type="paragraph" w:customStyle="1" w:styleId="Standard">
    <w:name w:val="Standard"/>
    <w:rsid w:val="009D63CA"/>
    <w:pPr>
      <w:suppressAutoHyphens/>
      <w:autoSpaceDN w:val="0"/>
      <w:spacing w:after="200" w:line="276" w:lineRule="auto"/>
    </w:pPr>
    <w:rPr>
      <w:rFonts w:eastAsia="Lucida Sans Unicode" w:cs="Tahoma"/>
      <w:kern w:val="3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7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55668-cesky-jazyk-pro-1-rocnik-z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313C4D-7453-4185-AE5F-2BC75A844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171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2015-06-03T12:14:00Z</dcterms:created>
  <dcterms:modified xsi:type="dcterms:W3CDTF">2015-06-03T12:14:00Z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