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35F" w:rsidRDefault="0033135F" w:rsidP="0033135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33135F" w:rsidRDefault="0033135F" w:rsidP="0033135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33135F" w:rsidRDefault="0033135F" w:rsidP="0033135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33135F" w:rsidRDefault="0033135F" w:rsidP="0033135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33135F" w:rsidRDefault="0033135F" w:rsidP="0033135F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33135F" w:rsidRDefault="0033135F" w:rsidP="0033135F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33135F" w:rsidRDefault="0033135F" w:rsidP="0033135F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33135F" w:rsidRDefault="0033135F" w:rsidP="003313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33135F" w:rsidRDefault="0033135F" w:rsidP="003313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 Mgr. Seidlová Michaela</w:t>
      </w:r>
    </w:p>
    <w:p w:rsidR="0033135F" w:rsidRDefault="0033135F" w:rsidP="003313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prof. </w:t>
      </w:r>
      <w:proofErr w:type="spellStart"/>
      <w:r>
        <w:rPr>
          <w:rFonts w:ascii="Arial" w:hAnsi="Arial" w:cs="Arial"/>
        </w:rPr>
        <w:t>Zd</w:t>
      </w:r>
      <w:proofErr w:type="spellEnd"/>
      <w:r>
        <w:rPr>
          <w:rFonts w:ascii="Arial" w:hAnsi="Arial" w:cs="Arial"/>
        </w:rPr>
        <w:t>. Matějčka, Most (P26)</w:t>
      </w:r>
    </w:p>
    <w:p w:rsidR="0033135F" w:rsidRDefault="0033135F" w:rsidP="003313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33135F" w:rsidRDefault="0033135F" w:rsidP="003313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Hudební výchova</w:t>
      </w:r>
    </w:p>
    <w:p w:rsidR="0033135F" w:rsidRDefault="0033135F" w:rsidP="003313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3.</w:t>
      </w:r>
    </w:p>
    <w:p w:rsidR="0033135F" w:rsidRDefault="0033135F" w:rsidP="003313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Naučení písně na piano – Kočka leze dírou</w:t>
      </w:r>
    </w:p>
    <w:p w:rsidR="0033135F" w:rsidRDefault="0033135F" w:rsidP="003313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33135F" w:rsidRDefault="0033135F" w:rsidP="003313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Naučení písně na piano</w:t>
      </w:r>
    </w:p>
    <w:p w:rsidR="0033135F" w:rsidRDefault="0033135F" w:rsidP="003313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skupinová, individuální</w:t>
      </w:r>
    </w:p>
    <w:p w:rsidR="0033135F" w:rsidRDefault="0033135F" w:rsidP="003313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statická a dynamická projekce</w:t>
      </w:r>
    </w:p>
    <w:p w:rsidR="0033135F" w:rsidRDefault="0033135F" w:rsidP="003313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 s připojením k Internetu, propojení s interaktivní tabulí</w:t>
      </w:r>
    </w:p>
    <w:p w:rsidR="0033135F" w:rsidRDefault="0033135F" w:rsidP="003313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33135F" w:rsidRDefault="0033135F" w:rsidP="003313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33135F" w:rsidTr="0033135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33135F" w:rsidTr="0033135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Zápis do třídnice (téma hodiny, absence),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stanoveni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́ tématu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135F" w:rsidRDefault="0033135F">
            <w:pPr>
              <w:widowControl w:val="0"/>
              <w:rPr>
                <w:rFonts w:ascii="Arial" w:hAnsi="Arial" w:cs="Arial"/>
              </w:rPr>
            </w:pPr>
          </w:p>
        </w:tc>
      </w:tr>
      <w:tr w:rsidR="0033135F" w:rsidTr="0033135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135F" w:rsidRDefault="0033135F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Formou hry – pantomima – učitel předvádí různé nástroje a písně, děti hádají.</w:t>
            </w:r>
          </w:p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Použití i kartiček s obrázky nástrojů</w:t>
            </w:r>
          </w:p>
        </w:tc>
      </w:tr>
      <w:tr w:rsidR="0033135F" w:rsidTr="0033135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Naučit hrát jednoduchou píseň na Real pianu</w:t>
            </w:r>
          </w:p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</w:t>
            </w:r>
          </w:p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Práce s </w:t>
            </w:r>
            <w:proofErr w:type="spellStart"/>
            <w:r>
              <w:rPr>
                <w:rFonts w:ascii="Arial" w:hAnsi="Arial" w:cs="Arial"/>
              </w:rPr>
              <w:t>tabletem</w:t>
            </w:r>
            <w:proofErr w:type="spellEnd"/>
          </w:p>
        </w:tc>
      </w:tr>
      <w:tr w:rsidR="0033135F" w:rsidTr="0033135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Real piano na tabletu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hyperlink r:id="rId11" w:history="1">
              <w:r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https://play.google.com/store/apps/details?id=br.com.rodrigokolb.realpiano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si pracují každý na svém tabletu.</w:t>
            </w:r>
          </w:p>
        </w:tc>
      </w:tr>
      <w:tr w:rsidR="0033135F" w:rsidTr="0033135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Sebereflexe, shrnutí probrané látky, zadání domácího úkolu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135F" w:rsidRDefault="003313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</w:tbl>
    <w:p w:rsidR="0033135F" w:rsidRDefault="0033135F" w:rsidP="0033135F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33135F" w:rsidRDefault="0033135F" w:rsidP="003313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8BF" w:rsidRDefault="00F908BF">
      <w:r>
        <w:separator/>
      </w:r>
    </w:p>
  </w:endnote>
  <w:endnote w:type="continuationSeparator" w:id="0">
    <w:p w:rsidR="00F908BF" w:rsidRDefault="00F908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8BF" w:rsidRDefault="00F908BF">
      <w:r>
        <w:separator/>
      </w:r>
    </w:p>
  </w:footnote>
  <w:footnote w:type="continuationSeparator" w:id="0">
    <w:p w:rsidR="00F908BF" w:rsidRDefault="00F908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3135F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368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08BF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33135F"/>
    <w:pPr>
      <w:suppressAutoHyphens/>
      <w:autoSpaceDN w:val="0"/>
      <w:spacing w:after="200" w:line="276" w:lineRule="auto"/>
    </w:pPr>
    <w:rPr>
      <w:rFonts w:eastAsia="Lucida Sans Unicode" w:cs="Tahoma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lay.google.com/store/apps/details?id=br.com.rodrigokolb.realpiano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E35332-4307-476E-ABD9-96010EBD6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159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2015-06-03T12:20:00Z</dcterms:created>
  <dcterms:modified xsi:type="dcterms:W3CDTF">2015-06-03T12:20:00Z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