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ECD" w:rsidRDefault="005E3ECD" w:rsidP="005E3EC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E3ECD" w:rsidRDefault="005E3ECD" w:rsidP="005E3EC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E3ECD" w:rsidRDefault="005E3ECD" w:rsidP="005E3EC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E3ECD" w:rsidRDefault="005E3ECD" w:rsidP="005E3EC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5E3ECD" w:rsidRDefault="005E3ECD" w:rsidP="005E3EC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5E3ECD" w:rsidRDefault="005E3ECD" w:rsidP="005E3EC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5E3ECD" w:rsidRDefault="005E3ECD" w:rsidP="005E3EC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Mgr. Zdenka Kratochvílová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 (P26)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Zeměpis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7.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Evropa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Orientace na mapě, vyhledávání měst, pohoří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statická a dynamická projekce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 - mapa</w:t>
      </w: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5E3ECD" w:rsidTr="005E3EC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E3ECD" w:rsidTr="005E3EC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3ECD" w:rsidRDefault="005E3ECD">
            <w:pPr>
              <w:widowControl w:val="0"/>
              <w:rPr>
                <w:rFonts w:ascii="Arial" w:hAnsi="Arial" w:cs="Arial"/>
              </w:rPr>
            </w:pPr>
          </w:p>
        </w:tc>
      </w:tr>
      <w:tr w:rsidR="005E3ECD" w:rsidTr="005E3EC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všech světadílů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5E3ECD" w:rsidTr="005E3EC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3ECD" w:rsidRDefault="005E3EC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Řekni a vyhledej místo, kde jsi byl na dovolené</w:t>
            </w:r>
          </w:p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postupně povídají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ukazují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na interaktivní tabuli na mapě on -line</w:t>
            </w:r>
          </w:p>
        </w:tc>
      </w:tr>
      <w:tr w:rsidR="005E3ECD" w:rsidTr="005E3EC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Evropa, její pohoří, města, státy, vodstvo</w:t>
            </w:r>
          </w:p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</w:t>
            </w:r>
          </w:p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pracovním listem a mapou</w:t>
            </w:r>
          </w:p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5E3ECD" w:rsidTr="005E3EC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bookmarkStart w:id="0" w:name="_GoBack"/>
            <w:bookmarkEnd w:id="0"/>
            <w:proofErr w:type="spellStart"/>
            <w:r>
              <w:rPr>
                <w:rFonts w:ascii="Arial" w:hAnsi="Arial" w:cs="Arial"/>
                <w:sz w:val="22"/>
                <w:szCs w:val="22"/>
              </w:rPr>
              <w:t>Earth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view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http://dumy.cz/material/153541-google-earth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pracují každý na svém tabletu.</w:t>
            </w:r>
          </w:p>
        </w:tc>
      </w:tr>
      <w:tr w:rsidR="005E3ECD" w:rsidTr="005E3EC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3ECD" w:rsidRDefault="005E3EC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</w:tbl>
    <w:p w:rsidR="005E3ECD" w:rsidRDefault="005E3ECD" w:rsidP="005E3EC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5E3ECD" w:rsidRDefault="005E3ECD" w:rsidP="005E3EC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885" w:rsidRDefault="00A45885">
      <w:r>
        <w:separator/>
      </w:r>
    </w:p>
  </w:endnote>
  <w:endnote w:type="continuationSeparator" w:id="0">
    <w:p w:rsidR="00A45885" w:rsidRDefault="00A45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885" w:rsidRDefault="00A45885">
      <w:r>
        <w:separator/>
      </w:r>
    </w:p>
  </w:footnote>
  <w:footnote w:type="continuationSeparator" w:id="0">
    <w:p w:rsidR="00A45885" w:rsidRDefault="00A458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3468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3ECD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45885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5E3ECD"/>
    <w:pPr>
      <w:suppressAutoHyphens/>
      <w:autoSpaceDN w:val="0"/>
      <w:spacing w:after="200" w:line="276" w:lineRule="auto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3541-google-earth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F78526-F38E-4334-A2F6-23E83371F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2015-06-03T12:24:00Z</dcterms:created>
  <dcterms:modified xsi:type="dcterms:W3CDTF">2015-06-03T12:24:00Z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