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81B" w:rsidRDefault="00AD481B" w:rsidP="00AD481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D481B" w:rsidRDefault="00AD481B" w:rsidP="00AD481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D481B" w:rsidRDefault="00AD481B" w:rsidP="00AD481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D481B" w:rsidRPr="00A84231" w:rsidRDefault="00AD481B" w:rsidP="00AD481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D481B" w:rsidRDefault="00AD481B" w:rsidP="00AD481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D481B" w:rsidRPr="00A84231" w:rsidRDefault="00AD481B" w:rsidP="00AD481B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D481B" w:rsidRPr="00023D3A" w:rsidRDefault="00AD481B" w:rsidP="00AD481B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/>
          <w:bCs/>
          <w:iCs/>
        </w:rPr>
        <w:t xml:space="preserve">Mgr. Pohlová </w:t>
      </w:r>
      <w:proofErr w:type="spellStart"/>
      <w:r>
        <w:rPr>
          <w:rFonts w:ascii="Arial" w:hAnsi="Arial" w:cs="Arial"/>
          <w:b/>
          <w:bCs/>
          <w:iCs/>
        </w:rPr>
        <w:t>Anita</w:t>
      </w:r>
      <w:proofErr w:type="spellEnd"/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ZŠ prof. </w:t>
      </w:r>
      <w:proofErr w:type="spellStart"/>
      <w:r w:rsidRPr="00023D3A">
        <w:rPr>
          <w:rFonts w:ascii="Arial" w:hAnsi="Arial" w:cs="Arial"/>
        </w:rPr>
        <w:t>Zd</w:t>
      </w:r>
      <w:proofErr w:type="spellEnd"/>
      <w:r w:rsidRPr="00023D3A">
        <w:rPr>
          <w:rFonts w:ascii="Arial" w:hAnsi="Arial" w:cs="Arial"/>
        </w:rPr>
        <w:t>. Matějčka, Most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  <w:b/>
        </w:rPr>
        <w:t>5. třída</w:t>
      </w:r>
    </w:p>
    <w:p w:rsidR="00AD481B" w:rsidRPr="007C2CCA" w:rsidRDefault="00AD481B" w:rsidP="00AD481B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proofErr w:type="spellStart"/>
      <w:r>
        <w:rPr>
          <w:rFonts w:ascii="Arial" w:hAnsi="Arial" w:cs="Arial"/>
          <w:b/>
        </w:rPr>
        <w:t>Animals</w:t>
      </w:r>
      <w:bookmarkStart w:id="0" w:name="_GoBack"/>
      <w:bookmarkEnd w:id="0"/>
      <w:proofErr w:type="spellEnd"/>
    </w:p>
    <w:p w:rsidR="00AD481B" w:rsidRPr="00D82172" w:rsidRDefault="00AD481B" w:rsidP="00AD481B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Žák umí přiřadit anglický název k obrázku.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 xml:space="preserve"> tablet s připojením k Internetu</w:t>
      </w:r>
    </w:p>
    <w:p w:rsidR="00AD481B" w:rsidRPr="00023D3A" w:rsidRDefault="00AD481B" w:rsidP="00AD481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D481B" w:rsidRPr="00023D3A" w:rsidTr="003544E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D481B" w:rsidRPr="00023D3A" w:rsidTr="003544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 w:rsidRPr="00023D3A"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 w:rsidRPr="00023D3A"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</w:tcPr>
          <w:p w:rsidR="00AD481B" w:rsidRPr="00023D3A" w:rsidRDefault="00AD481B" w:rsidP="003544E3">
            <w:pPr>
              <w:widowControl w:val="0"/>
              <w:rPr>
                <w:rFonts w:ascii="Arial" w:hAnsi="Arial" w:cs="Arial"/>
              </w:rPr>
            </w:pPr>
          </w:p>
        </w:tc>
      </w:tr>
      <w:tr w:rsidR="00AD481B" w:rsidRPr="00023D3A" w:rsidTr="003544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386" w:type="dxa"/>
          </w:tcPr>
          <w:p w:rsidR="00AD481B" w:rsidRPr="00023D3A" w:rsidRDefault="00AD481B" w:rsidP="003544E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obrázky (</w:t>
            </w:r>
            <w:proofErr w:type="spellStart"/>
            <w:r>
              <w:rPr>
                <w:rFonts w:ascii="Arial" w:hAnsi="Arial" w:cs="Arial"/>
              </w:rPr>
              <w:t>Flashcards</w:t>
            </w:r>
            <w:proofErr w:type="spellEnd"/>
            <w:r>
              <w:rPr>
                <w:rFonts w:ascii="Arial" w:hAnsi="Arial" w:cs="Arial"/>
              </w:rPr>
              <w:t>) – přiřazování názvu k obrázku</w:t>
            </w:r>
          </w:p>
        </w:tc>
        <w:tc>
          <w:tcPr>
            <w:tcW w:w="2552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AD481B" w:rsidRPr="00023D3A" w:rsidTr="003544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AD481B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D481B" w:rsidRDefault="00AD481B" w:rsidP="003544E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Popis zvířete – ostatní hádají, o jaké zvíře se jedná.</w:t>
            </w:r>
          </w:p>
        </w:tc>
        <w:tc>
          <w:tcPr>
            <w:tcW w:w="2552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AD481B" w:rsidRPr="00023D3A" w:rsidTr="003544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D481B" w:rsidRPr="00023D3A" w:rsidRDefault="00AD481B" w:rsidP="003544E3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hyperlink r:id="rId11" w:history="1">
              <w:r w:rsidRPr="00925249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http://www.english-time.eu/pro-ucitele/wordbank/tematicka-slovni-zasoba/zvirata/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AD481B" w:rsidRPr="00023D3A" w:rsidTr="003544E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 shrnutí probrané látky, zadání domácího úkolu.</w:t>
            </w:r>
          </w:p>
        </w:tc>
        <w:tc>
          <w:tcPr>
            <w:tcW w:w="2552" w:type="dxa"/>
          </w:tcPr>
          <w:p w:rsidR="00AD481B" w:rsidRPr="00023D3A" w:rsidRDefault="00AD481B" w:rsidP="003544E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 namalovat oblíbené zvíře a 10 větami ho popsat.</w:t>
            </w: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1A0" w:rsidRDefault="007201A0">
      <w:r>
        <w:separator/>
      </w:r>
    </w:p>
  </w:endnote>
  <w:endnote w:type="continuationSeparator" w:id="0">
    <w:p w:rsidR="007201A0" w:rsidRDefault="00720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1A0" w:rsidRDefault="007201A0">
      <w:r>
        <w:separator/>
      </w:r>
    </w:p>
  </w:footnote>
  <w:footnote w:type="continuationSeparator" w:id="0">
    <w:p w:rsidR="007201A0" w:rsidRDefault="007201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2D70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01A0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D481B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D481B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nglish-time.eu/pro-ucitele/wordbank/tematicka-slovni-zasoba/zvirata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F89566-07FE-41A3-AB73-233653659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2015-06-03T15:32:00Z</dcterms:created>
  <dcterms:modified xsi:type="dcterms:W3CDTF">2015-06-03T15:32:00Z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