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C606D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C606D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C606D" w:rsidRPr="00A84231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0C606D" w:rsidRDefault="000C606D" w:rsidP="000C606D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C606D" w:rsidRPr="00A84231" w:rsidRDefault="000C606D" w:rsidP="000C606D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0C606D" w:rsidRPr="00023D3A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023D3A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023D3A">
        <w:rPr>
          <w:rFonts w:ascii="Arial" w:hAnsi="Arial" w:cs="Arial"/>
          <w:b/>
          <w:bCs/>
          <w:iCs/>
        </w:rPr>
        <w:t xml:space="preserve">Jméno a příjmení autora: </w:t>
      </w:r>
      <w:r w:rsidR="00F30A66">
        <w:rPr>
          <w:rFonts w:ascii="Arial" w:hAnsi="Arial" w:cs="Arial"/>
          <w:b/>
          <w:bCs/>
          <w:iCs/>
        </w:rPr>
        <w:t>Ing. Větrovcová Pavlína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023D3A">
        <w:rPr>
          <w:rFonts w:ascii="Arial" w:hAnsi="Arial" w:cs="Arial"/>
          <w:b/>
          <w:bCs/>
          <w:iCs/>
        </w:rPr>
        <w:t>Škola:</w:t>
      </w:r>
      <w:r w:rsidRPr="00023D3A">
        <w:rPr>
          <w:rFonts w:ascii="Arial" w:hAnsi="Arial" w:cs="Arial"/>
        </w:rPr>
        <w:t xml:space="preserve"> </w:t>
      </w:r>
      <w:r w:rsidR="00AE41A8" w:rsidRPr="00023D3A">
        <w:rPr>
          <w:rFonts w:ascii="Arial" w:hAnsi="Arial" w:cs="Arial"/>
        </w:rPr>
        <w:t>ZŠ prof. Zd. Matějčka, Most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0C606D" w:rsidRPr="00023D3A" w:rsidRDefault="0071533A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Anglický jazyk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Ročník:</w:t>
      </w:r>
      <w:r w:rsidR="00AE41A8" w:rsidRPr="00023D3A">
        <w:rPr>
          <w:rFonts w:ascii="Arial" w:hAnsi="Arial" w:cs="Arial"/>
          <w:b/>
        </w:rPr>
        <w:t xml:space="preserve"> </w:t>
      </w:r>
      <w:r w:rsidR="00F30A66">
        <w:rPr>
          <w:rFonts w:ascii="Arial" w:hAnsi="Arial" w:cs="Arial"/>
          <w:b/>
        </w:rPr>
        <w:t>8</w:t>
      </w:r>
      <w:r w:rsidR="00445529">
        <w:rPr>
          <w:rFonts w:ascii="Arial" w:hAnsi="Arial" w:cs="Arial"/>
          <w:b/>
        </w:rPr>
        <w:t>. třída</w:t>
      </w:r>
    </w:p>
    <w:p w:rsidR="000C606D" w:rsidRPr="007C2CCA" w:rsidRDefault="000C606D" w:rsidP="007C2CC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 xml:space="preserve">Téma: </w:t>
      </w:r>
      <w:r w:rsidR="00F30A66">
        <w:rPr>
          <w:rFonts w:ascii="Arial" w:hAnsi="Arial" w:cs="Arial"/>
          <w:b/>
        </w:rPr>
        <w:t>Přítomný čas</w:t>
      </w:r>
    </w:p>
    <w:p w:rsidR="00AE41A8" w:rsidRPr="00D82172" w:rsidRDefault="00AE41A8" w:rsidP="00AE41A8">
      <w:pPr>
        <w:pStyle w:val="Standard"/>
        <w:rPr>
          <w:rFonts w:ascii="Arial" w:hAnsi="Arial" w:cs="Arial"/>
          <w:b/>
          <w:sz w:val="24"/>
        </w:rPr>
      </w:pPr>
      <w:r w:rsidRPr="00023D3A">
        <w:rPr>
          <w:rFonts w:ascii="Arial" w:hAnsi="Arial" w:cs="Arial"/>
          <w:b/>
        </w:rPr>
        <w:t xml:space="preserve">Cíl: </w:t>
      </w:r>
      <w:r w:rsidR="007C2CCA">
        <w:rPr>
          <w:rFonts w:ascii="Arial" w:hAnsi="Arial" w:cs="Arial"/>
          <w:b/>
        </w:rPr>
        <w:t xml:space="preserve">Žák </w:t>
      </w:r>
      <w:r w:rsidR="00F30A66">
        <w:rPr>
          <w:rFonts w:ascii="Arial" w:hAnsi="Arial" w:cs="Arial"/>
          <w:b/>
        </w:rPr>
        <w:t xml:space="preserve">tvoří věty v přítomném čase. 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Forma: skupinová, individuální</w:t>
      </w:r>
    </w:p>
    <w:p w:rsidR="000C606D" w:rsidRPr="00023D3A" w:rsidRDefault="00132C04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procvičování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Pomůcky:</w:t>
      </w:r>
      <w:r w:rsidR="00D82172">
        <w:rPr>
          <w:rFonts w:ascii="Arial" w:hAnsi="Arial" w:cs="Arial"/>
          <w:b/>
        </w:rPr>
        <w:t xml:space="preserve"> tablet s připojením k Internetu</w:t>
      </w:r>
    </w:p>
    <w:p w:rsidR="000C606D" w:rsidRPr="00023D3A" w:rsidRDefault="00D82172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0C606D" w:rsidRPr="00023D3A" w:rsidTr="000750CF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0C606D" w:rsidRPr="00023D3A" w:rsidRDefault="00445529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023D3A">
              <w:rPr>
                <w:rFonts w:ascii="Arial" w:hAnsi="Arial" w:cs="Arial"/>
                <w:sz w:val="22"/>
                <w:szCs w:val="22"/>
              </w:rPr>
              <w:t>Zápis do třídnice (téma hodiny, absence), stanovení tématu hodiny.</w:t>
            </w:r>
          </w:p>
        </w:tc>
        <w:tc>
          <w:tcPr>
            <w:tcW w:w="2552" w:type="dxa"/>
          </w:tcPr>
          <w:p w:rsidR="000C606D" w:rsidRPr="00023D3A" w:rsidRDefault="000C606D" w:rsidP="000750CF">
            <w:pPr>
              <w:widowControl w:val="0"/>
              <w:rPr>
                <w:rFonts w:ascii="Arial" w:hAnsi="Arial" w:cs="Arial"/>
              </w:rPr>
            </w:pP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</w:tcPr>
          <w:p w:rsidR="000C606D" w:rsidRPr="00023D3A" w:rsidRDefault="00445529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5386" w:type="dxa"/>
          </w:tcPr>
          <w:p w:rsidR="000C606D" w:rsidRPr="00023D3A" w:rsidRDefault="00F30A66" w:rsidP="00AE41A8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Povídání o každodenních aktivitách, které se opakují – Můj plán dne</w:t>
            </w:r>
          </w:p>
        </w:tc>
        <w:tc>
          <w:tcPr>
            <w:tcW w:w="2552" w:type="dxa"/>
          </w:tcPr>
          <w:p w:rsidR="000C606D" w:rsidRPr="00023D3A" w:rsidRDefault="000C606D" w:rsidP="009022E0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D82172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82172" w:rsidRPr="00023D3A" w:rsidRDefault="00D82172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Procvičování</w:t>
            </w:r>
          </w:p>
        </w:tc>
        <w:tc>
          <w:tcPr>
            <w:tcW w:w="851" w:type="dxa"/>
          </w:tcPr>
          <w:p w:rsidR="00D82172" w:rsidRDefault="00D82172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D82172" w:rsidRDefault="00686AB6" w:rsidP="00AE41A8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Tvoření vět, překládání každodenního plánu.</w:t>
            </w:r>
          </w:p>
        </w:tc>
        <w:tc>
          <w:tcPr>
            <w:tcW w:w="2552" w:type="dxa"/>
          </w:tcPr>
          <w:p w:rsidR="00D82172" w:rsidRPr="00023D3A" w:rsidRDefault="00D82172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0C606D" w:rsidRPr="00023D3A" w:rsidRDefault="00445529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7C2CCA" w:rsidRPr="00023D3A" w:rsidRDefault="00F30A66" w:rsidP="00D8217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British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Council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–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LearnEnglishGrammar</w:t>
            </w:r>
            <w:proofErr w:type="spellEnd"/>
          </w:p>
        </w:tc>
        <w:tc>
          <w:tcPr>
            <w:tcW w:w="2552" w:type="dxa"/>
          </w:tcPr>
          <w:p w:rsidR="000C606D" w:rsidRPr="00023D3A" w:rsidRDefault="00E37708" w:rsidP="00132C0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hyperlink r:id="rId11" w:history="1">
              <w:r w:rsidRPr="000E4B4C">
                <w:rPr>
                  <w:rStyle w:val="Hypertextovodkaz"/>
                  <w:rFonts w:ascii="Arial" w:hAnsi="Arial" w:cs="Arial"/>
                </w:rPr>
                <w:t>https://play.google.com/store/apps/details?id=bc.leg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0C606D" w:rsidRPr="00023D3A" w:rsidRDefault="00D82172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0C606D" w:rsidRPr="00023D3A" w:rsidRDefault="000C606D" w:rsidP="0052146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023D3A">
              <w:rPr>
                <w:rFonts w:ascii="Arial" w:hAnsi="Arial" w:cs="Arial"/>
                <w:sz w:val="22"/>
                <w:szCs w:val="22"/>
              </w:rPr>
              <w:t>Sebereflexe,</w:t>
            </w:r>
            <w:r w:rsidR="0052146C" w:rsidRPr="00023D3A">
              <w:rPr>
                <w:rFonts w:ascii="Arial" w:hAnsi="Arial" w:cs="Arial"/>
                <w:sz w:val="22"/>
                <w:szCs w:val="22"/>
              </w:rPr>
              <w:t xml:space="preserve"> shrnutí probrané látky, zadání domácího úkolu.</w:t>
            </w:r>
          </w:p>
        </w:tc>
        <w:tc>
          <w:tcPr>
            <w:tcW w:w="2552" w:type="dxa"/>
          </w:tcPr>
          <w:p w:rsidR="000C606D" w:rsidRPr="00023D3A" w:rsidRDefault="009022E0" w:rsidP="00686AB6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Domácí úkol:</w:t>
            </w:r>
            <w:r w:rsidR="007C2CC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86AB6">
              <w:rPr>
                <w:rFonts w:ascii="Arial" w:hAnsi="Arial" w:cs="Arial"/>
                <w:sz w:val="22"/>
                <w:szCs w:val="22"/>
              </w:rPr>
              <w:t xml:space="preserve">10 vět o tom, co dělají každý den (využití procvičovaného </w:t>
            </w:r>
            <w:bookmarkStart w:id="0" w:name="_GoBack"/>
            <w:bookmarkEnd w:id="0"/>
            <w:r w:rsidR="00686AB6">
              <w:rPr>
                <w:rFonts w:ascii="Arial" w:hAnsi="Arial" w:cs="Arial"/>
                <w:sz w:val="22"/>
                <w:szCs w:val="22"/>
              </w:rPr>
              <w:t>gramatického jevu)</w:t>
            </w:r>
          </w:p>
        </w:tc>
      </w:tr>
    </w:tbl>
    <w:p w:rsidR="006F19D1" w:rsidRPr="00023D3A" w:rsidRDefault="006F19D1" w:rsidP="00D8217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sectPr w:rsidR="006F19D1" w:rsidRPr="00023D3A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EC8" w:rsidRDefault="00322EC8">
      <w:r>
        <w:separator/>
      </w:r>
    </w:p>
  </w:endnote>
  <w:endnote w:type="continuationSeparator" w:id="0">
    <w:p w:rsidR="00322EC8" w:rsidRDefault="00322E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EC8" w:rsidRDefault="00322EC8">
      <w:r>
        <w:separator/>
      </w:r>
    </w:p>
  </w:footnote>
  <w:footnote w:type="continuationSeparator" w:id="0">
    <w:p w:rsidR="00322EC8" w:rsidRDefault="00322E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4479E2"/>
    <w:multiLevelType w:val="hybridMultilevel"/>
    <w:tmpl w:val="47BC50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8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9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3D3A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395B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C606D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C04"/>
    <w:rsid w:val="00132F5F"/>
    <w:rsid w:val="00133F95"/>
    <w:rsid w:val="001354B9"/>
    <w:rsid w:val="00135C04"/>
    <w:rsid w:val="00142567"/>
    <w:rsid w:val="001452B0"/>
    <w:rsid w:val="0014681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7D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2FEE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2EC8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50F6"/>
    <w:rsid w:val="0042794E"/>
    <w:rsid w:val="00427BBD"/>
    <w:rsid w:val="00427C02"/>
    <w:rsid w:val="004331CE"/>
    <w:rsid w:val="00433D6E"/>
    <w:rsid w:val="00436CAF"/>
    <w:rsid w:val="0044412A"/>
    <w:rsid w:val="00445529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29D8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146C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86AB6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1533A"/>
    <w:rsid w:val="00722C48"/>
    <w:rsid w:val="00723480"/>
    <w:rsid w:val="0072378F"/>
    <w:rsid w:val="007258AD"/>
    <w:rsid w:val="007372D9"/>
    <w:rsid w:val="00742265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2CCA"/>
    <w:rsid w:val="007C350E"/>
    <w:rsid w:val="007C3EBB"/>
    <w:rsid w:val="007D1775"/>
    <w:rsid w:val="007D5857"/>
    <w:rsid w:val="007E2087"/>
    <w:rsid w:val="007E54D2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2E0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3E6E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166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0E8F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41A8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4717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172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204D6"/>
    <w:rsid w:val="00E30E61"/>
    <w:rsid w:val="00E3196F"/>
    <w:rsid w:val="00E37708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0A66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2F0B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AE41A8"/>
    <w:pPr>
      <w:suppressAutoHyphens/>
      <w:autoSpaceDN w:val="0"/>
      <w:spacing w:after="200" w:line="276" w:lineRule="auto"/>
      <w:textAlignment w:val="baseline"/>
    </w:pPr>
    <w:rPr>
      <w:rFonts w:eastAsia="Lucida Sans Unicode" w:cs="Tahoma"/>
      <w:kern w:val="3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AE41A8"/>
    <w:pPr>
      <w:suppressAutoHyphens/>
      <w:autoSpaceDN w:val="0"/>
      <w:spacing w:after="200" w:line="276" w:lineRule="auto"/>
      <w:textAlignment w:val="baseline"/>
    </w:pPr>
    <w:rPr>
      <w:rFonts w:eastAsia="Lucida Sans Unicode" w:cs="Tahoma"/>
      <w:kern w:val="3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lay.google.com/store/apps/details?id=bc.le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91D690C-D94A-4158-8093-907294243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</TotalTime>
  <Pages>2</Pages>
  <Words>139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2015-06-03T15:30:00Z</dcterms:created>
  <dcterms:modified xsi:type="dcterms:W3CDTF">2015-06-03T15:30:00Z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