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0C606D" w:rsidRDefault="000C606D" w:rsidP="000C60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0C606D" w:rsidRPr="00023D3A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023D3A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023D3A">
        <w:rPr>
          <w:rFonts w:ascii="Arial" w:hAnsi="Arial" w:cs="Arial"/>
          <w:b/>
          <w:bCs/>
          <w:iCs/>
        </w:rPr>
        <w:t xml:space="preserve">Jméno a příjmení autora: </w:t>
      </w:r>
      <w:r w:rsidR="005F451F">
        <w:rPr>
          <w:rFonts w:ascii="Arial" w:hAnsi="Arial" w:cs="Arial"/>
          <w:b/>
          <w:bCs/>
          <w:iCs/>
        </w:rPr>
        <w:t>Mgr. Kratochvílová Zdeňka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023D3A">
        <w:rPr>
          <w:rFonts w:ascii="Arial" w:hAnsi="Arial" w:cs="Arial"/>
          <w:b/>
          <w:bCs/>
          <w:iCs/>
        </w:rPr>
        <w:t>Škola:</w:t>
      </w:r>
      <w:r w:rsidRPr="00023D3A">
        <w:rPr>
          <w:rFonts w:ascii="Arial" w:hAnsi="Arial" w:cs="Arial"/>
        </w:rPr>
        <w:t xml:space="preserve"> </w:t>
      </w:r>
      <w:r w:rsidR="00AE41A8" w:rsidRPr="00023D3A">
        <w:rPr>
          <w:rFonts w:ascii="Arial" w:hAnsi="Arial" w:cs="Arial"/>
        </w:rPr>
        <w:t>ZŠ prof. Zd. Matějčka, Most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0C606D" w:rsidRPr="00023D3A" w:rsidRDefault="0071533A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Anglický jazyk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Ročník:</w:t>
      </w:r>
      <w:r w:rsidR="00AE41A8" w:rsidRPr="00023D3A">
        <w:rPr>
          <w:rFonts w:ascii="Arial" w:hAnsi="Arial" w:cs="Arial"/>
          <w:b/>
        </w:rPr>
        <w:t xml:space="preserve"> </w:t>
      </w:r>
      <w:r w:rsidR="005F451F">
        <w:rPr>
          <w:rFonts w:ascii="Arial" w:hAnsi="Arial" w:cs="Arial"/>
          <w:b/>
        </w:rPr>
        <w:t>6</w:t>
      </w:r>
      <w:r w:rsidR="00445529">
        <w:rPr>
          <w:rFonts w:ascii="Arial" w:hAnsi="Arial" w:cs="Arial"/>
          <w:b/>
        </w:rPr>
        <w:t>. třída</w:t>
      </w:r>
    </w:p>
    <w:p w:rsidR="000C606D" w:rsidRPr="007C2CCA" w:rsidRDefault="000C606D" w:rsidP="007C2CC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 xml:space="preserve">Téma: </w:t>
      </w:r>
      <w:r w:rsidR="005F451F">
        <w:rPr>
          <w:rFonts w:ascii="Arial" w:hAnsi="Arial" w:cs="Arial"/>
          <w:b/>
        </w:rPr>
        <w:t>Slovní zásoba</w:t>
      </w:r>
    </w:p>
    <w:p w:rsidR="00AE41A8" w:rsidRPr="00D82172" w:rsidRDefault="00AE41A8" w:rsidP="00AE41A8">
      <w:pPr>
        <w:pStyle w:val="Standard"/>
        <w:rPr>
          <w:rFonts w:ascii="Arial" w:hAnsi="Arial" w:cs="Arial"/>
          <w:b/>
          <w:sz w:val="24"/>
        </w:rPr>
      </w:pPr>
      <w:r w:rsidRPr="00023D3A">
        <w:rPr>
          <w:rFonts w:ascii="Arial" w:hAnsi="Arial" w:cs="Arial"/>
          <w:b/>
        </w:rPr>
        <w:t xml:space="preserve">Cíl: </w:t>
      </w:r>
      <w:r w:rsidR="007C2CCA">
        <w:rPr>
          <w:rFonts w:ascii="Arial" w:hAnsi="Arial" w:cs="Arial"/>
          <w:b/>
        </w:rPr>
        <w:t xml:space="preserve">Žák </w:t>
      </w:r>
      <w:r w:rsidR="005F451F">
        <w:rPr>
          <w:rFonts w:ascii="Arial" w:hAnsi="Arial" w:cs="Arial"/>
          <w:b/>
        </w:rPr>
        <w:t>procvičuje slovní zásobu na dané téma - sport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Forma: skupinová, individuální</w:t>
      </w:r>
    </w:p>
    <w:p w:rsidR="000C606D" w:rsidRPr="00023D3A" w:rsidRDefault="00132C04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procvičování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Pomůcky:</w:t>
      </w:r>
      <w:r w:rsidR="00D82172">
        <w:rPr>
          <w:rFonts w:ascii="Arial" w:hAnsi="Arial" w:cs="Arial"/>
          <w:b/>
        </w:rPr>
        <w:t xml:space="preserve"> tablet s připojením k Internetu</w:t>
      </w:r>
    </w:p>
    <w:p w:rsidR="000C606D" w:rsidRPr="00023D3A" w:rsidRDefault="00D82172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0C606D" w:rsidRPr="00023D3A" w:rsidTr="000750CF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0C606D" w:rsidRPr="00023D3A" w:rsidRDefault="00445529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>Zápis do třídnice (téma hodiny, absence), stanovení tématu hodiny.</w:t>
            </w:r>
          </w:p>
        </w:tc>
        <w:tc>
          <w:tcPr>
            <w:tcW w:w="2552" w:type="dxa"/>
          </w:tcPr>
          <w:p w:rsidR="000C606D" w:rsidRPr="00023D3A" w:rsidRDefault="000C606D" w:rsidP="000750CF">
            <w:pPr>
              <w:widowControl w:val="0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0C606D" w:rsidRPr="00023D3A" w:rsidRDefault="00445529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5386" w:type="dxa"/>
          </w:tcPr>
          <w:p w:rsidR="000C606D" w:rsidRPr="00023D3A" w:rsidRDefault="001319F1" w:rsidP="00037C17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Jaké znáš sporty, jaká znáš zvířata, jaké znáš povolání</w:t>
            </w:r>
          </w:p>
        </w:tc>
        <w:tc>
          <w:tcPr>
            <w:tcW w:w="2552" w:type="dxa"/>
          </w:tcPr>
          <w:p w:rsidR="000C606D" w:rsidRPr="00023D3A" w:rsidRDefault="000C606D" w:rsidP="009022E0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D82172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82172" w:rsidRPr="00023D3A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Procvičování</w:t>
            </w:r>
          </w:p>
        </w:tc>
        <w:tc>
          <w:tcPr>
            <w:tcW w:w="851" w:type="dxa"/>
          </w:tcPr>
          <w:p w:rsidR="00D82172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D82172" w:rsidRDefault="001319F1" w:rsidP="00AE41A8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Společně si vyberou jedno téma, které se bude procvičovat. </w:t>
            </w:r>
          </w:p>
        </w:tc>
        <w:tc>
          <w:tcPr>
            <w:tcW w:w="2552" w:type="dxa"/>
          </w:tcPr>
          <w:p w:rsidR="00D82172" w:rsidRPr="00023D3A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0C606D" w:rsidRPr="00023D3A" w:rsidRDefault="00445529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7C2CCA" w:rsidRPr="00023D3A" w:rsidRDefault="001319F1" w:rsidP="00D8217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Fun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Easy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Learn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Angličtina</w:t>
            </w:r>
          </w:p>
        </w:tc>
        <w:tc>
          <w:tcPr>
            <w:tcW w:w="2552" w:type="dxa"/>
          </w:tcPr>
          <w:p w:rsidR="000C606D" w:rsidRPr="00023D3A" w:rsidRDefault="00037C17" w:rsidP="00132C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hyperlink r:id="rId11" w:history="1">
              <w:r w:rsidRPr="00342A33">
                <w:rPr>
                  <w:rStyle w:val="Hypertextovodkaz"/>
                  <w:rFonts w:ascii="Arial" w:hAnsi="Arial" w:cs="Arial"/>
                </w:rPr>
                <w:t>http://dumy.cz/material/144090-i-learn-with-fun-spelling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0C606D" w:rsidRPr="00023D3A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C606D" w:rsidRPr="00023D3A" w:rsidRDefault="000C606D" w:rsidP="0052146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>Sebereflexe,</w:t>
            </w:r>
            <w:r w:rsidR="0052146C" w:rsidRPr="00023D3A">
              <w:rPr>
                <w:rFonts w:ascii="Arial" w:hAnsi="Arial" w:cs="Arial"/>
                <w:sz w:val="22"/>
                <w:szCs w:val="22"/>
              </w:rPr>
              <w:t xml:space="preserve"> shrnutí probrané látky, zadání domácího úkolu.</w:t>
            </w:r>
          </w:p>
        </w:tc>
        <w:tc>
          <w:tcPr>
            <w:tcW w:w="2552" w:type="dxa"/>
          </w:tcPr>
          <w:p w:rsidR="000C606D" w:rsidRPr="00023D3A" w:rsidRDefault="009022E0" w:rsidP="001319F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Domácí úkol:</w:t>
            </w:r>
            <w:r w:rsidR="007C2CC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319F1">
              <w:rPr>
                <w:rFonts w:ascii="Arial" w:hAnsi="Arial" w:cs="Arial"/>
                <w:sz w:val="22"/>
                <w:szCs w:val="22"/>
              </w:rPr>
              <w:t>Vypracování pracovního listu na zvolené téma</w:t>
            </w:r>
            <w:bookmarkStart w:id="0" w:name="_GoBack"/>
            <w:bookmarkEnd w:id="0"/>
          </w:p>
        </w:tc>
      </w:tr>
    </w:tbl>
    <w:p w:rsidR="006F19D1" w:rsidRPr="00023D3A" w:rsidRDefault="006F19D1" w:rsidP="00D8217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sectPr w:rsidR="006F19D1" w:rsidRPr="00023D3A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82B" w:rsidRDefault="0059482B">
      <w:r>
        <w:separator/>
      </w:r>
    </w:p>
  </w:endnote>
  <w:endnote w:type="continuationSeparator" w:id="0">
    <w:p w:rsidR="0059482B" w:rsidRDefault="005948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82B" w:rsidRDefault="0059482B">
      <w:r>
        <w:separator/>
      </w:r>
    </w:p>
  </w:footnote>
  <w:footnote w:type="continuationSeparator" w:id="0">
    <w:p w:rsidR="0059482B" w:rsidRDefault="005948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4479E2"/>
    <w:multiLevelType w:val="hybridMultilevel"/>
    <w:tmpl w:val="47BC50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8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9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3D3A"/>
    <w:rsid w:val="0002443A"/>
    <w:rsid w:val="0002459E"/>
    <w:rsid w:val="00032863"/>
    <w:rsid w:val="00037C17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C606D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19F1"/>
    <w:rsid w:val="00132BD8"/>
    <w:rsid w:val="00132C04"/>
    <w:rsid w:val="00132F5F"/>
    <w:rsid w:val="00133F95"/>
    <w:rsid w:val="001354B9"/>
    <w:rsid w:val="00135C04"/>
    <w:rsid w:val="00142567"/>
    <w:rsid w:val="001452B0"/>
    <w:rsid w:val="0014681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2FEE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50F6"/>
    <w:rsid w:val="0042794E"/>
    <w:rsid w:val="00427BBD"/>
    <w:rsid w:val="00427C02"/>
    <w:rsid w:val="004331CE"/>
    <w:rsid w:val="00433D6E"/>
    <w:rsid w:val="00436CAF"/>
    <w:rsid w:val="0044412A"/>
    <w:rsid w:val="00445529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176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29D8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146C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482B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451F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86AB6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1533A"/>
    <w:rsid w:val="00722C48"/>
    <w:rsid w:val="00723480"/>
    <w:rsid w:val="0072378F"/>
    <w:rsid w:val="007258AD"/>
    <w:rsid w:val="007372D9"/>
    <w:rsid w:val="00742265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2CCA"/>
    <w:rsid w:val="007C350E"/>
    <w:rsid w:val="007C3EBB"/>
    <w:rsid w:val="007D1775"/>
    <w:rsid w:val="007D5857"/>
    <w:rsid w:val="007E2087"/>
    <w:rsid w:val="007E54D2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2E0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3E6E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166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0E8F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41A8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4717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172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204D6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65F2"/>
    <w:rsid w:val="00F17486"/>
    <w:rsid w:val="00F2514C"/>
    <w:rsid w:val="00F30A66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2F0B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AE41A8"/>
    <w:pPr>
      <w:suppressAutoHyphens/>
      <w:autoSpaceDN w:val="0"/>
      <w:spacing w:after="200" w:line="276" w:lineRule="auto"/>
      <w:textAlignment w:val="baseline"/>
    </w:pPr>
    <w:rPr>
      <w:rFonts w:eastAsia="Lucida Sans Unicode" w:cs="Tahoma"/>
      <w:kern w:val="3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AE41A8"/>
    <w:pPr>
      <w:suppressAutoHyphens/>
      <w:autoSpaceDN w:val="0"/>
      <w:spacing w:after="200" w:line="276" w:lineRule="auto"/>
      <w:textAlignment w:val="baseline"/>
    </w:pPr>
    <w:rPr>
      <w:rFonts w:eastAsia="Lucida Sans Unicode" w:cs="Tahoma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4090-i-learn-with-fun-spellin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B33AF8-D168-418E-97D4-1C2C0E3E7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137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2015-06-03T15:27:00Z</dcterms:created>
  <dcterms:modified xsi:type="dcterms:W3CDTF">2015-06-03T15:27:00Z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