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F5A" w:rsidRDefault="00D97F5A" w:rsidP="00D97F5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97F5A" w:rsidRDefault="00D97F5A" w:rsidP="00D97F5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97F5A" w:rsidRDefault="00D97F5A" w:rsidP="00D97F5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D97F5A" w:rsidRDefault="00D97F5A" w:rsidP="00D97F5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D97F5A" w:rsidRDefault="00D97F5A" w:rsidP="00D97F5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D97F5A" w:rsidRDefault="00D97F5A" w:rsidP="00D97F5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Mgr. Ivana Ovesná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 ZŠ A MŠ Újezd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Prvouka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 ročník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Domácí zvířata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Individuální, skupinová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 Orientace v poznávání domácích zvířat. Rozdělení ptáci - savci.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 Zopakování učiva na závěr tematického 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demonstrační.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obrázkové karty</w:t>
      </w:r>
    </w:p>
    <w:p w:rsidR="00D97F5A" w:rsidRDefault="00D97F5A" w:rsidP="00D97F5A">
      <w:pPr>
        <w:pStyle w:val="Normln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gramStart"/>
      <w:r>
        <w:rPr>
          <w:rFonts w:ascii="Arial" w:hAnsi="Arial" w:cs="Arial"/>
          <w:b/>
        </w:rPr>
        <w:t>DUMY.CZ</w:t>
      </w:r>
      <w:proofErr w:type="gramEnd"/>
      <w:r>
        <w:rPr>
          <w:rFonts w:ascii="Arial" w:hAnsi="Arial" w:cs="Arial"/>
          <w:b/>
        </w:rPr>
        <w:t xml:space="preserve"> – aplikace </w:t>
      </w:r>
      <w:proofErr w:type="spellStart"/>
      <w:r>
        <w:rPr>
          <w:rFonts w:ascii="Arial" w:hAnsi="Arial" w:cs="Arial"/>
          <w:b/>
        </w:rPr>
        <w:t>Kids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Animal</w:t>
      </w:r>
      <w:proofErr w:type="spellEnd"/>
      <w:r>
        <w:rPr>
          <w:rFonts w:ascii="Arial" w:hAnsi="Arial" w:cs="Arial"/>
          <w:b/>
        </w:rPr>
        <w:t xml:space="preserve"> Slide - </w:t>
      </w:r>
      <w:hyperlink r:id="rId11" w:history="1">
        <w:r>
          <w:rPr>
            <w:rStyle w:val="Hypertextovodkaz"/>
            <w:rFonts w:ascii="Arial" w:hAnsi="Arial" w:cs="Arial"/>
            <w:b/>
          </w:rPr>
          <w:t>http://dumy.cz/material/145136-kids-animal-slide-puzzles-mystic-squares-15-puzzle-for-children-of-all-ages</w:t>
        </w:r>
      </w:hyperlink>
      <w:r>
        <w:rPr>
          <w:rFonts w:ascii="Arial" w:hAnsi="Arial" w:cs="Arial"/>
          <w:b/>
        </w:rPr>
        <w:t xml:space="preserve"> 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Úvod: </w:t>
      </w:r>
      <w:r>
        <w:rPr>
          <w:rFonts w:ascii="Arial" w:hAnsi="Arial" w:cs="Arial"/>
        </w:rPr>
        <w:t>Píseň - Když jsem já sloužil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Která zvířata si chlapec vysloužil? (kuřátko, kačenka, husa, vepř, tele, kráva)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Učivo:</w:t>
      </w:r>
      <w:r>
        <w:rPr>
          <w:rFonts w:ascii="Arial" w:hAnsi="Arial" w:cs="Arial"/>
        </w:rPr>
        <w:t xml:space="preserve"> Všechno jsou to domácí zvířata. Která další znáte děti? 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Rozdělení - ptáci - savci.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Ptáci - líhnou se z vajec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- tělo je pokryto peřím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- čím se živí - zrní, tráva, hmyz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Jaký užitek nám dávají?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Savci - proč se jim říká savci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- rodí živá mláďata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tělo je pokryto srstí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- jaký užitek nám dávají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Zvířata chováme - pro užitek - pro radost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Znáte nějaké domácí mazlíčky? 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Tabule</w:t>
      </w:r>
      <w:r>
        <w:rPr>
          <w:rFonts w:ascii="Arial" w:hAnsi="Arial" w:cs="Arial"/>
        </w:rPr>
        <w:t xml:space="preserve"> - třídění obrázků na ptáky a savce. Povídání také o tom, co děti mohou vidět např. v ZOO. Rozhovor, kde je nejbližší Zoo a která zvířata tam jsou.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Některá zvířata si ukážeme na </w:t>
      </w:r>
      <w:r>
        <w:rPr>
          <w:rFonts w:ascii="Arial" w:hAnsi="Arial" w:cs="Arial"/>
          <w:b/>
        </w:rPr>
        <w:t>tabletu</w:t>
      </w:r>
      <w:r>
        <w:rPr>
          <w:rFonts w:ascii="Arial" w:hAnsi="Arial" w:cs="Arial"/>
        </w:rPr>
        <w:t xml:space="preserve"> a zkusíme si s nimi i hrát.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Budeme z částí skládat jejich obrázek – soutěž, kdo bude nejrychlejší.</w:t>
      </w: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</w:p>
    <w:p w:rsidR="00D97F5A" w:rsidRDefault="00D97F5A" w:rsidP="00D97F5A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Závěr hodiny</w:t>
      </w:r>
      <w:r>
        <w:rPr>
          <w:rFonts w:ascii="Arial" w:hAnsi="Arial" w:cs="Arial"/>
        </w:rPr>
        <w:t xml:space="preserve"> - zhodnocení práce třídy a i jednotlivých dětí.</w:t>
      </w: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9C8" w:rsidRDefault="00D929C8">
      <w:r>
        <w:separator/>
      </w:r>
    </w:p>
  </w:endnote>
  <w:endnote w:type="continuationSeparator" w:id="0">
    <w:p w:rsidR="00D929C8" w:rsidRDefault="00D92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9C8" w:rsidRDefault="00D929C8">
      <w:r>
        <w:separator/>
      </w:r>
    </w:p>
  </w:footnote>
  <w:footnote w:type="continuationSeparator" w:id="0">
    <w:p w:rsidR="00D929C8" w:rsidRDefault="00D92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28EF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9C8"/>
    <w:rsid w:val="00D92BCF"/>
    <w:rsid w:val="00D93419"/>
    <w:rsid w:val="00D97F5A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6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5136-kids-animal-slide-puzzles-mystic-squares-15-puzzle-for-children-of-all-ag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2CC4E1-1B7A-4302-B851-96100A5FE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2015-06-03T19:13:00Z</dcterms:created>
  <dcterms:modified xsi:type="dcterms:W3CDTF">2015-06-03T19:13:00Z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