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765" w:rsidRDefault="00AD7765" w:rsidP="00AD776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D7765" w:rsidRDefault="00AD7765" w:rsidP="00AD776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AD7765" w:rsidRDefault="00AD7765" w:rsidP="00AD776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AD7765" w:rsidRDefault="00AD7765" w:rsidP="00AD776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AD7765" w:rsidRDefault="00AD7765" w:rsidP="00AD776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AD7765" w:rsidRDefault="00AD7765" w:rsidP="00AD776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Ivana Ovesná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 ZŠ A MŠ Újezd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Jazyk český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 ročník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Věta slovo, slabiky, hláska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demonstrační.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karty se slovy, sešit</w:t>
      </w:r>
    </w:p>
    <w:p w:rsidR="00AD7765" w:rsidRDefault="00AD7765" w:rsidP="00AD7765">
      <w:pPr>
        <w:pStyle w:val="Normlnweb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gramStart"/>
      <w:r>
        <w:rPr>
          <w:rFonts w:ascii="Arial" w:hAnsi="Arial" w:cs="Arial"/>
          <w:b/>
        </w:rPr>
        <w:t>DUMY.CZ</w:t>
      </w:r>
      <w:proofErr w:type="gramEnd"/>
      <w:r>
        <w:rPr>
          <w:rFonts w:ascii="Arial" w:hAnsi="Arial" w:cs="Arial"/>
          <w:b/>
        </w:rPr>
        <w:t xml:space="preserve"> – aplikace </w:t>
      </w:r>
      <w:proofErr w:type="spellStart"/>
      <w:r>
        <w:rPr>
          <w:rFonts w:ascii="Arial" w:hAnsi="Arial" w:cs="Arial"/>
          <w:b/>
        </w:rPr>
        <w:t>Kids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Animal</w:t>
      </w:r>
      <w:proofErr w:type="spellEnd"/>
      <w:r>
        <w:rPr>
          <w:rFonts w:ascii="Arial" w:hAnsi="Arial" w:cs="Arial"/>
          <w:b/>
        </w:rPr>
        <w:t xml:space="preserve"> Slide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http://dumy.cz/material/145136-kids-animal-slide-puzzles-mystic-squares-15-puzzle-for-children-of-all-ages</w:t>
        </w:r>
      </w:hyperlink>
      <w:r>
        <w:rPr>
          <w:rFonts w:ascii="Arial" w:hAnsi="Arial" w:cs="Arial"/>
          <w:b/>
        </w:rPr>
        <w:t xml:space="preserve"> 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Úvod: </w:t>
      </w:r>
      <w:r>
        <w:rPr>
          <w:rFonts w:ascii="Arial" w:hAnsi="Arial" w:cs="Arial"/>
        </w:rPr>
        <w:t xml:space="preserve">Společně nejdříve zopakujeme co je to věta, </w:t>
      </w:r>
      <w:proofErr w:type="gramStart"/>
      <w:r>
        <w:rPr>
          <w:rFonts w:ascii="Arial" w:hAnsi="Arial" w:cs="Arial"/>
        </w:rPr>
        <w:t>slabika...</w:t>
      </w:r>
      <w:proofErr w:type="gramEnd"/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Znáte nějakou písničku, básničku o zvířatech?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Některá zvířata u nás nežijí, najdeme je pouze v ZOO.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Tablet -</w:t>
      </w:r>
      <w:r>
        <w:rPr>
          <w:rFonts w:ascii="Arial" w:hAnsi="Arial" w:cs="Arial"/>
        </w:rPr>
        <w:t xml:space="preserve"> žáci se rozdělí do dvojic. Každá dvojice má za úkol seřadit z částí obrázků jedno zvíře.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Zkuste popsat zvíře, které jste složili tak, aby ho ostatní spolužáci poznali.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Společně zkusíme zjistit, co o něm víme.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Pokračujeme prací ve dvojicích - napište název vašeho zvířete - na papír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Vyznačte jeho hláskovou a slabičnou stavbu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Utvořte větu s tímto slovem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Spočítej slova ve větě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Slova rozděl na slabiky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Nad každou slabiku napiš, z kolika písmen se skládá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Společná kontrola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Na tabuli jsou karty se slovy</w:t>
      </w:r>
      <w:r>
        <w:rPr>
          <w:rFonts w:ascii="Arial" w:hAnsi="Arial" w:cs="Arial"/>
        </w:rPr>
        <w:t xml:space="preserve"> - Seřaď slova do vět. Věty opište </w:t>
      </w:r>
      <w:r>
        <w:rPr>
          <w:rFonts w:ascii="Arial" w:hAnsi="Arial" w:cs="Arial"/>
          <w:b/>
        </w:rPr>
        <w:t>do sešitu</w:t>
      </w:r>
      <w:r>
        <w:rPr>
          <w:rFonts w:ascii="Arial" w:hAnsi="Arial" w:cs="Arial"/>
        </w:rPr>
        <w:t>.</w:t>
      </w: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</w:p>
    <w:p w:rsidR="00AD7765" w:rsidRDefault="00AD7765" w:rsidP="00AD7765">
      <w:pPr>
        <w:pStyle w:val="Seznmek"/>
        <w:numPr>
          <w:ilvl w:val="0"/>
          <w:numId w:val="0"/>
        </w:numPr>
        <w:tabs>
          <w:tab w:val="left" w:pos="708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Závěr </w:t>
      </w:r>
      <w:r>
        <w:rPr>
          <w:rFonts w:ascii="Arial" w:hAnsi="Arial" w:cs="Arial"/>
        </w:rPr>
        <w:t>- vyhodnocení práce žáků v hodině.</w:t>
      </w: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2D3" w:rsidRDefault="00F102D3">
      <w:r>
        <w:separator/>
      </w:r>
    </w:p>
  </w:endnote>
  <w:endnote w:type="continuationSeparator" w:id="0">
    <w:p w:rsidR="00F102D3" w:rsidRDefault="00F10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2D3" w:rsidRDefault="00F102D3">
      <w:r>
        <w:separator/>
      </w:r>
    </w:p>
  </w:footnote>
  <w:footnote w:type="continuationSeparator" w:id="0">
    <w:p w:rsidR="00F102D3" w:rsidRDefault="00F10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47E9C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D7765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2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5136-kids-animal-slide-puzzles-mystic-squares-15-puzzle-for-children-of-all-ag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E01F67-0B58-42CA-AFF7-335EA21B0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199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2015-06-03T19:17:00Z</dcterms:created>
  <dcterms:modified xsi:type="dcterms:W3CDTF">2015-06-03T19:17:00Z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