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D93" w:rsidRDefault="000E1D93" w:rsidP="000E1D9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0E1D93" w:rsidRDefault="000E1D93" w:rsidP="000E1D9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0E1D93" w:rsidRDefault="000E1D93" w:rsidP="000E1D9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  <w:bookmarkStart w:id="0" w:name="_GoBack"/>
      <w:bookmarkEnd w:id="0"/>
    </w:p>
    <w:p w:rsidR="000E1D93" w:rsidRDefault="000E1D93" w:rsidP="000E1D93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0E1D93" w:rsidRDefault="000E1D93" w:rsidP="000E1D93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E1D93" w:rsidRDefault="000E1D93" w:rsidP="000E1D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E1D93" w:rsidRDefault="000E1D93" w:rsidP="000E1D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Cs/>
        </w:rPr>
        <w:t>Jméno a příjmení autora: Mgr. Naďa Rašková</w:t>
      </w:r>
    </w:p>
    <w:p w:rsidR="000E1D93" w:rsidRDefault="000E1D93" w:rsidP="000E1D93">
      <w:pPr>
        <w:pStyle w:val="Normlnweb"/>
      </w:pPr>
      <w:r>
        <w:rPr>
          <w:rFonts w:ascii="Arial" w:hAnsi="Arial" w:cs="Arial"/>
          <w:bCs/>
          <w:iCs/>
        </w:rPr>
        <w:t>Škola:</w:t>
      </w:r>
      <w:r>
        <w:t xml:space="preserve">       ZŠ a MŠ Újezd  </w:t>
      </w:r>
    </w:p>
    <w:p w:rsidR="000E1D93" w:rsidRDefault="000E1D93" w:rsidP="000E1D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Předmět: český jazyk</w:t>
      </w:r>
    </w:p>
    <w:p w:rsidR="000E1D93" w:rsidRDefault="000E1D93" w:rsidP="000E1D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Ročník:       2.</w:t>
      </w:r>
    </w:p>
    <w:p w:rsidR="000E1D93" w:rsidRDefault="000E1D93" w:rsidP="000E1D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Téma:       párové</w:t>
      </w:r>
      <w:proofErr w:type="gramEnd"/>
      <w:r>
        <w:rPr>
          <w:rFonts w:ascii="Arial" w:hAnsi="Arial" w:cs="Arial"/>
        </w:rPr>
        <w:t xml:space="preserve"> souhlásky</w:t>
      </w:r>
    </w:p>
    <w:p w:rsidR="000E1D93" w:rsidRDefault="000E1D93" w:rsidP="000E1D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Obsah:      procvičování</w:t>
      </w:r>
      <w:proofErr w:type="gramEnd"/>
      <w:r>
        <w:rPr>
          <w:rFonts w:ascii="Arial" w:hAnsi="Arial" w:cs="Arial"/>
        </w:rPr>
        <w:t xml:space="preserve"> souhlásek v – f, nové učivo – souhlásky z - s</w:t>
      </w:r>
    </w:p>
    <w:p w:rsidR="000E1D93" w:rsidRDefault="000E1D93" w:rsidP="000E1D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Cíl:            rozšíření</w:t>
      </w:r>
      <w:proofErr w:type="gramEnd"/>
      <w:r>
        <w:rPr>
          <w:rFonts w:ascii="Arial" w:hAnsi="Arial" w:cs="Arial"/>
        </w:rPr>
        <w:t xml:space="preserve"> a upevnění učiva</w:t>
      </w:r>
    </w:p>
    <w:p w:rsidR="000E1D93" w:rsidRDefault="000E1D93" w:rsidP="000E1D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Forma:      práce</w:t>
      </w:r>
      <w:proofErr w:type="gramEnd"/>
      <w:r>
        <w:rPr>
          <w:rFonts w:ascii="Arial" w:hAnsi="Arial" w:cs="Arial"/>
        </w:rPr>
        <w:t xml:space="preserve"> s aplikací, skupinová i individuální práce</w:t>
      </w:r>
    </w:p>
    <w:p w:rsidR="000E1D93" w:rsidRDefault="000E1D93" w:rsidP="000E1D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Metoda:    výklad</w:t>
      </w:r>
      <w:proofErr w:type="gramEnd"/>
      <w:r>
        <w:rPr>
          <w:rFonts w:ascii="Arial" w:hAnsi="Arial" w:cs="Arial"/>
        </w:rPr>
        <w:t>, práce s aplikací</w:t>
      </w:r>
    </w:p>
    <w:p w:rsidR="000E1D93" w:rsidRDefault="000E1D93" w:rsidP="000E1D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Pomůcky: tablet, pracovní list, sešit, karty s písmeny</w:t>
      </w:r>
    </w:p>
    <w:p w:rsidR="000E1D93" w:rsidRDefault="000E1D93" w:rsidP="000E1D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Zdroje: </w:t>
      </w:r>
      <w:r>
        <w:t>http://skolakov.eu/cesky-jazyk/2-trida/parove-souhlasky/</w:t>
      </w: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0E1D93" w:rsidTr="000E1D9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0E1D93" w:rsidTr="000E1D9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sdělení obsahu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1D93" w:rsidRDefault="000E1D93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0E1D93" w:rsidTr="000E1D9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soutěž s kartami H – CH vzadu ve třídě</w:t>
            </w:r>
          </w:p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</w:p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procvičení souhlásek V – F na tabletu</w:t>
            </w:r>
          </w:p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(aplikace cvičení okamžitě vyhodnotí a oznámkuje – chybná slova si žáci mohou opravit do školního sešitu)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odměna pro žáky s počtem 0 chyb</w:t>
            </w:r>
          </w:p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</w:t>
            </w:r>
          </w:p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školní sešit</w:t>
            </w:r>
          </w:p>
        </w:tc>
      </w:tr>
      <w:tr w:rsidR="000E1D93" w:rsidTr="000E1D9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soutěž, odměna pěknou známkou nebo sladkostí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0E1D93" w:rsidTr="000E1D9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párové souhlásky Z – S - výklad</w:t>
            </w:r>
          </w:p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0E1D93" w:rsidTr="000E1D9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zábavné doplňování se žabkami</w:t>
            </w:r>
          </w:p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http://skolakov.eu/cesky-jazyk/2-trida/parove-souhlasky/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</w:t>
            </w:r>
          </w:p>
        </w:tc>
      </w:tr>
      <w:tr w:rsidR="000E1D93" w:rsidTr="000E1D9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zhodnocení práce žáků, zadání domácího úkolu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1D93" w:rsidRDefault="000E1D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pracovní list Z - S</w:t>
            </w: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FDB" w:rsidRDefault="00FF0FDB">
      <w:r>
        <w:separator/>
      </w:r>
    </w:p>
  </w:endnote>
  <w:endnote w:type="continuationSeparator" w:id="0">
    <w:p w:rsidR="00FF0FDB" w:rsidRDefault="00FF0F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FDB" w:rsidRDefault="00FF0FDB">
      <w:r>
        <w:separator/>
      </w:r>
    </w:p>
  </w:footnote>
  <w:footnote w:type="continuationSeparator" w:id="0">
    <w:p w:rsidR="00FF0FDB" w:rsidRDefault="00FF0F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240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1D93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0FDB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4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4A8C68-4060-4E04-86C0-99DA5AD34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176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2015-06-05T11:28:00Z</dcterms:created>
  <dcterms:modified xsi:type="dcterms:W3CDTF">2015-06-05T11:28:00Z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