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62A" w:rsidRDefault="0062562A" w:rsidP="0062562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2562A" w:rsidRDefault="0062562A" w:rsidP="0062562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2562A" w:rsidRDefault="0062562A" w:rsidP="0062562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2562A" w:rsidRDefault="0062562A" w:rsidP="0062562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2562A" w:rsidRDefault="0062562A" w:rsidP="0062562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2562A" w:rsidRDefault="0062562A" w:rsidP="0062562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 </w:t>
      </w:r>
      <w:r>
        <w:rPr>
          <w:rFonts w:ascii="Arial" w:eastAsia="Arial" w:hAnsi="Arial" w:cs="Arial"/>
          <w:bCs/>
        </w:rPr>
        <w:t xml:space="preserve">Renata </w:t>
      </w:r>
      <w:proofErr w:type="spellStart"/>
      <w:r>
        <w:rPr>
          <w:rFonts w:ascii="Arial" w:eastAsia="Arial" w:hAnsi="Arial" w:cs="Arial"/>
          <w:bCs/>
        </w:rPr>
        <w:t>Kurzveilová</w:t>
      </w:r>
      <w:proofErr w:type="spellEnd"/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 </w:t>
      </w:r>
      <w:r>
        <w:rPr>
          <w:rFonts w:ascii="Arial" w:hAnsi="Arial" w:cs="Arial"/>
          <w:sz w:val="22"/>
          <w:szCs w:val="22"/>
        </w:rPr>
        <w:t xml:space="preserve">Základní škola a mateřská škola </w:t>
      </w:r>
      <w:proofErr w:type="spellStart"/>
      <w:r>
        <w:rPr>
          <w:rFonts w:ascii="Arial" w:hAnsi="Arial" w:cs="Arial"/>
          <w:sz w:val="22"/>
          <w:szCs w:val="22"/>
        </w:rPr>
        <w:t>Všetaty</w:t>
      </w:r>
      <w:proofErr w:type="spellEnd"/>
      <w:r>
        <w:rPr>
          <w:rFonts w:ascii="Arial" w:hAnsi="Arial" w:cs="Arial"/>
          <w:sz w:val="22"/>
          <w:szCs w:val="22"/>
        </w:rPr>
        <w:t xml:space="preserve"> – okres Mělník, příspěvková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 xml:space="preserve">            </w:t>
      </w:r>
      <w:r>
        <w:rPr>
          <w:rFonts w:ascii="Arial" w:hAnsi="Arial" w:cs="Arial"/>
          <w:sz w:val="22"/>
          <w:szCs w:val="22"/>
        </w:rPr>
        <w:t>organizace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les, lesní živočichové, hajný, dřevorubec, lesní dělník,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</w:rPr>
        <w:t>myslivec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 xml:space="preserve">Anotace:  </w:t>
      </w:r>
      <w:r>
        <w:rPr>
          <w:rFonts w:ascii="Arial" w:hAnsi="Arial" w:cs="Arial"/>
        </w:rPr>
        <w:t>procvičení</w:t>
      </w:r>
      <w:proofErr w:type="gramEnd"/>
      <w:r>
        <w:rPr>
          <w:rFonts w:ascii="Arial" w:hAnsi="Arial" w:cs="Arial"/>
        </w:rPr>
        <w:t xml:space="preserve"> již probraného učiva (lesní živočichové) ve dvojicích s využitím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</w:t>
      </w:r>
      <w:r>
        <w:rPr>
          <w:rFonts w:ascii="Arial" w:hAnsi="Arial" w:cs="Arial"/>
        </w:rPr>
        <w:t xml:space="preserve">aplikace Výukové kartičky, sledování krátkého filmu o práci v lese, řízený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rozhovor na téma „Kdo se o les a lesní živočichy stará“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 xml:space="preserve">Předmět:   </w:t>
      </w:r>
      <w:r>
        <w:rPr>
          <w:rFonts w:ascii="Arial" w:hAnsi="Arial" w:cs="Arial"/>
        </w:rPr>
        <w:t>prvouka</w:t>
      </w:r>
      <w:proofErr w:type="gramEnd"/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    </w:t>
      </w:r>
      <w:r>
        <w:rPr>
          <w:rFonts w:ascii="Arial" w:hAnsi="Arial" w:cs="Arial"/>
        </w:rPr>
        <w:t>1. ročník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       </w:t>
      </w:r>
      <w:r>
        <w:rPr>
          <w:rFonts w:ascii="Arial" w:hAnsi="Arial" w:cs="Arial"/>
        </w:rPr>
        <w:t>Lidé kolem nás – zaměstnání, povolání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     </w:t>
      </w:r>
      <w:r>
        <w:rPr>
          <w:rFonts w:ascii="Arial" w:hAnsi="Arial" w:cs="Arial"/>
        </w:rPr>
        <w:t>Les – živočichové a stromy v lese, kdo se o ně stará</w:t>
      </w:r>
    </w:p>
    <w:p w:rsidR="0062562A" w:rsidRDefault="0062562A" w:rsidP="0062562A">
      <w:pPr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           </w:t>
      </w:r>
      <w:r>
        <w:rPr>
          <w:rFonts w:ascii="Arial" w:hAnsi="Arial" w:cs="Arial"/>
        </w:rPr>
        <w:t>Zopakovat, kteří živočichové a které rostliny jsou v našich lesích</w:t>
      </w:r>
    </w:p>
    <w:p w:rsidR="0062562A" w:rsidRDefault="0062562A" w:rsidP="0062562A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Uvědomit si, kdo a jak se o les stará (názvy povolání, jejich náplň,            </w:t>
      </w:r>
    </w:p>
    <w:p w:rsidR="0062562A" w:rsidRDefault="0062562A" w:rsidP="0062562A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pomůcky, význam péče o les)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Vést žáky k poznání, že každé povolání je důležité</w:t>
      </w:r>
      <w:r>
        <w:rPr>
          <w:rFonts w:ascii="Arial" w:hAnsi="Arial" w:cs="Arial"/>
          <w:b/>
        </w:rPr>
        <w:t xml:space="preserve">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     </w:t>
      </w:r>
      <w:r>
        <w:rPr>
          <w:rFonts w:ascii="Arial" w:hAnsi="Arial" w:cs="Arial"/>
        </w:rPr>
        <w:t>Práce ve dvojicích, sledování filmové ukázky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    </w:t>
      </w:r>
      <w:r>
        <w:rPr>
          <w:rFonts w:ascii="Arial" w:hAnsi="Arial" w:cs="Arial"/>
        </w:rPr>
        <w:t>Pojmenování obrázků (didaktická hra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 xml:space="preserve">), diskuse (řízený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rozhovor)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 xml:space="preserve">Pomůcky:  </w:t>
      </w:r>
      <w:r>
        <w:rPr>
          <w:rFonts w:ascii="Arial" w:hAnsi="Arial" w:cs="Arial"/>
        </w:rPr>
        <w:t>tablety</w:t>
      </w:r>
      <w:proofErr w:type="gramEnd"/>
      <w:r>
        <w:rPr>
          <w:rFonts w:ascii="Arial" w:hAnsi="Arial" w:cs="Arial"/>
        </w:rPr>
        <w:t xml:space="preserve"> pro dvojice žáků, učebnice prvouky pro 1. ročník</w:t>
      </w:r>
      <w:bookmarkStart w:id="0" w:name="_GoBack"/>
      <w:bookmarkEnd w:id="0"/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      </w:t>
      </w:r>
      <w:hyperlink r:id="rId11" w:history="1">
        <w:r>
          <w:rPr>
            <w:rStyle w:val="Hypertextovodkaz"/>
            <w:rFonts w:ascii="Arial" w:hAnsi="Arial" w:cs="Arial"/>
          </w:rPr>
          <w:t>https://www.youtube.com/watch?v=dpx3Vvblisk</w:t>
        </w:r>
      </w:hyperlink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aplikace Výukové kartičky z </w:t>
      </w:r>
      <w:hyperlink r:id="rId12" w:history="1">
        <w:r>
          <w:rPr>
            <w:rStyle w:val="Hypertextovodkaz"/>
            <w:rFonts w:ascii="Arial" w:hAnsi="Arial" w:cs="Arial"/>
          </w:rPr>
          <w:t>www.dumy.cz</w:t>
        </w:r>
      </w:hyperlink>
      <w:r>
        <w:t xml:space="preserve"> - </w:t>
      </w:r>
      <w:hyperlink r:id="rId13" w:history="1">
        <w:r>
          <w:rPr>
            <w:rStyle w:val="Hypertextovodkaz"/>
          </w:rPr>
          <w:t>http://dumy.cz/material/149718-vyukove-karticky</w:t>
        </w:r>
      </w:hyperlink>
      <w:r>
        <w:t xml:space="preserve"> </w:t>
      </w: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2562A" w:rsidRDefault="0062562A" w:rsidP="006256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Zklidnění žáků, kontrola přípravy na vyučovací hodinu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562A" w:rsidRDefault="0062562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Práce s tablety – dvojice žáků pracují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s aplikací Výukové kartičky, s částí lesní zvířata a procvičují jejich poznávání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4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http://dumy.cz/material/149718-vyukove-karticky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vyjmenují některá zvířata, která byla na obrázcích. Učitel se jich zeptá, zda ví, co měla tato zvířata společného (žijí v lese). Učitel: „Nyní se na les podíváme trochu jinak – řekneme si, kdo se o les a zvířata v něm žijící stará.“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Krátký film – práce v lese – promítnutý na interaktivní tabuli prostřednictvím tabletu</w:t>
            </w:r>
          </w:p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5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https://www.youtube.com/watch?v=dpx3Vvblisk</w:t>
              </w:r>
            </w:hyperlink>
          </w:p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  <w:lang w:eastAsia="en-US"/>
              </w:rPr>
              <w:t>Následuje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rozhovor se žáky na téma jaká povolání </w:t>
            </w:r>
            <w:proofErr w:type="gramStart"/>
            <w:r>
              <w:rPr>
                <w:rFonts w:ascii="Arial" w:hAnsi="Arial" w:cs="Arial"/>
                <w:lang w:eastAsia="en-US"/>
              </w:rPr>
              <w:t>jste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viděli, jaké pomůcky (stroje) používají, jak jsou práce náročné</w:t>
            </w:r>
          </w:p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6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https://www.youtube.com/watch?v=dpx3Vvblisk</w:t>
              </w:r>
            </w:hyperlink>
          </w:p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aplikace Výukové kartičky z </w:t>
            </w:r>
            <w:hyperlink r:id="rId17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www.dumy.cz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8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http://dumy.cz/material/149718-vyukove-karticky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62562A" w:rsidTr="006256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– o čem jsme se dnes učili – prohlídka a popis obrázku v učebnici prvouky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562A" w:rsidRDefault="006256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9F0" w:rsidRDefault="00AD59F0">
      <w:r>
        <w:separator/>
      </w:r>
    </w:p>
  </w:endnote>
  <w:endnote w:type="continuationSeparator" w:id="0">
    <w:p w:rsidR="00AD59F0" w:rsidRDefault="00AD5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9F0" w:rsidRDefault="00AD59F0">
      <w:r>
        <w:separator/>
      </w:r>
    </w:p>
  </w:footnote>
  <w:footnote w:type="continuationSeparator" w:id="0">
    <w:p w:rsidR="00AD59F0" w:rsidRDefault="00AD5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2562A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D59F0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3768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umy.cz/material/149718-vyukove-karticky" TargetMode="External"/><Relationship Id="rId18" Type="http://schemas.openxmlformats.org/officeDocument/2006/relationships/hyperlink" Target="http://dumy.cz/material/149718-vyukove-karticky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dumy.cz" TargetMode="External"/><Relationship Id="rId17" Type="http://schemas.openxmlformats.org/officeDocument/2006/relationships/hyperlink" Target="http://www.dumy.c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dpx3Vvblis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dpx3Vvblis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dpx3Vvblisk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umy.cz/material/149718-vyukove-karticky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90400B-CA65-41F0-BA62-1145552A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429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2015-06-05T12:50:00Z</dcterms:created>
  <dcterms:modified xsi:type="dcterms:W3CDTF">2015-06-05T12:50:00Z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