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E1462F" w:rsidRDefault="006F19D1" w:rsidP="00E1462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3B060F" w:rsidRDefault="003B060F" w:rsidP="002E7603">
      <w:pPr>
        <w:pStyle w:val="Nadpis1"/>
        <w:jc w:val="center"/>
      </w:pPr>
      <w:r w:rsidRPr="003B060F">
        <w:t>Využití nástroje průzkum v Excelu ve výuce</w:t>
      </w:r>
    </w:p>
    <w:p w:rsidR="002E7603" w:rsidRPr="002E7603" w:rsidRDefault="002E7603" w:rsidP="002E7603">
      <w:pPr>
        <w:jc w:val="center"/>
        <w:rPr>
          <w:rFonts w:asciiTheme="minorHAnsi" w:hAnsiTheme="minorHAnsi"/>
          <w:sz w:val="24"/>
          <w:szCs w:val="24"/>
        </w:rPr>
      </w:pPr>
      <w:r w:rsidRPr="002E7603">
        <w:rPr>
          <w:rFonts w:asciiTheme="minorHAnsi" w:hAnsiTheme="minorHAnsi"/>
          <w:sz w:val="24"/>
          <w:szCs w:val="24"/>
        </w:rPr>
        <w:t>Tomáš Kratochvíl</w:t>
      </w:r>
    </w:p>
    <w:p w:rsidR="003B060F" w:rsidRDefault="00E1462F" w:rsidP="00E1462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Odkaz na průzkum: </w:t>
      </w:r>
      <w:hyperlink r:id="rId8" w:history="1">
        <w:r w:rsidRPr="00657F21">
          <w:rPr>
            <w:rStyle w:val="Hypertextovodkaz"/>
            <w:rFonts w:asciiTheme="minorHAnsi" w:hAnsiTheme="minorHAnsi"/>
            <w:sz w:val="24"/>
            <w:szCs w:val="24"/>
          </w:rPr>
          <w:t>http://1drv.ms/1JB2PNd</w:t>
        </w:r>
      </w:hyperlink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Zvolil jsem jednu z funkcí Office 365 a to sice nástroje průzkum v Excelu. S jeho pomocí jsem zadal žákům 5. třídy otázky a úkoly s pojené s textem, který měli u sebe.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Od využití průzkumu v Excelu jsem si sliboval, že bude pro žáky motivačním prostředkem při plnění domácích úkolů. Chtěl jsem si jeho prostřednictvím ověřit, jak jsou žáci schopni pracovat s anglickým textem a zdali pochopí jeho význam.</w:t>
      </w:r>
    </w:p>
    <w:p w:rsidR="003B060F" w:rsidRPr="003B060F" w:rsidRDefault="003B060F" w:rsidP="002E7603">
      <w:pPr>
        <w:pStyle w:val="Nadpis2"/>
      </w:pPr>
      <w:r w:rsidRPr="003B060F">
        <w:t>Cíle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* motivovat žáky při plnění domácích úkolů</w:t>
      </w:r>
      <w:bookmarkStart w:id="0" w:name="_GoBack"/>
      <w:bookmarkEnd w:id="0"/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* žáci si osvojí novou slovní zásobu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* žáci dokáží aplikovat získané znalosti při zodpovídání jednotlivých otázek</w:t>
      </w:r>
    </w:p>
    <w:p w:rsidR="003B060F" w:rsidRPr="003B060F" w:rsidRDefault="003B060F" w:rsidP="002E7603">
      <w:pPr>
        <w:pStyle w:val="Nadpis2"/>
      </w:pPr>
      <w:r w:rsidRPr="003B060F">
        <w:t>Realizace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Průzkum v Excelu pro 5. třídu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Vytvořil jsem průzkum, který obsahoval 5 otázek. Byly různé možnosti odpovědí. V jedné otázce měli žáci možnost výběru ze tří možností, v další se rozhodovali mezi možnostmi: Ano/Ne. Zbytek otázek měl volné místo pro text. Mohli odpovídat celou větou i jedním slovem. Do volného místa pro první odpověď vyplňovali žáci svoje jméno. To je pro přehlednost výsledné tabulky nezbytné.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Průzkum jsem žákům poslal prostřednictvím hypertextového odkazu na jejich mailové adresy. Na jeho vypracování měli dva dny.</w:t>
      </w:r>
    </w:p>
    <w:p w:rsidR="003B060F" w:rsidRPr="003B060F" w:rsidRDefault="003B060F" w:rsidP="002E7603">
      <w:pPr>
        <w:pStyle w:val="Nadpis2"/>
      </w:pPr>
      <w:r w:rsidRPr="003B060F">
        <w:t>Vyhodnocení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Se třídou jsme zhlédli výsledky na projektoru, kam jsem promítal z tabletu výslednou tabulku. Správné i špatné odpovědi byly zvýrazněny.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Žáci dostali prostor pro vyjádření svých připomínek a poznámek.</w:t>
      </w:r>
    </w:p>
    <w:p w:rsidR="002E7603" w:rsidRDefault="002E7603" w:rsidP="002E7603">
      <w:pPr>
        <w:pStyle w:val="Nadpis2"/>
      </w:pPr>
    </w:p>
    <w:p w:rsidR="003B060F" w:rsidRPr="003B060F" w:rsidRDefault="003B060F" w:rsidP="002E7603">
      <w:pPr>
        <w:pStyle w:val="Nadpis2"/>
      </w:pPr>
      <w:r w:rsidRPr="003B060F">
        <w:t>Závěrečné zhodnocení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lastRenderedPageBreak/>
        <w:t>Prvním pozitivem pro mě bylo, že jsem dostal vyplněný průzkum od všech žáků. Objevily se občas problémy s odesláním průzkumu, ale ty se po mailové komunikaci podařilo vyřešit.</w:t>
      </w:r>
    </w:p>
    <w:p w:rsidR="003B060F" w:rsidRP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Žáci reagovali velice dobře a práce v průzkumu je bavila.</w:t>
      </w:r>
    </w:p>
    <w:p w:rsidR="003B060F" w:rsidRDefault="003B060F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 w:rsidRPr="003B060F">
        <w:rPr>
          <w:rFonts w:asciiTheme="minorHAnsi" w:hAnsiTheme="minorHAnsi"/>
          <w:color w:val="000000"/>
          <w:sz w:val="24"/>
          <w:szCs w:val="24"/>
        </w:rPr>
        <w:t>Oceňuji především přehlednos</w:t>
      </w:r>
      <w:r w:rsidR="0051575B">
        <w:rPr>
          <w:rFonts w:asciiTheme="minorHAnsi" w:hAnsiTheme="minorHAnsi"/>
          <w:color w:val="000000"/>
          <w:sz w:val="24"/>
          <w:szCs w:val="24"/>
        </w:rPr>
        <w:t xml:space="preserve">t výsledných dat a jednoduchost, </w:t>
      </w:r>
      <w:r w:rsidRPr="003B060F">
        <w:rPr>
          <w:rFonts w:asciiTheme="minorHAnsi" w:hAnsiTheme="minorHAnsi"/>
          <w:color w:val="000000"/>
          <w:sz w:val="24"/>
          <w:szCs w:val="24"/>
        </w:rPr>
        <w:t>s jakou lze průzkum vytvořit.</w:t>
      </w:r>
    </w:p>
    <w:p w:rsidR="002E7603" w:rsidRDefault="002E7603" w:rsidP="002E7603">
      <w:pPr>
        <w:pStyle w:val="Nadpis2"/>
      </w:pPr>
      <w:r>
        <w:t>Zdroje</w:t>
      </w:r>
    </w:p>
    <w:p w:rsidR="002E7603" w:rsidRPr="003B060F" w:rsidRDefault="002E7603" w:rsidP="003B060F">
      <w:pPr>
        <w:spacing w:before="100" w:beforeAutospacing="1" w:after="100" w:afterAutospacing="1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Vlastní zdroje autora</w:t>
      </w:r>
    </w:p>
    <w:p w:rsidR="00CC7F04" w:rsidRPr="00052BD4" w:rsidRDefault="002E760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360570" cy="5086350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204" cy="508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B339C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3FB" w:rsidRDefault="001B73FB">
      <w:r>
        <w:separator/>
      </w:r>
    </w:p>
  </w:endnote>
  <w:endnote w:type="continuationSeparator" w:id="0">
    <w:p w:rsidR="001B73FB" w:rsidRDefault="001B7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3FB" w:rsidRDefault="001B73FB">
      <w:r>
        <w:separator/>
      </w:r>
    </w:p>
  </w:footnote>
  <w:footnote w:type="continuationSeparator" w:id="0">
    <w:p w:rsidR="001B73FB" w:rsidRDefault="001B7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B73FB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7603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060F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75B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A1B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4BD8"/>
    <w:rsid w:val="00B055AA"/>
    <w:rsid w:val="00B05D65"/>
    <w:rsid w:val="00B111DE"/>
    <w:rsid w:val="00B1447D"/>
    <w:rsid w:val="00B21C29"/>
    <w:rsid w:val="00B2623F"/>
    <w:rsid w:val="00B339C3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462F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2E76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E760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2E760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E760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1462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2E76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E760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2E760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E760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1462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rv.ms/1JB2PN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CA175-8E3C-4FEC-8642-56764B9E5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2015-06-08T09:36:00Z</dcterms:created>
  <dcterms:modified xsi:type="dcterms:W3CDTF">2015-06-08T09:36:00Z</dcterms:modified>
</cp:coreProperties>
</file>