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7143FE" w:rsidRDefault="007143FE" w:rsidP="007143FE">
      <w:pPr>
        <w:pStyle w:val="Informace"/>
      </w:pPr>
      <w:r w:rsidRPr="0004313B">
        <w:rPr>
          <w:b/>
        </w:rPr>
        <w:t>Označení:</w:t>
      </w:r>
      <w:r w:rsidR="00D25F89">
        <w:tab/>
        <w:t>Dotk</w:t>
      </w:r>
      <w:r w:rsidR="004D6A07">
        <w:t>něte se inovací – pracovní list na hodinu</w:t>
      </w:r>
    </w:p>
    <w:p w:rsidR="007143FE" w:rsidRDefault="007143FE" w:rsidP="007143FE">
      <w:pPr>
        <w:pStyle w:val="Informace"/>
      </w:pPr>
      <w:r w:rsidRPr="0004313B">
        <w:rPr>
          <w:b/>
        </w:rPr>
        <w:t>Předmět:</w:t>
      </w:r>
      <w:r>
        <w:tab/>
        <w:t xml:space="preserve">Prvouka </w:t>
      </w:r>
    </w:p>
    <w:p w:rsidR="007143FE" w:rsidRDefault="007143FE" w:rsidP="007143FE">
      <w:pPr>
        <w:pStyle w:val="Informace"/>
      </w:pPr>
      <w:r w:rsidRPr="0004313B">
        <w:rPr>
          <w:b/>
        </w:rPr>
        <w:t>Ročník:</w:t>
      </w:r>
      <w:r>
        <w:t xml:space="preserve">    </w:t>
      </w:r>
      <w:r w:rsidR="004D6A07">
        <w:t xml:space="preserve">    </w:t>
      </w:r>
      <w:r>
        <w:t>2.</w:t>
      </w:r>
    </w:p>
    <w:p w:rsidR="007143FE" w:rsidRDefault="007143FE" w:rsidP="007143FE">
      <w:pPr>
        <w:pStyle w:val="Informace"/>
      </w:pPr>
      <w:r w:rsidRPr="0004313B">
        <w:rPr>
          <w:b/>
        </w:rPr>
        <w:t>Téma:</w:t>
      </w:r>
      <w:r>
        <w:t xml:space="preserve">   </w:t>
      </w:r>
      <w:r w:rsidR="004D6A07">
        <w:t xml:space="preserve">        </w:t>
      </w:r>
      <w:r>
        <w:t>Hodiny</w:t>
      </w:r>
      <w:r w:rsidR="004B5AA8">
        <w:t xml:space="preserve"> </w:t>
      </w:r>
    </w:p>
    <w:p w:rsidR="007143FE" w:rsidRPr="006C488A" w:rsidRDefault="007143FE" w:rsidP="007143FE">
      <w:pPr>
        <w:pStyle w:val="Informace"/>
      </w:pPr>
      <w:r w:rsidRPr="0004313B">
        <w:rPr>
          <w:b/>
        </w:rPr>
        <w:t>Název</w:t>
      </w:r>
      <w:r>
        <w:rPr>
          <w:b/>
        </w:rPr>
        <w:t xml:space="preserve">:  </w:t>
      </w:r>
      <w:r w:rsidR="004D6A07">
        <w:rPr>
          <w:b/>
        </w:rPr>
        <w:t xml:space="preserve">        </w:t>
      </w:r>
      <w:r>
        <w:t>Procvičování a určování času</w:t>
      </w:r>
      <w:r w:rsidR="00D25F89">
        <w:t>, druhy hodin</w:t>
      </w:r>
    </w:p>
    <w:p w:rsidR="007143FE" w:rsidRPr="006C488A" w:rsidRDefault="007143FE" w:rsidP="007143FE">
      <w:pPr>
        <w:pStyle w:val="Informace"/>
      </w:pPr>
      <w:r w:rsidRPr="006C488A">
        <w:rPr>
          <w:b/>
        </w:rPr>
        <w:t>Autor</w:t>
      </w:r>
      <w:r w:rsidR="004D6A07">
        <w:t>:</w:t>
      </w:r>
      <w:r>
        <w:t xml:space="preserve"> </w:t>
      </w:r>
      <w:r w:rsidR="004D6A07">
        <w:t xml:space="preserve">          </w:t>
      </w:r>
      <w:r w:rsidRPr="006C488A">
        <w:t>Mgr. Jana Čížková</w:t>
      </w:r>
    </w:p>
    <w:p w:rsidR="007143FE" w:rsidRPr="004D6A07" w:rsidRDefault="004D6A07" w:rsidP="007143FE">
      <w:pPr>
        <w:pStyle w:val="Informace"/>
        <w:rPr>
          <w:rFonts w:ascii="Times New Roman" w:hAnsi="Times New Roman"/>
        </w:rPr>
      </w:pPr>
      <w:r>
        <w:rPr>
          <w:b/>
        </w:rPr>
        <w:t>Klíčová slova</w:t>
      </w:r>
      <w:r w:rsidRPr="004D6A07">
        <w:t xml:space="preserve">: </w:t>
      </w:r>
      <w:r w:rsidRPr="004D6A07">
        <w:rPr>
          <w:rFonts w:ascii="Times New Roman" w:hAnsi="Times New Roman"/>
        </w:rPr>
        <w:t>hodiny</w:t>
      </w:r>
      <w:r w:rsidRPr="004D6A07">
        <w:rPr>
          <w:rFonts w:cs="Arial"/>
        </w:rPr>
        <w:t xml:space="preserve">, </w:t>
      </w:r>
      <w:r w:rsidRPr="00572D50">
        <w:rPr>
          <w:rFonts w:cs="Arial"/>
        </w:rPr>
        <w:t>čas,</w:t>
      </w:r>
      <w:r w:rsidRPr="004D6A07">
        <w:rPr>
          <w:rFonts w:cs="Arial"/>
        </w:rPr>
        <w:t xml:space="preserve"> určování času, druhy hodin</w:t>
      </w: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Pr="004D6A07" w:rsidRDefault="007143FE" w:rsidP="007143FE">
      <w:pPr>
        <w:rPr>
          <w:b/>
          <w:sz w:val="24"/>
          <w:szCs w:val="24"/>
        </w:rPr>
      </w:pPr>
      <w:r w:rsidRPr="004D6A07">
        <w:rPr>
          <w:b/>
          <w:sz w:val="24"/>
          <w:szCs w:val="24"/>
        </w:rPr>
        <w:t>Metodika:</w:t>
      </w:r>
    </w:p>
    <w:p w:rsidR="007143FE" w:rsidRDefault="007143FE" w:rsidP="007143FE">
      <w:pPr>
        <w:rPr>
          <w:sz w:val="32"/>
        </w:rPr>
      </w:pPr>
      <w:r>
        <w:rPr>
          <w:sz w:val="32"/>
        </w:rPr>
        <w:t xml:space="preserve"> </w:t>
      </w:r>
    </w:p>
    <w:p w:rsidR="007143FE" w:rsidRPr="004D6A07" w:rsidRDefault="007143FE" w:rsidP="007143FE">
      <w:pPr>
        <w:rPr>
          <w:sz w:val="28"/>
          <w:szCs w:val="28"/>
        </w:rPr>
      </w:pPr>
      <w:r w:rsidRPr="004D6A07">
        <w:rPr>
          <w:sz w:val="28"/>
          <w:szCs w:val="28"/>
        </w:rPr>
        <w:t>Tento pracovní list slouží na procvičování nebo ověřování znalostí hodin celých i se znalostí</w:t>
      </w:r>
      <w:r w:rsidR="004D6A07">
        <w:rPr>
          <w:sz w:val="28"/>
          <w:szCs w:val="28"/>
        </w:rPr>
        <w:t xml:space="preserve"> minutové ručičky - čtvrt, půl,</w:t>
      </w:r>
      <w:r w:rsidRPr="004D6A07">
        <w:rPr>
          <w:sz w:val="28"/>
          <w:szCs w:val="28"/>
        </w:rPr>
        <w:t xml:space="preserve"> tři čtvrtě a celá.</w:t>
      </w:r>
    </w:p>
    <w:p w:rsidR="007143FE" w:rsidRPr="004D6A07" w:rsidRDefault="007143FE" w:rsidP="007143FE">
      <w:pPr>
        <w:rPr>
          <w:sz w:val="28"/>
          <w:szCs w:val="28"/>
        </w:rPr>
      </w:pPr>
      <w:r w:rsidRPr="004D6A07">
        <w:rPr>
          <w:sz w:val="28"/>
          <w:szCs w:val="28"/>
        </w:rPr>
        <w:t>Předpokládá se, že žáci mají již procvi</w:t>
      </w:r>
      <w:r w:rsidR="004D6A07">
        <w:rPr>
          <w:sz w:val="28"/>
          <w:szCs w:val="28"/>
        </w:rPr>
        <w:t xml:space="preserve">čeny znalosti času na maketách </w:t>
      </w:r>
      <w:r w:rsidRPr="004D6A07">
        <w:rPr>
          <w:sz w:val="28"/>
          <w:szCs w:val="28"/>
        </w:rPr>
        <w:t>hodin.</w:t>
      </w:r>
    </w:p>
    <w:p w:rsidR="007143FE" w:rsidRPr="004D6A07" w:rsidRDefault="007143FE" w:rsidP="007143FE">
      <w:pPr>
        <w:rPr>
          <w:sz w:val="28"/>
          <w:szCs w:val="28"/>
        </w:rPr>
      </w:pPr>
      <w:r w:rsidRPr="004D6A07">
        <w:rPr>
          <w:sz w:val="28"/>
          <w:szCs w:val="28"/>
        </w:rPr>
        <w:t>Žáci mohou pracovat ve dvojicích nebo po jednotlivcích.</w:t>
      </w:r>
    </w:p>
    <w:p w:rsidR="007143FE" w:rsidRPr="004D6A07" w:rsidRDefault="007143FE" w:rsidP="007143FE">
      <w:pPr>
        <w:rPr>
          <w:sz w:val="28"/>
          <w:szCs w:val="28"/>
        </w:rPr>
      </w:pPr>
      <w:r w:rsidRPr="004D6A07">
        <w:rPr>
          <w:sz w:val="28"/>
          <w:szCs w:val="28"/>
        </w:rPr>
        <w:t>Kontrola páce se může provádět s výměnou pracovního listu mezi dvojicemi žáků, samotnými žáky a tabule nebo kontrolu provádí učitel.</w:t>
      </w:r>
    </w:p>
    <w:p w:rsidR="007143FE" w:rsidRPr="004D6A07" w:rsidRDefault="007143FE" w:rsidP="007143FE">
      <w:pPr>
        <w:rPr>
          <w:sz w:val="28"/>
          <w:szCs w:val="28"/>
        </w:rPr>
      </w:pPr>
      <w:r w:rsidRPr="004D6A07">
        <w:rPr>
          <w:sz w:val="28"/>
          <w:szCs w:val="28"/>
        </w:rPr>
        <w:t xml:space="preserve"> Za každou správnou řadu dobře zaznamenaných hodin /ručiček/, dostane žák sluníčko nebo 1.</w:t>
      </w:r>
    </w:p>
    <w:p w:rsidR="00D25F89" w:rsidRDefault="00D25F89" w:rsidP="007143FE">
      <w:pPr>
        <w:rPr>
          <w:sz w:val="28"/>
          <w:szCs w:val="28"/>
        </w:rPr>
      </w:pPr>
    </w:p>
    <w:p w:rsidR="004D6A07" w:rsidRPr="004D6A07" w:rsidRDefault="004D6A07" w:rsidP="007143FE">
      <w:pPr>
        <w:rPr>
          <w:sz w:val="28"/>
          <w:szCs w:val="28"/>
        </w:rPr>
      </w:pPr>
      <w:r>
        <w:rPr>
          <w:sz w:val="28"/>
          <w:szCs w:val="28"/>
        </w:rPr>
        <w:t>Učitel použije tablet a ostatní žáci s pomocí učitele společně sdílejí obrázky různých hodin.</w:t>
      </w:r>
    </w:p>
    <w:p w:rsidR="00D25F89" w:rsidRPr="004D6A07" w:rsidRDefault="004D6A07" w:rsidP="007143FE">
      <w:pPr>
        <w:rPr>
          <w:sz w:val="28"/>
          <w:szCs w:val="28"/>
        </w:rPr>
      </w:pPr>
      <w:r>
        <w:rPr>
          <w:sz w:val="28"/>
          <w:szCs w:val="28"/>
        </w:rPr>
        <w:t xml:space="preserve">V této závěrečné části hodiny se žáci seznamují s </w:t>
      </w:r>
      <w:r w:rsidR="00D25F89" w:rsidRPr="004D6A07">
        <w:rPr>
          <w:sz w:val="28"/>
          <w:szCs w:val="28"/>
        </w:rPr>
        <w:t>aplikace obrázků různých druhů hodin a přístrojů, kde jsou hodiny nainstalovány.</w:t>
      </w:r>
    </w:p>
    <w:p w:rsidR="00D25F89" w:rsidRPr="004D6A07" w:rsidRDefault="00D25F89" w:rsidP="007143FE">
      <w:pPr>
        <w:rPr>
          <w:sz w:val="28"/>
          <w:szCs w:val="28"/>
        </w:rPr>
      </w:pPr>
      <w:r w:rsidRPr="004D6A07">
        <w:rPr>
          <w:sz w:val="28"/>
          <w:szCs w:val="28"/>
        </w:rPr>
        <w:t>Další částí jsou obrázky různých druhů přístrojů, které jsou hodinami</w:t>
      </w:r>
      <w:r w:rsidR="00B13EC2">
        <w:rPr>
          <w:sz w:val="28"/>
          <w:szCs w:val="28"/>
        </w:rPr>
        <w:t>,</w:t>
      </w:r>
      <w:r w:rsidRPr="004D6A07">
        <w:rPr>
          <w:sz w:val="28"/>
          <w:szCs w:val="28"/>
        </w:rPr>
        <w:t xml:space="preserve"> nebo jsou v nich hodiny nainstalovány.</w:t>
      </w:r>
    </w:p>
    <w:p w:rsidR="004B5AA8" w:rsidRPr="004D6A07" w:rsidRDefault="00D25F89" w:rsidP="007143FE">
      <w:pPr>
        <w:rPr>
          <w:sz w:val="28"/>
          <w:szCs w:val="28"/>
        </w:rPr>
      </w:pPr>
      <w:r w:rsidRPr="004D6A07">
        <w:rPr>
          <w:sz w:val="28"/>
          <w:szCs w:val="28"/>
        </w:rPr>
        <w:t xml:space="preserve">Děti poznávají tyto </w:t>
      </w:r>
      <w:r w:rsidR="004B5AA8" w:rsidRPr="004D6A07">
        <w:rPr>
          <w:sz w:val="28"/>
          <w:szCs w:val="28"/>
        </w:rPr>
        <w:t>přístroje na obrázcích.</w:t>
      </w:r>
    </w:p>
    <w:p w:rsidR="00D25F89" w:rsidRPr="004D6A07" w:rsidRDefault="004B5AA8" w:rsidP="007143FE">
      <w:pPr>
        <w:rPr>
          <w:sz w:val="28"/>
          <w:szCs w:val="28"/>
        </w:rPr>
      </w:pPr>
      <w:r w:rsidRPr="004D6A07">
        <w:rPr>
          <w:sz w:val="28"/>
          <w:szCs w:val="28"/>
        </w:rPr>
        <w:t>Vedeme rozhovor</w:t>
      </w:r>
      <w:r w:rsidR="00D25F89" w:rsidRPr="004D6A07">
        <w:rPr>
          <w:sz w:val="28"/>
          <w:szCs w:val="28"/>
        </w:rPr>
        <w:t>,</w:t>
      </w:r>
      <w:r w:rsidRPr="004D6A07">
        <w:rPr>
          <w:sz w:val="28"/>
          <w:szCs w:val="28"/>
        </w:rPr>
        <w:t xml:space="preserve"> zda</w:t>
      </w:r>
      <w:r w:rsidR="00D25F89" w:rsidRPr="004D6A07">
        <w:rPr>
          <w:sz w:val="28"/>
          <w:szCs w:val="28"/>
        </w:rPr>
        <w:t xml:space="preserve"> tento druh</w:t>
      </w:r>
      <w:r w:rsidRPr="004D6A07">
        <w:rPr>
          <w:sz w:val="28"/>
          <w:szCs w:val="28"/>
        </w:rPr>
        <w:t xml:space="preserve"> hodin nebo přístroje znají, kde všude ho můžeme vidět.</w:t>
      </w:r>
    </w:p>
    <w:p w:rsidR="007143FE" w:rsidRPr="004D6A07" w:rsidRDefault="007143FE" w:rsidP="007143FE">
      <w:pPr>
        <w:rPr>
          <w:sz w:val="28"/>
          <w:szCs w:val="28"/>
        </w:rPr>
      </w:pPr>
    </w:p>
    <w:p w:rsidR="007143FE" w:rsidRPr="004D6A07" w:rsidRDefault="007143FE" w:rsidP="007143FE">
      <w:pPr>
        <w:rPr>
          <w:sz w:val="28"/>
          <w:szCs w:val="28"/>
        </w:rPr>
      </w:pPr>
    </w:p>
    <w:p w:rsidR="007143FE" w:rsidRPr="004D6A07" w:rsidRDefault="007143FE" w:rsidP="007143FE">
      <w:pPr>
        <w:rPr>
          <w:sz w:val="28"/>
          <w:szCs w:val="28"/>
        </w:rPr>
      </w:pPr>
    </w:p>
    <w:p w:rsidR="007143FE" w:rsidRPr="004D6A07" w:rsidRDefault="007143FE" w:rsidP="007143FE">
      <w:pPr>
        <w:rPr>
          <w:sz w:val="28"/>
          <w:szCs w:val="28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7143FE" w:rsidRDefault="007143FE" w:rsidP="007143FE">
      <w:pPr>
        <w:rPr>
          <w:sz w:val="32"/>
        </w:rPr>
      </w:pPr>
    </w:p>
    <w:p w:rsidR="004D6A07" w:rsidRDefault="004D6A07" w:rsidP="007143FE">
      <w:pPr>
        <w:jc w:val="both"/>
        <w:rPr>
          <w:sz w:val="28"/>
          <w:szCs w:val="28"/>
        </w:rPr>
      </w:pPr>
    </w:p>
    <w:p w:rsidR="004D6A07" w:rsidRDefault="004D6A07" w:rsidP="007143FE">
      <w:pPr>
        <w:jc w:val="both"/>
        <w:rPr>
          <w:sz w:val="28"/>
          <w:szCs w:val="28"/>
        </w:rPr>
      </w:pPr>
    </w:p>
    <w:p w:rsidR="004D6A07" w:rsidRDefault="004D6A07" w:rsidP="007143FE">
      <w:pPr>
        <w:jc w:val="both"/>
        <w:rPr>
          <w:sz w:val="28"/>
          <w:szCs w:val="28"/>
        </w:rPr>
      </w:pPr>
    </w:p>
    <w:p w:rsidR="004D6A07" w:rsidRDefault="004D6A07" w:rsidP="007143FE">
      <w:pPr>
        <w:jc w:val="both"/>
        <w:rPr>
          <w:sz w:val="28"/>
          <w:szCs w:val="28"/>
        </w:rPr>
      </w:pPr>
    </w:p>
    <w:p w:rsidR="007143FE" w:rsidRPr="004D6A07" w:rsidRDefault="007143FE" w:rsidP="007143FE">
      <w:pPr>
        <w:jc w:val="both"/>
        <w:rPr>
          <w:sz w:val="28"/>
          <w:szCs w:val="28"/>
        </w:rPr>
      </w:pPr>
      <w:r w:rsidRPr="004D6A07">
        <w:rPr>
          <w:sz w:val="28"/>
          <w:szCs w:val="28"/>
        </w:rPr>
        <w:t>Vyznač na hodinách červenou pastelkou krátkou čarou hodinovou ručičku a zelenou dlouhou čarou minutovou ručičku.</w:t>
      </w:r>
    </w:p>
    <w:p w:rsidR="007143FE" w:rsidRPr="004D6A07" w:rsidRDefault="007143FE" w:rsidP="007143FE">
      <w:pPr>
        <w:jc w:val="both"/>
        <w:rPr>
          <w:sz w:val="28"/>
          <w:szCs w:val="28"/>
        </w:rPr>
      </w:pPr>
    </w:p>
    <w:p w:rsidR="007143FE" w:rsidRDefault="007143FE" w:rsidP="007143FE">
      <w:pPr>
        <w:ind w:left="360"/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  <w:r>
        <w:rPr>
          <w:noProof/>
          <w:sz w:val="36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171450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2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171450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2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57150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  <w:r>
        <w:rPr>
          <w:sz w:val="36"/>
        </w:rPr>
        <w:t xml:space="preserve">    </w:t>
      </w:r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  <w:r>
        <w:rPr>
          <w:sz w:val="36"/>
        </w:rPr>
        <w:t xml:space="preserve"> 6     hodin                     12 </w:t>
      </w:r>
      <w:proofErr w:type="gramStart"/>
      <w:r>
        <w:rPr>
          <w:sz w:val="36"/>
        </w:rPr>
        <w:t>hodin                          3 hodiny</w:t>
      </w:r>
      <w:proofErr w:type="gramEnd"/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  <w:r>
        <w:rPr>
          <w:noProof/>
          <w:sz w:val="3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205740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205740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91440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  <w:r>
        <w:rPr>
          <w:sz w:val="36"/>
        </w:rPr>
        <w:t xml:space="preserve">                        </w:t>
      </w:r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  <w:r>
        <w:rPr>
          <w:sz w:val="36"/>
        </w:rPr>
        <w:t xml:space="preserve">čtvrt na </w:t>
      </w:r>
      <w:proofErr w:type="gramStart"/>
      <w:r>
        <w:rPr>
          <w:sz w:val="36"/>
        </w:rPr>
        <w:t>sedm                 půl</w:t>
      </w:r>
      <w:proofErr w:type="gramEnd"/>
      <w:r>
        <w:rPr>
          <w:sz w:val="36"/>
        </w:rPr>
        <w:t xml:space="preserve"> desáté                      tři čtvrtě na 10</w:t>
      </w:r>
    </w:p>
    <w:p w:rsidR="007143FE" w:rsidRDefault="007143FE" w:rsidP="007143FE">
      <w:pPr>
        <w:jc w:val="both"/>
        <w:rPr>
          <w:sz w:val="36"/>
        </w:rPr>
      </w:pPr>
      <w:r>
        <w:rPr>
          <w:noProof/>
          <w:sz w:val="36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137795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252095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252095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43FE" w:rsidRDefault="007143FE" w:rsidP="007143FE">
      <w:pPr>
        <w:jc w:val="both"/>
        <w:rPr>
          <w:sz w:val="36"/>
        </w:rPr>
      </w:pPr>
      <w:r>
        <w:rPr>
          <w:sz w:val="36"/>
        </w:rPr>
        <w:t xml:space="preserve">čtvrt na </w:t>
      </w:r>
      <w:proofErr w:type="gramStart"/>
      <w:r>
        <w:rPr>
          <w:sz w:val="36"/>
        </w:rPr>
        <w:t>dvě</w:t>
      </w:r>
      <w:proofErr w:type="gramEnd"/>
      <w:r>
        <w:rPr>
          <w:sz w:val="36"/>
        </w:rPr>
        <w:t xml:space="preserve">                      půl deváté                  tři čtvrtě na 12</w:t>
      </w:r>
    </w:p>
    <w:p w:rsidR="004D6A07" w:rsidRDefault="004D6A07" w:rsidP="007143FE">
      <w:pPr>
        <w:jc w:val="both"/>
        <w:rPr>
          <w:sz w:val="36"/>
        </w:rPr>
      </w:pPr>
    </w:p>
    <w:p w:rsidR="004D6A07" w:rsidRDefault="004D6A07" w:rsidP="007143FE">
      <w:pPr>
        <w:jc w:val="both"/>
        <w:rPr>
          <w:sz w:val="36"/>
        </w:rPr>
      </w:pPr>
    </w:p>
    <w:p w:rsidR="007143FE" w:rsidRPr="007143FE" w:rsidRDefault="00B13EC2" w:rsidP="007143FE">
      <w:pPr>
        <w:jc w:val="both"/>
        <w:rPr>
          <w:sz w:val="36"/>
        </w:rPr>
      </w:pPr>
      <w:r>
        <w:rPr>
          <w:noProof/>
          <w:sz w:val="36"/>
        </w:rPr>
        <w:pict>
          <v:line id="_x0000_s1046" style="position:absolute;left:0;text-align:left;flip:y;z-index:251680768" from="227.7pt,9.9pt" to="227.7pt,72.9pt" strokecolor="green"/>
        </w:pict>
      </w:r>
      <w:r w:rsidR="007143FE">
        <w:rPr>
          <w:noProof/>
          <w:sz w:val="36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114300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1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7FC1">
        <w:rPr>
          <w:noProof/>
          <w:sz w:val="36"/>
        </w:rPr>
        <w:pict>
          <v:line id="_x0000_s1048" style="position:absolute;left:0;text-align:left;flip:y;z-index:251682816;mso-position-horizontal-relative:text;mso-position-vertical-relative:text" from="405pt,9pt" to="405pt,90pt" strokecolor="green"/>
        </w:pict>
      </w:r>
      <w:r w:rsidR="007143FE">
        <w:rPr>
          <w:noProof/>
          <w:sz w:val="36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228600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1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43FE">
        <w:rPr>
          <w:sz w:val="36"/>
        </w:rPr>
        <w:t>Řešení:</w:t>
      </w:r>
    </w:p>
    <w:p w:rsidR="007143FE" w:rsidRDefault="00B13EC2" w:rsidP="007143FE">
      <w:pPr>
        <w:jc w:val="both"/>
        <w:rPr>
          <w:sz w:val="36"/>
        </w:rPr>
      </w:pPr>
      <w:r>
        <w:rPr>
          <w:noProof/>
          <w:sz w:val="36"/>
        </w:rPr>
        <w:pict>
          <v:line id="_x0000_s1047" style="position:absolute;left:0;text-align:left;flip:y;z-index:251681792" from="101.75pt,16.2pt" to="101.75pt,52.2pt" strokecolor="red"/>
        </w:pict>
      </w:r>
      <w:r w:rsidR="006C7FC1">
        <w:rPr>
          <w:noProof/>
          <w:sz w:val="36"/>
        </w:rPr>
        <w:pict>
          <v:line id="_x0000_s1044" style="position:absolute;left:0;text-align:left;flip:y;z-index:251678720" from="-78.25pt,6.3pt" to="-78.25pt,60.3pt" strokecolor="green"/>
        </w:pict>
      </w:r>
      <w:r w:rsidR="007143FE">
        <w:rPr>
          <w:noProof/>
          <w:sz w:val="36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80010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43FE" w:rsidRDefault="007143FE" w:rsidP="007143FE">
      <w:pPr>
        <w:jc w:val="both"/>
        <w:rPr>
          <w:sz w:val="36"/>
        </w:rPr>
      </w:pPr>
    </w:p>
    <w:p w:rsidR="007143FE" w:rsidRDefault="006C7FC1" w:rsidP="007143FE">
      <w:pPr>
        <w:jc w:val="both"/>
        <w:rPr>
          <w:sz w:val="36"/>
        </w:rPr>
      </w:pPr>
      <w:r>
        <w:rPr>
          <w:noProof/>
          <w:sz w:val="36"/>
        </w:rPr>
        <w:pict>
          <v:line id="_x0000_s1049" style="position:absolute;left:0;text-align:left;z-index:251683840" from="281.75pt,18.9pt" to="317.75pt,18.9pt" strokecolor="red"/>
        </w:pict>
      </w:r>
    </w:p>
    <w:p w:rsidR="007143FE" w:rsidRDefault="006C7FC1" w:rsidP="007143FE">
      <w:pPr>
        <w:jc w:val="both"/>
        <w:rPr>
          <w:sz w:val="36"/>
        </w:rPr>
      </w:pPr>
      <w:r>
        <w:rPr>
          <w:noProof/>
          <w:sz w:val="36"/>
        </w:rPr>
        <w:pict>
          <v:line id="_x0000_s1045" style="position:absolute;left:0;text-align:left;z-index:251679744" from="-78.25pt,7.2pt" to="-78.25pt,34.2pt" strokecolor="red"/>
        </w:pict>
      </w:r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</w:p>
    <w:p w:rsidR="007143FE" w:rsidRPr="00572D50" w:rsidRDefault="007143FE" w:rsidP="007143FE">
      <w:pPr>
        <w:jc w:val="both"/>
        <w:rPr>
          <w:sz w:val="32"/>
          <w:szCs w:val="32"/>
        </w:rPr>
      </w:pPr>
      <w:r>
        <w:rPr>
          <w:sz w:val="36"/>
        </w:rPr>
        <w:t xml:space="preserve">         </w:t>
      </w:r>
      <w:r w:rsidRPr="00572D50">
        <w:rPr>
          <w:sz w:val="32"/>
          <w:szCs w:val="32"/>
        </w:rPr>
        <w:t xml:space="preserve">6 </w:t>
      </w:r>
      <w:proofErr w:type="gramStart"/>
      <w:r w:rsidRPr="00572D50">
        <w:rPr>
          <w:sz w:val="32"/>
          <w:szCs w:val="32"/>
        </w:rPr>
        <w:t>hodin                     12</w:t>
      </w:r>
      <w:proofErr w:type="gramEnd"/>
      <w:r w:rsidRPr="00572D50">
        <w:rPr>
          <w:sz w:val="32"/>
          <w:szCs w:val="32"/>
        </w:rPr>
        <w:t xml:space="preserve"> hodin                          3 hodiny</w:t>
      </w:r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  <w:r>
        <w:rPr>
          <w:noProof/>
          <w:sz w:val="36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388620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1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388620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388620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1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43FE" w:rsidRPr="00F907B8" w:rsidRDefault="007143FE" w:rsidP="007143FE">
      <w:pPr>
        <w:rPr>
          <w:sz w:val="36"/>
        </w:rPr>
      </w:pPr>
    </w:p>
    <w:p w:rsidR="007143FE" w:rsidRPr="00F907B8" w:rsidRDefault="007143FE" w:rsidP="007143FE">
      <w:pPr>
        <w:rPr>
          <w:sz w:val="36"/>
        </w:rPr>
      </w:pPr>
    </w:p>
    <w:p w:rsidR="007143FE" w:rsidRPr="00F907B8" w:rsidRDefault="006C7FC1" w:rsidP="007143FE">
      <w:pPr>
        <w:rPr>
          <w:sz w:val="36"/>
        </w:rPr>
      </w:pPr>
      <w:r>
        <w:rPr>
          <w:noProof/>
          <w:sz w:val="36"/>
        </w:rPr>
        <w:pict>
          <v:line id="_x0000_s1050" style="position:absolute;z-index:251684864" from="-69.25pt,31.55pt" to="-6.25pt,31.55pt" strokecolor="green"/>
        </w:pict>
      </w:r>
    </w:p>
    <w:p w:rsidR="007143FE" w:rsidRPr="00F907B8" w:rsidRDefault="006C7FC1" w:rsidP="007143FE">
      <w:pPr>
        <w:rPr>
          <w:sz w:val="36"/>
        </w:rPr>
      </w:pPr>
      <w:r>
        <w:rPr>
          <w:noProof/>
          <w:sz w:val="36"/>
        </w:rPr>
        <w:pict>
          <v:line id="_x0000_s1055" style="position:absolute;flip:x y;z-index:251689984" from="227.75pt,1.85pt" to="263.75pt,10.85pt" strokecolor="red"/>
        </w:pict>
      </w:r>
      <w:r>
        <w:rPr>
          <w:noProof/>
          <w:sz w:val="36"/>
        </w:rPr>
        <w:pict>
          <v:line id="_x0000_s1054" style="position:absolute;flip:x;z-index:251688960" from="191.75pt,10.85pt" to="263.75pt,10.85pt" strokecolor="green"/>
        </w:pict>
      </w:r>
      <w:r>
        <w:rPr>
          <w:noProof/>
          <w:sz w:val="36"/>
        </w:rPr>
        <w:pict>
          <v:line id="_x0000_s1053" style="position:absolute;flip:x y;z-index:251687936" from="47.75pt,1.85pt" to="83.75pt,10.85pt" strokecolor="red"/>
        </w:pict>
      </w:r>
      <w:r>
        <w:rPr>
          <w:noProof/>
          <w:sz w:val="36"/>
        </w:rPr>
        <w:pict>
          <v:line id="_x0000_s1052" style="position:absolute;z-index:251686912" from="83.75pt,10.85pt" to="83.75pt,73.85pt" strokecolor="green"/>
        </w:pict>
      </w:r>
      <w:r>
        <w:rPr>
          <w:noProof/>
          <w:sz w:val="36"/>
        </w:rPr>
        <w:pict>
          <v:line id="_x0000_s1051" style="position:absolute;flip:x;z-index:251685888" from="-87.25pt,10.85pt" to="-69.25pt,37.85pt" strokecolor="red"/>
        </w:pict>
      </w:r>
    </w:p>
    <w:p w:rsidR="007143FE" w:rsidRPr="00572D50" w:rsidRDefault="007143FE" w:rsidP="007143FE">
      <w:pPr>
        <w:jc w:val="both"/>
        <w:rPr>
          <w:sz w:val="32"/>
          <w:szCs w:val="32"/>
        </w:rPr>
      </w:pPr>
      <w:r w:rsidRPr="00572D50">
        <w:rPr>
          <w:sz w:val="32"/>
          <w:szCs w:val="32"/>
        </w:rPr>
        <w:t xml:space="preserve">čtvrt na </w:t>
      </w:r>
      <w:proofErr w:type="gramStart"/>
      <w:r w:rsidRPr="00572D50">
        <w:rPr>
          <w:sz w:val="32"/>
          <w:szCs w:val="32"/>
        </w:rPr>
        <w:t>sedm                    půl</w:t>
      </w:r>
      <w:proofErr w:type="gramEnd"/>
      <w:r w:rsidRPr="00572D50">
        <w:rPr>
          <w:sz w:val="32"/>
          <w:szCs w:val="32"/>
        </w:rPr>
        <w:t xml:space="preserve"> desáté                   tři čtvrtě na 10</w:t>
      </w:r>
    </w:p>
    <w:p w:rsidR="007143FE" w:rsidRDefault="007143FE" w:rsidP="007143FE">
      <w:pPr>
        <w:jc w:val="both"/>
        <w:rPr>
          <w:sz w:val="36"/>
        </w:rPr>
      </w:pPr>
    </w:p>
    <w:p w:rsidR="007143FE" w:rsidRDefault="007143FE" w:rsidP="007143FE">
      <w:pPr>
        <w:jc w:val="both"/>
        <w:rPr>
          <w:sz w:val="36"/>
        </w:rPr>
      </w:pPr>
      <w:r>
        <w:rPr>
          <w:noProof/>
          <w:sz w:val="36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160655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160655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1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160655</wp:posOffset>
            </wp:positionV>
            <wp:extent cx="1679575" cy="1633220"/>
            <wp:effectExtent l="19050" t="0" r="0" b="0"/>
            <wp:wrapTight wrapText="bothSides">
              <wp:wrapPolygon edited="0">
                <wp:start x="-245" y="0"/>
                <wp:lineTo x="-245" y="21415"/>
                <wp:lineTo x="21559" y="21415"/>
                <wp:lineTo x="21559" y="0"/>
                <wp:lineTo x="-245" y="0"/>
              </wp:wrapPolygon>
            </wp:wrapTight>
            <wp:docPr id="1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5" t="4449" r="1118" b="2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63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43FE" w:rsidRDefault="006C7FC1" w:rsidP="007143FE">
      <w:pPr>
        <w:jc w:val="both"/>
        <w:rPr>
          <w:sz w:val="36"/>
        </w:rPr>
      </w:pPr>
      <w:r>
        <w:rPr>
          <w:noProof/>
          <w:sz w:val="36"/>
        </w:rPr>
        <w:pict>
          <v:line id="_x0000_s1061" style="position:absolute;left:0;text-align:left;flip:x y;z-index:251696128" from="272.75pt,9.95pt" to="281.75pt,45.95pt" strokecolor="red"/>
        </w:pict>
      </w:r>
    </w:p>
    <w:p w:rsidR="007143FE" w:rsidRDefault="006C7FC1" w:rsidP="007143FE">
      <w:pPr>
        <w:jc w:val="both"/>
        <w:rPr>
          <w:sz w:val="36"/>
        </w:rPr>
      </w:pPr>
      <w:r>
        <w:rPr>
          <w:noProof/>
          <w:sz w:val="36"/>
        </w:rPr>
        <w:pict>
          <v:line id="_x0000_s1057" style="position:absolute;left:0;text-align:left;flip:y;z-index:251692032" from="-78.25pt,16.25pt" to="-51.25pt,34.25pt" strokecolor="red"/>
        </w:pict>
      </w:r>
    </w:p>
    <w:p w:rsidR="007143FE" w:rsidRDefault="006C7FC1" w:rsidP="007143FE">
      <w:pPr>
        <w:rPr>
          <w:sz w:val="36"/>
        </w:rPr>
      </w:pPr>
      <w:r>
        <w:rPr>
          <w:noProof/>
          <w:sz w:val="36"/>
        </w:rPr>
        <w:pict>
          <v:line id="_x0000_s1060" style="position:absolute;flip:x;z-index:251695104" from="209.75pt,13.55pt" to="281.75pt,13.55pt" strokecolor="green"/>
        </w:pict>
      </w:r>
      <w:r>
        <w:rPr>
          <w:noProof/>
          <w:sz w:val="36"/>
        </w:rPr>
        <w:pict>
          <v:line id="_x0000_s1059" style="position:absolute;flip:x;z-index:251694080" from="74.75pt,13.55pt" to="110.75pt,22.55pt" strokecolor="red"/>
        </w:pict>
      </w:r>
      <w:r>
        <w:rPr>
          <w:noProof/>
          <w:sz w:val="36"/>
        </w:rPr>
        <w:pict>
          <v:line id="_x0000_s1058" style="position:absolute;z-index:251693056" from="110.75pt,13.55pt" to="110.75pt,85.55pt" strokecolor="green"/>
        </w:pict>
      </w:r>
    </w:p>
    <w:p w:rsidR="007143FE" w:rsidRDefault="007143FE" w:rsidP="007143FE">
      <w:pPr>
        <w:rPr>
          <w:sz w:val="36"/>
        </w:rPr>
      </w:pPr>
    </w:p>
    <w:p w:rsidR="007143FE" w:rsidRDefault="007143FE" w:rsidP="007143FE">
      <w:pPr>
        <w:rPr>
          <w:sz w:val="36"/>
        </w:rPr>
      </w:pPr>
    </w:p>
    <w:p w:rsidR="007143FE" w:rsidRDefault="007143FE" w:rsidP="007143FE">
      <w:pPr>
        <w:rPr>
          <w:sz w:val="36"/>
        </w:rPr>
      </w:pPr>
    </w:p>
    <w:p w:rsidR="007143FE" w:rsidRDefault="007143FE" w:rsidP="007143FE">
      <w:pPr>
        <w:rPr>
          <w:sz w:val="36"/>
        </w:rPr>
      </w:pPr>
    </w:p>
    <w:p w:rsidR="007143FE" w:rsidRPr="00572D50" w:rsidRDefault="007143FE" w:rsidP="007143FE">
      <w:pPr>
        <w:jc w:val="both"/>
        <w:rPr>
          <w:sz w:val="32"/>
          <w:szCs w:val="32"/>
        </w:rPr>
      </w:pPr>
      <w:r w:rsidRPr="00572D50">
        <w:rPr>
          <w:sz w:val="32"/>
          <w:szCs w:val="32"/>
        </w:rPr>
        <w:t xml:space="preserve">čtvrt na </w:t>
      </w:r>
      <w:proofErr w:type="gramStart"/>
      <w:r w:rsidRPr="00572D50">
        <w:rPr>
          <w:sz w:val="32"/>
          <w:szCs w:val="32"/>
        </w:rPr>
        <w:t>dvě</w:t>
      </w:r>
      <w:proofErr w:type="gramEnd"/>
      <w:r w:rsidRPr="00572D50">
        <w:rPr>
          <w:sz w:val="32"/>
          <w:szCs w:val="32"/>
        </w:rPr>
        <w:t xml:space="preserve">                      půl deváté                  tři čtvrtě na 12</w:t>
      </w:r>
    </w:p>
    <w:p w:rsidR="007143FE" w:rsidRPr="00F907B8" w:rsidRDefault="006C7FC1" w:rsidP="007143FE">
      <w:r>
        <w:rPr>
          <w:noProof/>
        </w:rPr>
        <w:pict>
          <v:line id="_x0000_s1056" style="position:absolute;z-index:251691008" from="45pt,-110.65pt" to="135pt,-110.65pt" strokecolor="green"/>
        </w:pict>
      </w:r>
    </w:p>
    <w:p w:rsidR="007143FE" w:rsidRDefault="007143FE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572D50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Společně sdílené obrázky z tabletu.</w:t>
      </w:r>
    </w:p>
    <w:p w:rsidR="00BB147B" w:rsidRDefault="00E50F5F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rFonts w:ascii="Verdana" w:hAnsi="Verdana"/>
          <w:b/>
          <w:bCs/>
          <w:noProof/>
          <w:color w:val="000099"/>
          <w:sz w:val="17"/>
          <w:szCs w:val="17"/>
        </w:rPr>
        <w:drawing>
          <wp:inline distT="0" distB="0" distL="0" distR="0">
            <wp:extent cx="1078230" cy="1528445"/>
            <wp:effectExtent l="0" t="0" r="0" b="0"/>
            <wp:docPr id="22" name="obrázek 1" descr="Budík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dík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1528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3BE6">
        <w:rPr>
          <w:rFonts w:ascii="Verdana" w:hAnsi="Verdana"/>
          <w:b/>
          <w:bCs/>
          <w:noProof/>
          <w:color w:val="000099"/>
          <w:sz w:val="17"/>
          <w:szCs w:val="17"/>
        </w:rPr>
        <w:drawing>
          <wp:inline distT="0" distB="0" distL="0" distR="0">
            <wp:extent cx="1439545" cy="1528445"/>
            <wp:effectExtent l="0" t="0" r="0" b="0"/>
            <wp:docPr id="23" name="obrázek 1" descr="Chytrý telefon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ytrý telefon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528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0232">
        <w:rPr>
          <w:rFonts w:ascii="Verdana" w:hAnsi="Verdana"/>
          <w:b/>
          <w:bCs/>
          <w:noProof/>
          <w:color w:val="000099"/>
          <w:sz w:val="17"/>
          <w:szCs w:val="17"/>
        </w:rPr>
        <w:drawing>
          <wp:inline distT="0" distB="0" distL="0" distR="0">
            <wp:extent cx="1146175" cy="1528445"/>
            <wp:effectExtent l="0" t="0" r="0" b="0"/>
            <wp:docPr id="24" name="obrázek 1" descr="Stopky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pky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528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637D">
        <w:rPr>
          <w:rFonts w:ascii="Verdana" w:hAnsi="Verdana"/>
          <w:b/>
          <w:bCs/>
          <w:noProof/>
          <w:color w:val="000099"/>
          <w:sz w:val="17"/>
          <w:szCs w:val="17"/>
        </w:rPr>
        <w:drawing>
          <wp:inline distT="0" distB="0" distL="0" distR="0">
            <wp:extent cx="1214755" cy="1528445"/>
            <wp:effectExtent l="0" t="0" r="0" b="0"/>
            <wp:docPr id="25" name="obrázek 1" descr="Přesýpací hodiny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řesýpací hodiny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55" cy="1528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D52" w:rsidRDefault="00655D52" w:rsidP="009D46B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655D52" w:rsidRDefault="00655D52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rFonts w:ascii="Verdana" w:hAnsi="Verdana"/>
          <w:b/>
          <w:bCs/>
          <w:noProof/>
          <w:color w:val="000099"/>
          <w:sz w:val="17"/>
          <w:szCs w:val="17"/>
        </w:rPr>
        <w:drawing>
          <wp:inline distT="0" distB="0" distL="0" distR="0">
            <wp:extent cx="1528445" cy="1528445"/>
            <wp:effectExtent l="19050" t="0" r="0" b="0"/>
            <wp:docPr id="26" name="obrázek 1" descr="Hodiny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diny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1528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506E">
        <w:rPr>
          <w:rFonts w:ascii="Verdana" w:hAnsi="Verdana"/>
          <w:b/>
          <w:bCs/>
          <w:noProof/>
          <w:color w:val="000099"/>
          <w:sz w:val="17"/>
          <w:szCs w:val="17"/>
        </w:rPr>
        <w:drawing>
          <wp:inline distT="0" distB="0" distL="0" distR="0">
            <wp:extent cx="2100959" cy="1030179"/>
            <wp:effectExtent l="19050" t="0" r="0" b="0"/>
            <wp:docPr id="27" name="obrázek 1" descr="Počítač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čítač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28" cy="103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506E">
        <w:rPr>
          <w:sz w:val="24"/>
          <w:szCs w:val="24"/>
        </w:rPr>
        <w:t xml:space="preserve">   </w:t>
      </w:r>
      <w:r w:rsidR="0056662D">
        <w:rPr>
          <w:rFonts w:ascii="Verdana" w:hAnsi="Verdana"/>
          <w:b/>
          <w:bCs/>
          <w:noProof/>
          <w:color w:val="000099"/>
          <w:sz w:val="17"/>
          <w:szCs w:val="17"/>
        </w:rPr>
        <w:drawing>
          <wp:inline distT="0" distB="0" distL="0" distR="0">
            <wp:extent cx="1528445" cy="1303655"/>
            <wp:effectExtent l="19050" t="0" r="0" b="0"/>
            <wp:docPr id="28" name="obrázek 1" descr="Notebook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tebook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1303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89" w:rsidRDefault="00D25F89" w:rsidP="009D46B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D25F89" w:rsidRDefault="00D25F89" w:rsidP="009D46B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D25F89" w:rsidRDefault="00D25F89" w:rsidP="009D46B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D25F89" w:rsidRDefault="00D25F89" w:rsidP="009D46B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D25F89" w:rsidRDefault="00D25F89" w:rsidP="009D46B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D25F89" w:rsidRDefault="00D25F89" w:rsidP="009D46B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D25F89" w:rsidRDefault="00D25F89" w:rsidP="009D46B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D25F89" w:rsidRDefault="00D25F89" w:rsidP="009D46B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D25F89" w:rsidRDefault="00D25F89" w:rsidP="009D46B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D25F89" w:rsidRDefault="00D25F89" w:rsidP="009D46B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D25F89" w:rsidRPr="00BB175B" w:rsidRDefault="00BB175B" w:rsidP="00BB175B">
      <w:pPr>
        <w:spacing w:before="100" w:beforeAutospacing="1" w:after="100" w:afterAutospacing="1"/>
        <w:jc w:val="both"/>
        <w:rPr>
          <w:sz w:val="16"/>
          <w:szCs w:val="16"/>
        </w:rPr>
      </w:pPr>
      <w:r w:rsidRPr="00BB175B">
        <w:rPr>
          <w:sz w:val="16"/>
          <w:szCs w:val="16"/>
        </w:rPr>
        <w:t>Byly použity obrázky</w:t>
      </w:r>
      <w:r w:rsidR="00D25F89" w:rsidRPr="00BB175B">
        <w:rPr>
          <w:sz w:val="16"/>
          <w:szCs w:val="16"/>
        </w:rPr>
        <w:t>:</w:t>
      </w:r>
    </w:p>
    <w:p w:rsidR="00D25F89" w:rsidRPr="00BB175B" w:rsidRDefault="00D25F89" w:rsidP="00BB175B">
      <w:pPr>
        <w:spacing w:before="100" w:beforeAutospacing="1" w:after="100" w:afterAutospacing="1"/>
        <w:jc w:val="both"/>
        <w:rPr>
          <w:sz w:val="16"/>
          <w:szCs w:val="16"/>
        </w:rPr>
      </w:pPr>
      <w:r w:rsidRPr="00BB175B">
        <w:rPr>
          <w:sz w:val="16"/>
          <w:szCs w:val="16"/>
        </w:rPr>
        <w:t>http://obrazky.superia.cz/pristroje/</w:t>
      </w:r>
    </w:p>
    <w:sectPr w:rsidR="00D25F89" w:rsidRPr="00BB175B" w:rsidSect="00783471">
      <w:headerReference w:type="default" r:id="rId26"/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CA9" w:rsidRDefault="00A91CA9">
      <w:r>
        <w:separator/>
      </w:r>
    </w:p>
  </w:endnote>
  <w:endnote w:type="continuationSeparator" w:id="0">
    <w:p w:rsidR="00A91CA9" w:rsidRDefault="00A91C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CA9" w:rsidRDefault="00A91CA9">
      <w:r>
        <w:separator/>
      </w:r>
    </w:p>
  </w:footnote>
  <w:footnote w:type="continuationSeparator" w:id="0">
    <w:p w:rsidR="00A91CA9" w:rsidRDefault="00A91C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3D1681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65BCD"/>
    <w:rsid w:val="000710C7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1481"/>
    <w:rsid w:val="000C2EB8"/>
    <w:rsid w:val="000D0E95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86792"/>
    <w:rsid w:val="00190232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1BDF"/>
    <w:rsid w:val="00204006"/>
    <w:rsid w:val="0020519C"/>
    <w:rsid w:val="00206B9C"/>
    <w:rsid w:val="00217059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E6800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1CB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69C1"/>
    <w:rsid w:val="003A721B"/>
    <w:rsid w:val="003B0028"/>
    <w:rsid w:val="003B4D92"/>
    <w:rsid w:val="003B6F3A"/>
    <w:rsid w:val="003B7E19"/>
    <w:rsid w:val="003C0484"/>
    <w:rsid w:val="003D1681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2FC1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5AA8"/>
    <w:rsid w:val="004B72CB"/>
    <w:rsid w:val="004C0552"/>
    <w:rsid w:val="004C1812"/>
    <w:rsid w:val="004C6206"/>
    <w:rsid w:val="004D07D7"/>
    <w:rsid w:val="004D6A0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662D"/>
    <w:rsid w:val="0056731F"/>
    <w:rsid w:val="00570392"/>
    <w:rsid w:val="00572D50"/>
    <w:rsid w:val="00574976"/>
    <w:rsid w:val="00581CE3"/>
    <w:rsid w:val="00586363"/>
    <w:rsid w:val="00586840"/>
    <w:rsid w:val="005870E2"/>
    <w:rsid w:val="00590EC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E53CF"/>
    <w:rsid w:val="005F5591"/>
    <w:rsid w:val="005F61D2"/>
    <w:rsid w:val="005F6743"/>
    <w:rsid w:val="005F7664"/>
    <w:rsid w:val="005F76C3"/>
    <w:rsid w:val="006042A4"/>
    <w:rsid w:val="0060544B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5D52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C7FC1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3FE"/>
    <w:rsid w:val="00722C48"/>
    <w:rsid w:val="00723480"/>
    <w:rsid w:val="0072378F"/>
    <w:rsid w:val="007252D2"/>
    <w:rsid w:val="007258AD"/>
    <w:rsid w:val="0073159F"/>
    <w:rsid w:val="007372D9"/>
    <w:rsid w:val="00742363"/>
    <w:rsid w:val="00744E73"/>
    <w:rsid w:val="00750ED5"/>
    <w:rsid w:val="00756B44"/>
    <w:rsid w:val="007577D1"/>
    <w:rsid w:val="0075793A"/>
    <w:rsid w:val="00763899"/>
    <w:rsid w:val="00763BCB"/>
    <w:rsid w:val="00763BE6"/>
    <w:rsid w:val="0076558A"/>
    <w:rsid w:val="00765D95"/>
    <w:rsid w:val="00780EEE"/>
    <w:rsid w:val="00783471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979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2A34"/>
    <w:rsid w:val="00943357"/>
    <w:rsid w:val="0094638F"/>
    <w:rsid w:val="0094767D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0E14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2E39"/>
    <w:rsid w:val="009D3FFA"/>
    <w:rsid w:val="009D46B8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45AF8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1CA9"/>
    <w:rsid w:val="00A94D59"/>
    <w:rsid w:val="00A955DF"/>
    <w:rsid w:val="00A96C5B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E64DA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3EC2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8506E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83E"/>
    <w:rsid w:val="00BA3EE5"/>
    <w:rsid w:val="00BA53BE"/>
    <w:rsid w:val="00BA5B58"/>
    <w:rsid w:val="00BA720B"/>
    <w:rsid w:val="00BA7D06"/>
    <w:rsid w:val="00BB147B"/>
    <w:rsid w:val="00BB175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0CCB"/>
    <w:rsid w:val="00C21BA8"/>
    <w:rsid w:val="00C237C8"/>
    <w:rsid w:val="00C25EC4"/>
    <w:rsid w:val="00C27224"/>
    <w:rsid w:val="00C3480D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15F1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334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25F89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281A"/>
    <w:rsid w:val="00D668BD"/>
    <w:rsid w:val="00D670E6"/>
    <w:rsid w:val="00D677DE"/>
    <w:rsid w:val="00D67F95"/>
    <w:rsid w:val="00D72DC0"/>
    <w:rsid w:val="00D73951"/>
    <w:rsid w:val="00D778EF"/>
    <w:rsid w:val="00D812E2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DF4E8F"/>
    <w:rsid w:val="00E00231"/>
    <w:rsid w:val="00E04824"/>
    <w:rsid w:val="00E109E7"/>
    <w:rsid w:val="00E14A79"/>
    <w:rsid w:val="00E164E2"/>
    <w:rsid w:val="00E30E61"/>
    <w:rsid w:val="00E3196F"/>
    <w:rsid w:val="00E37BF8"/>
    <w:rsid w:val="00E37FED"/>
    <w:rsid w:val="00E43654"/>
    <w:rsid w:val="00E47E88"/>
    <w:rsid w:val="00E5017E"/>
    <w:rsid w:val="00E50F5F"/>
    <w:rsid w:val="00E5196B"/>
    <w:rsid w:val="00E52128"/>
    <w:rsid w:val="00E553A5"/>
    <w:rsid w:val="00E55E61"/>
    <w:rsid w:val="00E57C63"/>
    <w:rsid w:val="00E60EDD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B637D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3DEB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447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C20CCB"/>
    <w:rPr>
      <w:color w:val="0563C1" w:themeColor="hyperlink"/>
      <w:u w:val="single"/>
    </w:rPr>
  </w:style>
  <w:style w:type="paragraph" w:customStyle="1" w:styleId="Informace">
    <w:name w:val="Informace"/>
    <w:basedOn w:val="Normln"/>
    <w:qFormat/>
    <w:rsid w:val="007143FE"/>
    <w:pPr>
      <w:tabs>
        <w:tab w:val="left" w:pos="1418"/>
      </w:tabs>
      <w:spacing w:before="600" w:line="384" w:lineRule="auto"/>
      <w:contextualSpacing/>
    </w:pPr>
    <w:rPr>
      <w:rFonts w:ascii="Arial" w:eastAsia="Calibri" w:hAnsi="Arial"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://obrazky.superia.cz/pristroje/presypaci_hodiny.php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openxmlformats.org/officeDocument/2006/relationships/hyperlink" Target="http://obrazky.superia.cz/pristroje/budik.php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hyperlink" Target="http://obrazky.superia.cz/pristroje/stopky.php" TargetMode="External"/><Relationship Id="rId20" Type="http://schemas.openxmlformats.org/officeDocument/2006/relationships/hyperlink" Target="http://obrazky.superia.cz/pristroje/hodiny.php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://obrazky.superia.cz/pristroje/notebook.php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7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obrazky.superia.cz/pristroje/chytry_telefon.php" TargetMode="External"/><Relationship Id="rId22" Type="http://schemas.openxmlformats.org/officeDocument/2006/relationships/hyperlink" Target="http://obrazky.superia.cz/pristroje/pocitac.php" TargetMode="External"/><Relationship Id="rId27" Type="http://schemas.openxmlformats.org/officeDocument/2006/relationships/footer" Target="footer1.xml"/><Relationship Id="rId30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a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Jiří Pešan</DisplayName>
        <AccountId>27</AccountId>
        <AccountType/>
      </UserInfo>
    </SharedWithUsers>
    <SharingHintHash xmlns="ac5a3dc1-19b7-49ae-938d-a1b2f90b4c0f">893979751</SharingHintHash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2" ma:contentTypeDescription="Vytvoří nový dokument" ma:contentTypeScope="" ma:versionID="f3bff585887eb20e6580999f2e60a286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65b85f1ba4f21768768242b8bd6223d1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A2711-0BAC-436C-8B1E-CD6C9D768E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19A814-CE8B-417C-99B9-B224B55F782A}">
  <ds:schemaRefs>
    <ds:schemaRef ds:uri="http://schemas.microsoft.com/office/2006/metadata/properties"/>
    <ds:schemaRef ds:uri="http://schemas.microsoft.com/office/infopath/2007/PartnerControls"/>
    <ds:schemaRef ds:uri="ac5a3dc1-19b7-49ae-938d-a1b2f90b4c0f"/>
  </ds:schemaRefs>
</ds:datastoreItem>
</file>

<file path=customXml/itemProps3.xml><?xml version="1.0" encoding="utf-8"?>
<ds:datastoreItem xmlns:ds="http://schemas.openxmlformats.org/officeDocument/2006/customXml" ds:itemID="{4F957FC9-BFE0-4917-B5AF-9DA726028E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a3dc1-19b7-49ae-938d-a1b2f90b4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2B3B50-E8F9-4C56-9F13-FD1A5420A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0</TotalTime>
  <Pages>5</Pages>
  <Words>312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Petra</dc:creator>
  <cp:lastModifiedBy>Dum</cp:lastModifiedBy>
  <cp:revision>2</cp:revision>
  <cp:lastPrinted>2014-10-08T16:27:00Z</cp:lastPrinted>
  <dcterms:created xsi:type="dcterms:W3CDTF">2015-06-07T20:22:00Z</dcterms:created>
  <dcterms:modified xsi:type="dcterms:W3CDTF">2015-06-07T20:22:00Z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</Properties>
</file>