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71446F" w:rsidRPr="00220CC3" w:rsidRDefault="0071446F" w:rsidP="0071446F"/>
    <w:p w:rsidR="002B5F00" w:rsidRDefault="002B5F00" w:rsidP="002B5F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B5F00" w:rsidRDefault="002B5F00" w:rsidP="002B5F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B5F00" w:rsidRPr="00A84231" w:rsidRDefault="002B5F00" w:rsidP="002B5F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B5F00" w:rsidRDefault="002B5F00" w:rsidP="002B5F0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B5F00" w:rsidRPr="00A84231" w:rsidRDefault="002B5F00" w:rsidP="002B5F0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B5F00" w:rsidRPr="00A84231" w:rsidRDefault="002B5F00" w:rsidP="002B5F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B5F00" w:rsidRPr="00A84231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B5F00" w:rsidRPr="00A84231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ab/>
        <w:t xml:space="preserve">Karel </w:t>
      </w:r>
      <w:proofErr w:type="spellStart"/>
      <w:r>
        <w:rPr>
          <w:rFonts w:ascii="Arial" w:hAnsi="Arial" w:cs="Arial"/>
          <w:b/>
          <w:bCs/>
          <w:iCs/>
        </w:rPr>
        <w:t>Nymsa</w:t>
      </w:r>
      <w:proofErr w:type="spellEnd"/>
    </w:p>
    <w:p w:rsidR="002B5F00" w:rsidRPr="003725F4" w:rsidRDefault="002B5F00" w:rsidP="002B5F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3725F4">
        <w:rPr>
          <w:rFonts w:ascii="Arial" w:hAnsi="Arial" w:cs="Arial"/>
          <w:b/>
        </w:rPr>
        <w:t>Gymnázium a SOŠ Jaroměř</w:t>
      </w:r>
    </w:p>
    <w:p w:rsidR="002B5F00" w:rsidRPr="000C30A5" w:rsidRDefault="002B5F00" w:rsidP="002B5F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C30A5">
        <w:rPr>
          <w:rFonts w:ascii="Arial" w:hAnsi="Arial" w:cs="Arial"/>
          <w:b/>
        </w:rPr>
        <w:t>Klíčová slova:</w:t>
      </w:r>
      <w:r w:rsidRPr="000C30A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základní deska, procesor, grafická karta, RAM, zdroj</w:t>
      </w:r>
    </w:p>
    <w:p w:rsidR="002B5F00" w:rsidRDefault="002B5F00" w:rsidP="002B5F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2B5F00" w:rsidRPr="00A84231" w:rsidRDefault="002B5F00" w:rsidP="002B5F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  <w:t>IKT</w:t>
      </w:r>
    </w:p>
    <w:p w:rsidR="002B5F00" w:rsidRPr="00A84231" w:rsidRDefault="002B5F00" w:rsidP="002B5F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  <w:t>1.</w:t>
      </w:r>
    </w:p>
    <w:p w:rsidR="002B5F00" w:rsidRPr="00A84231" w:rsidRDefault="002B5F00" w:rsidP="002B5F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Základní deska PC</w:t>
      </w:r>
    </w:p>
    <w:p w:rsidR="002B5F00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B5F00" w:rsidRPr="00A84231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  <w:t>Základní deska a její části</w:t>
      </w:r>
    </w:p>
    <w:p w:rsidR="002B5F00" w:rsidRDefault="002B5F00" w:rsidP="002B5F00">
      <w:pPr>
        <w:pStyle w:val="Seznmek"/>
        <w:numPr>
          <w:ilvl w:val="0"/>
          <w:numId w:val="0"/>
        </w:numPr>
        <w:spacing w:line="360" w:lineRule="auto"/>
        <w:ind w:left="1410" w:hanging="1410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Seznámit studenty se základními díly PC, naučit je, k čemu slouží a jaký mají význam pro fungování PC</w:t>
      </w:r>
    </w:p>
    <w:p w:rsidR="002B5F00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  <w:t>Frontální, skupinová</w:t>
      </w:r>
    </w:p>
    <w:p w:rsidR="002B5F00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  <w:t>slovní, názorně-demonstrační, praktická</w:t>
      </w:r>
    </w:p>
    <w:p w:rsidR="002B5F00" w:rsidRDefault="002B5F00" w:rsidP="002B5F00">
      <w:pPr>
        <w:pStyle w:val="Seznmek"/>
        <w:numPr>
          <w:ilvl w:val="0"/>
          <w:numId w:val="0"/>
        </w:numPr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  <w:t>tablet nebo jiné zařízení pro připojení k internetu, vyřazená základní deska</w:t>
      </w:r>
    </w:p>
    <w:p w:rsidR="002B5F00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  <w:t>internet</w:t>
      </w:r>
    </w:p>
    <w:p w:rsidR="002B5F00" w:rsidRDefault="002B5F00" w:rsidP="002B5F00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2B5F00" w:rsidRPr="00A735B2" w:rsidRDefault="002B5F00" w:rsidP="002B5F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B5F00" w:rsidRPr="00A84231" w:rsidTr="000B1B08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B5F00" w:rsidRPr="00A84231" w:rsidTr="000B1B0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Diskutovat se studenty o pojmu základní deska na téma –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k čemu slouží, jaké má části, jak funguje, jaký mají význam jednotlivé části (včetně portů a konektorů)</w:t>
            </w:r>
          </w:p>
        </w:tc>
        <w:tc>
          <w:tcPr>
            <w:tcW w:w="2552" w:type="dxa"/>
          </w:tcPr>
          <w:p w:rsidR="002B5F00" w:rsidRPr="00A84231" w:rsidRDefault="002B5F00" w:rsidP="000B1B08">
            <w:pPr>
              <w:widowControl w:val="0"/>
              <w:rPr>
                <w:rFonts w:ascii="Arial" w:hAnsi="Arial" w:cs="Arial"/>
              </w:rPr>
            </w:pPr>
          </w:p>
        </w:tc>
      </w:tr>
      <w:tr w:rsidR="002B5F00" w:rsidRPr="00A84231" w:rsidTr="000B1B0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Nechat studenty pomocí tabletu (nebo jiného zařízení) vyhledat na internetu odpovědi (viz zahájení), porovnat výkony dle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benchmarkových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testů</w:t>
            </w:r>
          </w:p>
        </w:tc>
        <w:tc>
          <w:tcPr>
            <w:tcW w:w="2552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Typy procesorů a porovnání výkonu, konektory SATA (verze), USB a další</w:t>
            </w:r>
          </w:p>
        </w:tc>
      </w:tr>
      <w:tr w:rsidR="002B5F00" w:rsidRPr="00A84231" w:rsidTr="000B1B0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Zdůraznit, jak výběr základní desky ovlivní celkový výkon PC, typy konektorů a portů (interních a externích)</w:t>
            </w:r>
          </w:p>
        </w:tc>
        <w:tc>
          <w:tcPr>
            <w:tcW w:w="2552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B5F00" w:rsidRPr="00A84231" w:rsidTr="000B1B0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poznatků a význam správného výběru základní desky</w:t>
            </w:r>
          </w:p>
        </w:tc>
        <w:tc>
          <w:tcPr>
            <w:tcW w:w="2552" w:type="dxa"/>
          </w:tcPr>
          <w:p w:rsidR="002B5F00" w:rsidRPr="00A84231" w:rsidRDefault="002B5F00" w:rsidP="000B1B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74E" w:rsidRDefault="0080474E">
      <w:r>
        <w:separator/>
      </w:r>
    </w:p>
  </w:endnote>
  <w:endnote w:type="continuationSeparator" w:id="0">
    <w:p w:rsidR="0080474E" w:rsidRDefault="00804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74E" w:rsidRDefault="0080474E">
      <w:r>
        <w:separator/>
      </w:r>
    </w:p>
  </w:footnote>
  <w:footnote w:type="continuationSeparator" w:id="0">
    <w:p w:rsidR="0080474E" w:rsidRDefault="00804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5F71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B5F00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474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CB9C3B-92AC-41D3-8264-D532D64D7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2015-06-08T09:47:00Z</dcterms:created>
  <dcterms:modified xsi:type="dcterms:W3CDTF">2015-06-08T09:47:00Z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