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65" w:rsidRDefault="00AB3465" w:rsidP="00AB34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B3465" w:rsidRDefault="00AB3465" w:rsidP="00AB34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B3465" w:rsidRDefault="00AB3465" w:rsidP="00AB34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B3465" w:rsidRDefault="00AB3465" w:rsidP="00AB346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B3465" w:rsidRDefault="00AB3465" w:rsidP="00AB346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B3465" w:rsidRDefault="00AB3465" w:rsidP="00AB346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bookmarkStart w:id="0" w:name="_GoBack"/>
      <w:r>
        <w:rPr>
          <w:rFonts w:ascii="Arial" w:hAnsi="Arial" w:cs="Arial"/>
          <w:b/>
          <w:sz w:val="36"/>
          <w:szCs w:val="28"/>
        </w:rPr>
        <w:t>Příprava na hodinu jídlo</w:t>
      </w:r>
    </w:p>
    <w:bookmarkEnd w:id="0"/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 Lukáš Fous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První - nematuranti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OPAKOVÁNÍ – ESSEN (zdraví), GRAMATIKA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1. Opakování tématu Essen -  jídlo, pití, zdravý životní styl, návštěva restaurace…, opakování gramatických jevů – sloveso </w:t>
      </w:r>
      <w:proofErr w:type="spellStart"/>
      <w:r>
        <w:rPr>
          <w:rFonts w:ascii="Arial" w:hAnsi="Arial" w:cs="Arial"/>
          <w:b/>
        </w:rPr>
        <w:t>mögen</w:t>
      </w:r>
      <w:proofErr w:type="spellEnd"/>
      <w:r>
        <w:rPr>
          <w:rFonts w:ascii="Arial" w:hAnsi="Arial" w:cs="Arial"/>
          <w:b/>
        </w:rPr>
        <w:t>, zápor.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Zadání úkolu – Žáci mají zopakovanou 20. lekci a nyní následuje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. Na webové stránce </w:t>
      </w:r>
      <w:hyperlink r:id="rId11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rPr>
          <w:rFonts w:ascii="Arial" w:hAnsi="Arial" w:cs="Arial"/>
          <w:b/>
        </w:rPr>
        <w:t xml:space="preserve"> si najdou příslušnou lekci, ve které najdou několik různých typů cvičení na celkové zopakování daného tématu.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slovní zásobu a gramatické jevy dané lekce.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a pracovní sešit</w:t>
      </w: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2" w:history="1">
        <w:r>
          <w:rPr>
            <w:rStyle w:val="Hypertextovodkaz"/>
            <w:rFonts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3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B3465" w:rsidRDefault="00AB3465" w:rsidP="00AB34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dané lekce – téma a gramatické jevy.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2  min.</w:t>
            </w:r>
            <w:proofErr w:type="gramEnd"/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Motivující otázky k danému tématu.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konkrétních cvičeních zopakování dané lekce.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AB3465" w:rsidTr="00AB346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3465" w:rsidRDefault="00AB346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EC9" w:rsidRDefault="007A1EC9">
      <w:r>
        <w:separator/>
      </w:r>
    </w:p>
  </w:endnote>
  <w:endnote w:type="continuationSeparator" w:id="0">
    <w:p w:rsidR="007A1EC9" w:rsidRDefault="007A1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EC9" w:rsidRDefault="007A1EC9">
      <w:r>
        <w:separator/>
      </w:r>
    </w:p>
  </w:footnote>
  <w:footnote w:type="continuationSeparator" w:id="0">
    <w:p w:rsidR="007A1EC9" w:rsidRDefault="007A1E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149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1EC9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3465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9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ebe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&#225;nk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eber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D37355-7395-4B81-87B4-76509995E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2015-06-09T16:05:00Z</dcterms:created>
  <dcterms:modified xsi:type="dcterms:W3CDTF">2015-06-09T16:05:00Z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