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1C3F22" w:rsidRDefault="001C3F22" w:rsidP="001C3F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C3F22" w:rsidRDefault="001C3F22" w:rsidP="001C3F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C3F22" w:rsidRDefault="001C3F22" w:rsidP="001C3F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C3F22" w:rsidRDefault="001C3F22" w:rsidP="001C3F2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C3F22" w:rsidRDefault="001C3F22" w:rsidP="001C3F2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C3F22" w:rsidRDefault="001C3F22" w:rsidP="001C3F2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Mgr. Filip Konvalinka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Manažerská Akademie – střední odborná škola, Jihlava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ročník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THE USA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Základní představení USA jako federace států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Připravit studenty na orientaci ve státech, městech a význačných místech USA v cizím jazyce - angličtina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výuka ve třídě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výkladová + názorně-demonstrační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tištěná slepá mapa USA, tablet, projektor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http://online.seterra.net/en/ex/8</w:t>
        </w:r>
      </w:hyperlink>
      <w:r>
        <w:rPr>
          <w:rFonts w:ascii="Arial" w:hAnsi="Arial" w:cs="Arial"/>
          <w:b/>
        </w:rPr>
        <w:t xml:space="preserve"> + archiv autora</w:t>
      </w:r>
    </w:p>
    <w:p w:rsidR="001C3F22" w:rsidRDefault="001C3F22" w:rsidP="001C3F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žáků, sdělení cíle hodiny a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ne, začíná se s novou látkou. Kontrola domácího úkolu v pracovním sešitě.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Pokládání otázek studentům na státy, města a význačná místa v USA – jaké znají, co o nich ví. Průběžné zapisování na tabuli.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10 MIN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Systematický nástin základního geografického členění USA s využitím projekce mapy USA a klíčových názvů psaných na tabuli.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 využitím tabletu pracují studenti ve dvojicích online s mapou USA v podobě orientačního testu s patřičnou zpětnou vazbou a následně vyznačují klíčová místa do slepé mapy.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C3F22" w:rsidTr="001C3F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Zhodnocení úspěšnosti v online aktivitě, kontrola vyplněné slepé mapy a zadání domácího úkolu – individuální prezentace zásadních měst USA.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3F22" w:rsidRDefault="001C3F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6E3" w:rsidRDefault="009746E3">
      <w:r>
        <w:separator/>
      </w:r>
    </w:p>
  </w:endnote>
  <w:endnote w:type="continuationSeparator" w:id="0">
    <w:p w:rsidR="009746E3" w:rsidRDefault="00974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6E3" w:rsidRDefault="009746E3">
      <w:r>
        <w:separator/>
      </w:r>
    </w:p>
  </w:footnote>
  <w:footnote w:type="continuationSeparator" w:id="0">
    <w:p w:rsidR="009746E3" w:rsidRDefault="00974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3F22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61B7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46E3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online.seterra.net/en/ex/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1741F8-23DC-4449-A972-177EF353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2015-06-09T16:02:00Z</dcterms:created>
  <dcterms:modified xsi:type="dcterms:W3CDTF">2015-06-09T16:02:00Z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