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CF0" w:rsidRDefault="00C30CF0" w:rsidP="00C30CF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30CF0" w:rsidRDefault="00C30CF0" w:rsidP="00C30CF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30CF0" w:rsidRDefault="00C30CF0" w:rsidP="00C30CF0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30CF0" w:rsidRDefault="00C30CF0" w:rsidP="00C30CF0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30CF0" w:rsidRDefault="00C30CF0" w:rsidP="00C30CF0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30CF0" w:rsidRDefault="00C30CF0" w:rsidP="00C30CF0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Jméno a příjmení autora: Miroslava Veselská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ZŠ Rohatec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Hudební výchova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6.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Odvozování durových stupnic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Seznámení s durovými stupnicemi a princip odvozování stupnic s křížky a béčky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 základě názorného předvedení odvozovat, vyjmenovat a zapsat durové stupnice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praktická hra žáků (využití znalostí teorie, intervalů)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individuální, skupinová výuka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notový papír, tužka, tablet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použití aplikace </w:t>
      </w:r>
      <w:proofErr w:type="spellStart"/>
      <w:r>
        <w:rPr>
          <w:rFonts w:ascii="Arial" w:hAnsi="Arial" w:cs="Arial"/>
          <w:b/>
        </w:rPr>
        <w:t>Virtual</w:t>
      </w:r>
      <w:proofErr w:type="spellEnd"/>
      <w:r>
        <w:rPr>
          <w:rFonts w:ascii="Arial" w:hAnsi="Arial" w:cs="Arial"/>
          <w:b/>
        </w:rPr>
        <w:t xml:space="preserve"> piano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http://apps.microsoft.com/windows/cs-cz/app/ddab8136-27b5-4386-8f01-06b914c6cd86</w:t>
        </w:r>
      </w:hyperlink>
      <w:r>
        <w:rPr>
          <w:rFonts w:ascii="Arial" w:hAnsi="Arial" w:cs="Arial"/>
          <w:b/>
        </w:rPr>
        <w:t xml:space="preserve"> </w:t>
      </w:r>
    </w:p>
    <w:p w:rsidR="00C30CF0" w:rsidRDefault="00C30CF0" w:rsidP="00C30CF0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Seznámení s cílem hodiny, stažení aplikace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Virtual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piano, seznámení s aplikací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CF0" w:rsidRDefault="00C30CF0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Rychlé čtení not, orientace na klaviatuře, opakování základní řady tónů (hudební abeceda)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Zpěv písniček vystihujících jednotlivé intervaly – zejména kvarta a kvinta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Rozdělení do skupin</w:t>
            </w:r>
          </w:p>
        </w:tc>
      </w:tr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7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 odvozováním durových stupnic (s křížky – kvintový kruh, s béčky – kvartový kruh)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Teoretický výklad, praktická ukázka na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key</w:t>
            </w:r>
            <w:proofErr w:type="spellEnd"/>
          </w:p>
        </w:tc>
      </w:tr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získané teoretické poznatky aplikují a ověřují pomocí hry na klaviatuře. Vše zapisují do notového sešitu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se rozptýlí ve skupinách po třídě, aby se nerušili</w:t>
            </w:r>
          </w:p>
        </w:tc>
      </w:tr>
      <w:tr w:rsidR="00C30CF0" w:rsidTr="00C30CF0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5 min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Každá skupina (jednotlivec) vyjmenuje po sobě jdoucí stupnice s křížky a béčky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30CF0" w:rsidRDefault="00C30CF0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8E0" w:rsidRDefault="006F78E0">
      <w:r>
        <w:separator/>
      </w:r>
    </w:p>
  </w:endnote>
  <w:endnote w:type="continuationSeparator" w:id="0">
    <w:p w:rsidR="006F78E0" w:rsidRDefault="006F7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8E0" w:rsidRDefault="006F78E0">
      <w:r>
        <w:separator/>
      </w:r>
    </w:p>
  </w:footnote>
  <w:footnote w:type="continuationSeparator" w:id="0">
    <w:p w:rsidR="006F78E0" w:rsidRDefault="006F78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6F78E0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01B2"/>
    <w:rsid w:val="00C30CF0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apps.microsoft.com/windows/cs-cz/app/ddab8136-27b5-4386-8f01-06b914c6cd86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42C19C-8494-4870-A99E-B810693B3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2015-06-12T19:32:00Z</dcterms:created>
  <dcterms:modified xsi:type="dcterms:W3CDTF">2015-06-12T19:32:00Z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