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541FB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Mgr. Michaela </w:t>
      </w:r>
      <w:proofErr w:type="spellStart"/>
      <w:r>
        <w:rPr>
          <w:rFonts w:ascii="Arial" w:hAnsi="Arial" w:cs="Arial"/>
          <w:sz w:val="24"/>
          <w:szCs w:val="24"/>
        </w:rPr>
        <w:t>Talavašková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541FB7">
        <w:rPr>
          <w:sz w:val="22"/>
          <w:szCs w:val="22"/>
        </w:rPr>
        <w:t>Anglický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400072">
        <w:rPr>
          <w:i/>
        </w:rPr>
        <w:t xml:space="preserve">ety, </w:t>
      </w:r>
      <w:r w:rsidR="00541FB7">
        <w:rPr>
          <w:i/>
        </w:rPr>
        <w:t>anglický jazyk, čísla</w:t>
      </w:r>
      <w:r w:rsidR="00400072">
        <w:rPr>
          <w:i/>
        </w:rPr>
        <w:t xml:space="preserve">, </w:t>
      </w:r>
      <w:r w:rsidR="00AC1257">
        <w:rPr>
          <w:i/>
        </w:rPr>
        <w:t>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541FB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Předmět: Anglický jazyk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Čísla do 10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ma: Osvojení anglických čísel do 10</w:t>
      </w: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Forma</w:t>
      </w:r>
      <w:r w:rsidR="00400072">
        <w:rPr>
          <w:rFonts w:asciiTheme="minorHAnsi" w:eastAsiaTheme="minorHAnsi" w:hAnsiTheme="minorHAnsi" w:cstheme="minorBidi"/>
          <w:sz w:val="22"/>
          <w:szCs w:val="22"/>
          <w:lang w:eastAsia="en-US"/>
        </w:rPr>
        <w:t>: fr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ontální, individuální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26665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Upevňování pojmenování 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anglických čísel do 10, doplňování hlásek do slov, počítání</w:t>
      </w:r>
    </w:p>
    <w:p w:rsidR="008F5798" w:rsidRDefault="008F5798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Pomůcky: </w:t>
      </w:r>
      <w:r w:rsidR="007819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interaktivní tabule, 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sešity, tablety</w:t>
      </w:r>
    </w:p>
    <w:p w:rsidR="007819F7" w:rsidRDefault="007819F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9B7" w:rsidRDefault="000B29B7" w:rsidP="00AC1257">
      <w:pPr>
        <w:spacing w:after="120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7819F7" w:rsidRDefault="007819F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Seznámení s obsahem hodiny, aktivizace žáků, motivační rozhovor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 min)</w:t>
      </w:r>
    </w:p>
    <w:p w:rsidR="00832EAD" w:rsidRDefault="00832EA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2.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Opakování učiva z předchozí hodiny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0B29B7">
        <w:rPr>
          <w:rFonts w:asciiTheme="minorHAnsi" w:eastAsiaTheme="minorHAnsi" w:hAnsiTheme="minorHAnsi" w:cstheme="minorBidi"/>
          <w:sz w:val="22"/>
          <w:szCs w:val="22"/>
          <w:lang w:eastAsia="en-US"/>
        </w:rPr>
        <w:t>(15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min)</w:t>
      </w:r>
    </w:p>
    <w:p w:rsidR="00541FB7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3.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Prezentace na interaktivní tabuli- </w:t>
      </w:r>
      <w:proofErr w:type="spellStart"/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Numbers</w:t>
      </w:r>
      <w:proofErr w:type="spellEnd"/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- Čísla</w:t>
      </w:r>
      <w:r w:rsidR="00726FC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</w:t>
      </w:r>
      <w:hyperlink r:id="rId8" w:history="1">
        <w:r w:rsidR="00726FCC" w:rsidRPr="00DE2D67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http://dumy.cz/materialy/material-nahled?id_materialu=158570</w:t>
        </w:r>
      </w:hyperlink>
      <w:r w:rsidR="00726FC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- 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žáci si zapisují novou slovní zásobu do sešitu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85E02" w:rsidRDefault="00541FB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>(5 min)</w:t>
      </w:r>
    </w:p>
    <w:p w:rsidR="00D1340F" w:rsidRDefault="00A85E02" w:rsidP="00541FB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4.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>Spojování čísla s příslušným počtem teček (individuálně na tabletu), kontrola.</w:t>
      </w:r>
      <w:r w:rsidR="000B29B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 min)</w:t>
      </w:r>
      <w:r w:rsidR="00541FB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0B29B7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5.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0B29B7">
        <w:rPr>
          <w:rFonts w:asciiTheme="minorHAnsi" w:eastAsiaTheme="minorHAnsi" w:hAnsiTheme="minorHAnsi" w:cstheme="minorBidi"/>
          <w:sz w:val="22"/>
          <w:szCs w:val="22"/>
          <w:lang w:eastAsia="en-US"/>
        </w:rPr>
        <w:t>Doplňování hlásek do neúplných slov (individuálně na tabletu), kontrola (5 min)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6.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0B29B7">
        <w:rPr>
          <w:rFonts w:asciiTheme="minorHAnsi" w:eastAsiaTheme="minorHAnsi" w:hAnsiTheme="minorHAnsi" w:cstheme="minorBidi"/>
          <w:sz w:val="22"/>
          <w:szCs w:val="22"/>
          <w:lang w:eastAsia="en-US"/>
        </w:rPr>
        <w:t>Příklady na probrané učivo (individuálně na tabletu), kontrola</w:t>
      </w:r>
      <w:r w:rsidR="009A675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(5min)</w:t>
      </w:r>
    </w:p>
    <w:p w:rsidR="009A675C" w:rsidRDefault="009A675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7.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0B29B7">
        <w:rPr>
          <w:rFonts w:asciiTheme="minorHAnsi" w:eastAsiaTheme="minorHAnsi" w:hAnsiTheme="minorHAnsi" w:cstheme="minorBidi"/>
          <w:sz w:val="22"/>
          <w:szCs w:val="22"/>
          <w:lang w:eastAsia="en-US"/>
        </w:rPr>
        <w:t>Společné zopakování učiva</w:t>
      </w:r>
      <w:r w:rsidR="00721A9A">
        <w:rPr>
          <w:rFonts w:asciiTheme="minorHAnsi" w:eastAsiaTheme="minorHAnsi" w:hAnsiTheme="minorHAnsi" w:cstheme="minorBidi"/>
          <w:sz w:val="22"/>
          <w:szCs w:val="22"/>
          <w:lang w:eastAsia="en-US"/>
        </w:rPr>
        <w:t>, sebehodnocení žáků, hodnocení hodiny (5min)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</w:p>
    <w:p w:rsidR="00A85E02" w:rsidRPr="00AC1257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A85E02" w:rsidRPr="00AC1257" w:rsidSect="002D424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E6F" w:rsidRDefault="00900E6F">
      <w:r>
        <w:separator/>
      </w:r>
    </w:p>
  </w:endnote>
  <w:endnote w:type="continuationSeparator" w:id="0">
    <w:p w:rsidR="00900E6F" w:rsidRDefault="00900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E6F" w:rsidRDefault="00900E6F">
      <w:r>
        <w:separator/>
      </w:r>
    </w:p>
  </w:footnote>
  <w:footnote w:type="continuationSeparator" w:id="0">
    <w:p w:rsidR="00900E6F" w:rsidRDefault="00900E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36E5"/>
    <w:rsid w:val="00096DEA"/>
    <w:rsid w:val="000A5A08"/>
    <w:rsid w:val="000B0C1C"/>
    <w:rsid w:val="000B29B7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0459"/>
    <w:rsid w:val="001D3783"/>
    <w:rsid w:val="001D389F"/>
    <w:rsid w:val="001E1635"/>
    <w:rsid w:val="001E329F"/>
    <w:rsid w:val="001E5735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655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249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0072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6718A"/>
    <w:rsid w:val="00471BEA"/>
    <w:rsid w:val="00472898"/>
    <w:rsid w:val="004746CB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628F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1FB7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1A9A"/>
    <w:rsid w:val="00722C48"/>
    <w:rsid w:val="00723480"/>
    <w:rsid w:val="0072378F"/>
    <w:rsid w:val="007258AD"/>
    <w:rsid w:val="00726FCC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19F7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2EAD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4FA7"/>
    <w:rsid w:val="008F5798"/>
    <w:rsid w:val="008F6A12"/>
    <w:rsid w:val="00900E6F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75C"/>
    <w:rsid w:val="009A7368"/>
    <w:rsid w:val="009B08DC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5E02"/>
    <w:rsid w:val="00A86132"/>
    <w:rsid w:val="00A86687"/>
    <w:rsid w:val="00A94D59"/>
    <w:rsid w:val="00A955DF"/>
    <w:rsid w:val="00AA4102"/>
    <w:rsid w:val="00AA4D91"/>
    <w:rsid w:val="00AB1DE5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67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1672"/>
    <w:rsid w:val="00CF3CB1"/>
    <w:rsid w:val="00CF54AA"/>
    <w:rsid w:val="00D01270"/>
    <w:rsid w:val="00D01453"/>
    <w:rsid w:val="00D05E4D"/>
    <w:rsid w:val="00D11D11"/>
    <w:rsid w:val="00D1340F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778D5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26FC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y/material-nahled?id_materialu=15857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BA8E6-BD77-4D96-88FF-046155FC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169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Hewlett-Packard Company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2015-06-15T16:29:00Z</dcterms:created>
  <dcterms:modified xsi:type="dcterms:W3CDTF">2015-06-15T16:29:00Z</dcterms:modified>
</cp:coreProperties>
</file>