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Pr="00220CC3" w:rsidRDefault="0071446F" w:rsidP="0071446F"/>
    <w:p w:rsidR="00972B66" w:rsidRDefault="00972B66" w:rsidP="00972B66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972B66" w:rsidRDefault="00972B66" w:rsidP="00972B66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972B66" w:rsidRDefault="00972B66" w:rsidP="00972B66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972B66" w:rsidRDefault="00972B66" w:rsidP="00972B66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972B66" w:rsidRDefault="00972B66" w:rsidP="00972B66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972B66" w:rsidRDefault="00972B66" w:rsidP="00972B66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972B66" w:rsidRDefault="00972B66" w:rsidP="00972B6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972B66" w:rsidRDefault="00972B66" w:rsidP="00972B6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 xml:space="preserve">Jméno a příjmení autora: Věra </w:t>
      </w:r>
      <w:proofErr w:type="spellStart"/>
      <w:r>
        <w:rPr>
          <w:rFonts w:ascii="Arial" w:hAnsi="Arial" w:cs="Arial"/>
          <w:b/>
          <w:bCs/>
          <w:iCs/>
        </w:rPr>
        <w:t>Pavlová</w:t>
      </w:r>
      <w:proofErr w:type="spellEnd"/>
    </w:p>
    <w:p w:rsidR="00972B66" w:rsidRDefault="00972B66" w:rsidP="00972B6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ZŠ Chlumec nad Cidlinou</w:t>
      </w:r>
    </w:p>
    <w:p w:rsidR="00972B66" w:rsidRDefault="00972B66" w:rsidP="00972B6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>Klíčová slova: tablety, dělení, polovina</w:t>
      </w:r>
      <w:bookmarkStart w:id="0" w:name="_GoBack"/>
      <w:bookmarkEnd w:id="0"/>
    </w:p>
    <w:p w:rsidR="00972B66" w:rsidRDefault="00972B66" w:rsidP="00972B6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  <w:sz w:val="8"/>
          <w:szCs w:val="8"/>
        </w:rPr>
      </w:pPr>
    </w:p>
    <w:p w:rsidR="00972B66" w:rsidRDefault="00972B66" w:rsidP="00972B6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Matematika</w:t>
      </w:r>
    </w:p>
    <w:p w:rsidR="00972B66" w:rsidRDefault="00972B66" w:rsidP="00972B6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2.</w:t>
      </w:r>
    </w:p>
    <w:p w:rsidR="00972B66" w:rsidRDefault="00972B66" w:rsidP="00972B6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Dělení 2, polovina - vyvození</w:t>
      </w:r>
    </w:p>
    <w:p w:rsidR="00972B66" w:rsidRDefault="00972B66" w:rsidP="00972B6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sz w:val="8"/>
          <w:szCs w:val="8"/>
        </w:rPr>
      </w:pPr>
    </w:p>
    <w:p w:rsidR="00972B66" w:rsidRDefault="00972B66" w:rsidP="00972B6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Obsah: </w:t>
      </w:r>
    </w:p>
    <w:p w:rsidR="00972B66" w:rsidRDefault="00972B66" w:rsidP="00972B6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Opakování násobilky 1 - 5, vyvození dělení 2</w:t>
      </w:r>
    </w:p>
    <w:p w:rsidR="00972B66" w:rsidRDefault="00972B66" w:rsidP="00972B6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Individuální</w:t>
      </w:r>
    </w:p>
    <w:p w:rsidR="00972B66" w:rsidRDefault="00972B66" w:rsidP="00972B6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Řešení problémů, práce s chybou</w:t>
      </w:r>
    </w:p>
    <w:p w:rsidR="00972B66" w:rsidRDefault="00972B66" w:rsidP="00972B66">
      <w:pPr>
        <w:pStyle w:val="Seznmek"/>
        <w:widowControl w:val="0"/>
        <w:numPr>
          <w:ilvl w:val="0"/>
          <w:numId w:val="0"/>
        </w:numPr>
        <w:tabs>
          <w:tab w:val="left" w:pos="708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</w:rPr>
        <w:t xml:space="preserve">Pomůcky: </w:t>
      </w:r>
      <w:proofErr w:type="spellStart"/>
      <w:r>
        <w:rPr>
          <w:rFonts w:ascii="Arial" w:hAnsi="Arial" w:cs="Arial"/>
          <w:b/>
          <w:sz w:val="22"/>
          <w:szCs w:val="22"/>
        </w:rPr>
        <w:t>Smart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Notebook – Dělení 2, polovina (vlastní program),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</w:rPr>
        <w:t>kartičky s čísly (žáci mají u sebe), 20 bonbonů, 1 koláč, 20 koleček (každý žák)</w:t>
      </w:r>
    </w:p>
    <w:p w:rsidR="00972B66" w:rsidRDefault="00972B66" w:rsidP="00972B6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 Vlastní</w:t>
      </w:r>
    </w:p>
    <w:p w:rsidR="00972B66" w:rsidRDefault="00972B66" w:rsidP="00972B6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972B66" w:rsidTr="00972B6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972B66" w:rsidRDefault="00972B6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972B66" w:rsidRDefault="00972B6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972B66" w:rsidRDefault="00972B6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972B66" w:rsidRDefault="00972B6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972B66" w:rsidTr="00972B6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972B66" w:rsidRDefault="00972B6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72B66" w:rsidRDefault="00972B6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8:00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72B66" w:rsidRDefault="00972B6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Seznámení s programem hodiny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72B66" w:rsidRDefault="00972B66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972B66" w:rsidTr="00972B6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972B66" w:rsidRDefault="00972B6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72B66" w:rsidRDefault="00972B6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8:03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72B66" w:rsidRDefault="00972B6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Opakování násobilky 1 - 5 – ukazování správných výsledků na kartičkách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72B66" w:rsidRDefault="00972B6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kartičky s číslicemi 0 - 20 (každý žák  - skládání čísel)</w:t>
            </w:r>
          </w:p>
        </w:tc>
      </w:tr>
      <w:tr w:rsidR="00972B66" w:rsidTr="00972B6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972B66" w:rsidRDefault="00972B6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72B66" w:rsidRDefault="00972B6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8:10</w:t>
            </w:r>
          </w:p>
          <w:p w:rsidR="00972B66" w:rsidRDefault="00972B6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72B66" w:rsidRDefault="00972B6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Dvě děti u tabule – Jak mezi ně spravedlivě rozdělíte 20 bonbonů? Jeden žák je jde přiřazovat po jednom. Dělili jsme na dva stejné díly. </w:t>
            </w:r>
          </w:p>
          <w:p w:rsidR="00972B66" w:rsidRDefault="00972B6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Jak mezi 2 děti rozdělíme 1 koláč?</w:t>
            </w:r>
          </w:p>
          <w:p w:rsidR="00972B66" w:rsidRDefault="00972B6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Rozřízneme na 2 stejné díly, 2 poloviny.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72B66" w:rsidRDefault="00972B6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Smart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Notebook – Dělení 2,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polovina       20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bonbonů</w:t>
            </w:r>
          </w:p>
          <w:p w:rsidR="00972B66" w:rsidRDefault="00972B6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1 koláč</w:t>
            </w:r>
          </w:p>
          <w:p w:rsidR="00972B66" w:rsidRDefault="00972B6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vyvození poloviny</w:t>
            </w:r>
          </w:p>
        </w:tc>
      </w:tr>
      <w:tr w:rsidR="00972B66" w:rsidTr="00972B6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972B66" w:rsidRDefault="00972B6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72B66" w:rsidRDefault="00972B6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8:20</w:t>
            </w:r>
          </w:p>
          <w:p w:rsidR="00972B66" w:rsidRDefault="00972B6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  <w:p w:rsidR="00972B66" w:rsidRDefault="00972B6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8:25</w:t>
            </w:r>
          </w:p>
          <w:p w:rsidR="00972B66" w:rsidRDefault="00972B6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  <w:p w:rsidR="00972B66" w:rsidRDefault="00972B6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8:33   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72B66" w:rsidRDefault="00972B6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Tvořit skupinky po 2 – Kolik skupinek vznikne? Rozdělte se na 2 stejné poloviny – Kolik dětí je v každé skupince?</w:t>
            </w:r>
          </w:p>
          <w:p w:rsidR="00972B66" w:rsidRDefault="00972B6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Tabule – řešení slovních úloh - dělení jablíček mezi 2 děti, přetahování kuliček do 2 mističek. </w:t>
            </w:r>
          </w:p>
          <w:p w:rsidR="00972B66" w:rsidRDefault="00972B6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Zpěv písně Měla babka – rytmický doprovod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72B66" w:rsidRDefault="00972B6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22 žáků ve třídě – žáci si tvoří skupinky (práce s chybou)</w:t>
            </w:r>
          </w:p>
          <w:p w:rsidR="00972B66" w:rsidRDefault="00972B6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Smart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Notebook – Dělení 2, polovina</w:t>
            </w:r>
          </w:p>
        </w:tc>
      </w:tr>
      <w:tr w:rsidR="00972B66" w:rsidTr="00972B6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972B66" w:rsidRDefault="00972B6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72B66" w:rsidRDefault="00972B6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8:35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72B66" w:rsidRDefault="00972B6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Tablet – řešení příkladů přetahování čísel, kontrola kouzelným okénkem (možno pomocí manipulace s kolečky na lavici)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72B66" w:rsidRDefault="00972B6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Smart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Notebook – Dělení 2,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polovina      20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koleček (každý žák)</w:t>
            </w:r>
          </w:p>
        </w:tc>
      </w:tr>
      <w:tr w:rsidR="00972B66" w:rsidTr="00972B6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972B66" w:rsidRDefault="00972B6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72B66" w:rsidRDefault="00972B6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8:44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72B66" w:rsidRDefault="00972B6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Zopakování pojmu polovina, dělení 2, hodnocení práce žáků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72B66" w:rsidRDefault="00972B6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4910" w:rsidRDefault="008C4910">
      <w:r>
        <w:separator/>
      </w:r>
    </w:p>
  </w:endnote>
  <w:endnote w:type="continuationSeparator" w:id="0">
    <w:p w:rsidR="008C4910" w:rsidRDefault="008C49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4910" w:rsidRDefault="008C4910">
      <w:r>
        <w:separator/>
      </w:r>
    </w:p>
  </w:footnote>
  <w:footnote w:type="continuationSeparator" w:id="0">
    <w:p w:rsidR="008C4910" w:rsidRDefault="008C49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067F"/>
    <w:rsid w:val="00032863"/>
    <w:rsid w:val="0004351A"/>
    <w:rsid w:val="000438CC"/>
    <w:rsid w:val="00044DB6"/>
    <w:rsid w:val="00045F16"/>
    <w:rsid w:val="00050719"/>
    <w:rsid w:val="00050CB3"/>
    <w:rsid w:val="00052BD4"/>
    <w:rsid w:val="000546F3"/>
    <w:rsid w:val="00055282"/>
    <w:rsid w:val="000566C9"/>
    <w:rsid w:val="00057620"/>
    <w:rsid w:val="00071FBF"/>
    <w:rsid w:val="00075684"/>
    <w:rsid w:val="00076E91"/>
    <w:rsid w:val="000804AC"/>
    <w:rsid w:val="00083392"/>
    <w:rsid w:val="00083791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804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9CD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491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B66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3847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5D51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93C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0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05D4629-8684-49AA-8F8C-26D09E03B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253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2015-06-15T16:05:00Z</dcterms:created>
  <dcterms:modified xsi:type="dcterms:W3CDTF">2015-06-15T16:05:00Z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