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C0310F" w:rsidRDefault="00AC1257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Příprava na hodinu s využitím tabletu</w:t>
      </w: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C0310F" w:rsidRDefault="00ED59BE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Mgr.</w:t>
      </w:r>
      <w:r w:rsidR="00FC5DD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Michaela Dušková</w:t>
      </w:r>
    </w:p>
    <w:p w:rsidR="006F19D1" w:rsidRP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</w:p>
    <w:p w:rsidR="00C0310F" w:rsidRPr="006F19D1" w:rsidRDefault="00C0310F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6F19D1" w:rsidRPr="00197832" w:rsidRDefault="00D01453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>Předmět</w:t>
      </w:r>
      <w:r w:rsidR="006F19D1" w:rsidRPr="00197832">
        <w:rPr>
          <w:sz w:val="22"/>
          <w:szCs w:val="22"/>
        </w:rPr>
        <w:t>:</w:t>
      </w:r>
      <w:r w:rsidR="00E30E61" w:rsidRPr="00197832">
        <w:rPr>
          <w:sz w:val="22"/>
          <w:szCs w:val="22"/>
        </w:rPr>
        <w:t xml:space="preserve"> </w:t>
      </w:r>
      <w:r w:rsidR="00ED59BE">
        <w:rPr>
          <w:sz w:val="22"/>
          <w:szCs w:val="22"/>
        </w:rPr>
        <w:t>Český jazyk</w:t>
      </w:r>
    </w:p>
    <w:p w:rsidR="006F19D1" w:rsidRPr="00197832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6F19D1" w:rsidRPr="00D73951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i/>
        </w:rPr>
      </w:pPr>
      <w:r w:rsidRPr="00D73951">
        <w:rPr>
          <w:i/>
        </w:rPr>
        <w:t>Klíčová slova:</w:t>
      </w:r>
      <w:r w:rsidR="00BB147B" w:rsidRPr="00D73951">
        <w:rPr>
          <w:i/>
        </w:rPr>
        <w:t xml:space="preserve"> </w:t>
      </w:r>
      <w:r w:rsidR="00CE424E">
        <w:rPr>
          <w:i/>
        </w:rPr>
        <w:t>tabl</w:t>
      </w:r>
      <w:r w:rsidR="00400072">
        <w:rPr>
          <w:i/>
        </w:rPr>
        <w:t xml:space="preserve">ety, </w:t>
      </w:r>
      <w:r w:rsidR="00ED59BE">
        <w:rPr>
          <w:i/>
        </w:rPr>
        <w:t>slovní druhy</w:t>
      </w:r>
      <w:r w:rsidR="00400072">
        <w:rPr>
          <w:i/>
        </w:rPr>
        <w:t xml:space="preserve">, </w:t>
      </w:r>
      <w:r w:rsidR="00ED59BE">
        <w:rPr>
          <w:i/>
        </w:rPr>
        <w:t>podstatná jména</w:t>
      </w:r>
      <w:r w:rsidR="00400072">
        <w:rPr>
          <w:i/>
        </w:rPr>
        <w:t xml:space="preserve">, </w:t>
      </w:r>
      <w:r w:rsidR="00AC1257">
        <w:rPr>
          <w:i/>
        </w:rPr>
        <w:t>příprava na hodinu</w:t>
      </w:r>
    </w:p>
    <w:p w:rsidR="00AC1257" w:rsidRDefault="00AC1257" w:rsidP="00AC1257">
      <w:pPr>
        <w:spacing w:before="100" w:beforeAutospacing="1" w:after="100" w:afterAutospacing="1"/>
        <w:jc w:val="both"/>
        <w:rPr>
          <w:sz w:val="24"/>
          <w:szCs w:val="24"/>
        </w:rPr>
      </w:pPr>
    </w:p>
    <w:p w:rsidR="00AC1257" w:rsidRPr="00AC1257" w:rsidRDefault="00ED59BE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Předmět: Český jazyk</w:t>
      </w:r>
    </w:p>
    <w:p w:rsidR="00AC1257" w:rsidRPr="00AC1257" w:rsidRDefault="00AC1257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Tematický celek: </w:t>
      </w:r>
      <w:r w:rsidR="00ED59BE">
        <w:rPr>
          <w:rFonts w:asciiTheme="minorHAnsi" w:eastAsiaTheme="minorHAnsi" w:hAnsiTheme="minorHAnsi" w:cstheme="minorBidi"/>
          <w:sz w:val="22"/>
          <w:szCs w:val="22"/>
          <w:lang w:eastAsia="en-US"/>
        </w:rPr>
        <w:t>Slovní druhy</w:t>
      </w:r>
    </w:p>
    <w:p w:rsidR="00AC1257" w:rsidRPr="00AC1257" w:rsidRDefault="00AC1257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>Té</w:t>
      </w:r>
      <w:r w:rsidR="00400072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ma: </w:t>
      </w:r>
      <w:r w:rsidR="00ED59BE">
        <w:rPr>
          <w:rFonts w:asciiTheme="minorHAnsi" w:eastAsiaTheme="minorHAnsi" w:hAnsiTheme="minorHAnsi" w:cstheme="minorBidi"/>
          <w:sz w:val="22"/>
          <w:szCs w:val="22"/>
          <w:lang w:eastAsia="en-US"/>
        </w:rPr>
        <w:t>Rozlišování podstatných jmen, hledání předmětů ve třídě a řazení do skupin</w:t>
      </w:r>
    </w:p>
    <w:p w:rsidR="00AC1257" w:rsidRPr="00AC1257" w:rsidRDefault="007B514F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Forma</w:t>
      </w:r>
      <w:r w:rsidR="00400072">
        <w:rPr>
          <w:rFonts w:asciiTheme="minorHAnsi" w:eastAsiaTheme="minorHAnsi" w:hAnsiTheme="minorHAnsi" w:cstheme="minorBidi"/>
          <w:sz w:val="22"/>
          <w:szCs w:val="22"/>
          <w:lang w:eastAsia="en-US"/>
        </w:rPr>
        <w:t>: fr</w:t>
      </w:r>
      <w:r w:rsidR="003235DB">
        <w:rPr>
          <w:rFonts w:asciiTheme="minorHAnsi" w:eastAsiaTheme="minorHAnsi" w:hAnsiTheme="minorHAnsi" w:cstheme="minorBidi"/>
          <w:sz w:val="22"/>
          <w:szCs w:val="22"/>
          <w:lang w:eastAsia="en-US"/>
        </w:rPr>
        <w:t>ontální, skupinová</w:t>
      </w:r>
    </w:p>
    <w:p w:rsidR="00AC1257" w:rsidRDefault="00AC1257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Metoda: </w:t>
      </w:r>
      <w:r w:rsidR="00ED59BE">
        <w:rPr>
          <w:rFonts w:asciiTheme="minorHAnsi" w:eastAsiaTheme="minorHAnsi" w:hAnsiTheme="minorHAnsi" w:cstheme="minorBidi"/>
          <w:sz w:val="22"/>
          <w:szCs w:val="22"/>
          <w:lang w:eastAsia="en-US"/>
        </w:rPr>
        <w:t>rozhovor, využití obrázků a názorných pomůcek,</w:t>
      </w:r>
      <w:r w:rsidR="00B206B5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samostatná práce</w:t>
      </w:r>
    </w:p>
    <w:p w:rsidR="008F5798" w:rsidRDefault="008F5798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Pomůcky: </w:t>
      </w:r>
      <w:r w:rsidR="007819F7">
        <w:rPr>
          <w:rFonts w:asciiTheme="minorHAnsi" w:eastAsiaTheme="minorHAnsi" w:hAnsiTheme="minorHAnsi" w:cstheme="minorBidi"/>
          <w:sz w:val="22"/>
          <w:szCs w:val="22"/>
          <w:lang w:eastAsia="en-US"/>
        </w:rPr>
        <w:t>interaktivní tabule, pracovní sešity</w:t>
      </w:r>
      <w:r w:rsidR="00ED59BE">
        <w:rPr>
          <w:rFonts w:asciiTheme="minorHAnsi" w:eastAsiaTheme="minorHAnsi" w:hAnsiTheme="minorHAnsi" w:cstheme="minorBidi"/>
          <w:sz w:val="22"/>
          <w:szCs w:val="22"/>
          <w:lang w:eastAsia="en-US"/>
        </w:rPr>
        <w:t>, předměty kolem sebe, text</w:t>
      </w:r>
      <w:r w:rsidR="00B206B5">
        <w:rPr>
          <w:rFonts w:asciiTheme="minorHAnsi" w:eastAsiaTheme="minorHAnsi" w:hAnsiTheme="minorHAnsi" w:cstheme="minorBidi"/>
          <w:sz w:val="22"/>
          <w:szCs w:val="22"/>
          <w:lang w:eastAsia="en-US"/>
        </w:rPr>
        <w:t>, obrázky</w:t>
      </w:r>
    </w:p>
    <w:p w:rsidR="007819F7" w:rsidRDefault="007819F7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7819F7" w:rsidRDefault="007819F7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721A9A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1.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Seznámení s obsahem hodiny, aktivizace žáků, motivační rozhovor</w:t>
      </w:r>
      <w:r w:rsidR="00A85E02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(5 min)</w:t>
      </w:r>
    </w:p>
    <w:p w:rsidR="00832EAD" w:rsidRDefault="00832EAD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832EAD" w:rsidRDefault="00832EAD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721A9A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2.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Žáci </w:t>
      </w:r>
      <w:r w:rsidR="00ED59BE">
        <w:rPr>
          <w:rFonts w:asciiTheme="minorHAnsi" w:eastAsiaTheme="minorHAnsi" w:hAnsiTheme="minorHAnsi" w:cstheme="minorBidi"/>
          <w:sz w:val="22"/>
          <w:szCs w:val="22"/>
          <w:lang w:eastAsia="en-US"/>
        </w:rPr>
        <w:t>jmenují, co jsou to podstatná jména a vyhledávají je v textu a podtrhávají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="00A85E02">
        <w:rPr>
          <w:rFonts w:asciiTheme="minorHAnsi" w:eastAsiaTheme="minorHAnsi" w:hAnsiTheme="minorHAnsi" w:cstheme="minorBidi"/>
          <w:sz w:val="22"/>
          <w:szCs w:val="22"/>
          <w:lang w:eastAsia="en-US"/>
        </w:rPr>
        <w:t>(10 min)</w:t>
      </w:r>
    </w:p>
    <w:p w:rsidR="00A85E02" w:rsidRDefault="00A85E02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721A9A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3.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Žáci </w:t>
      </w:r>
      <w:r w:rsidR="003235DB">
        <w:rPr>
          <w:rFonts w:asciiTheme="minorHAnsi" w:eastAsiaTheme="minorHAnsi" w:hAnsiTheme="minorHAnsi" w:cstheme="minorBidi"/>
          <w:sz w:val="22"/>
          <w:szCs w:val="22"/>
          <w:lang w:eastAsia="en-US"/>
        </w:rPr>
        <w:t>podtržena slova přemístí do tabulky, podle toho, do které skupiny podstatných jmen dané slovo patří</w:t>
      </w:r>
      <w:r w:rsidR="00B206B5">
        <w:rPr>
          <w:rFonts w:asciiTheme="minorHAnsi" w:eastAsiaTheme="minorHAnsi" w:hAnsiTheme="minorHAnsi" w:cstheme="minorBidi"/>
          <w:sz w:val="22"/>
          <w:szCs w:val="22"/>
          <w:lang w:eastAsia="en-US"/>
        </w:rPr>
        <w:t>, rozhlédnou se kolem sebe a jmenují předměty, které můžeme zařadit do podstatných jmen</w:t>
      </w:r>
      <w:r w:rsidR="003235DB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(5 min)</w:t>
      </w:r>
    </w:p>
    <w:p w:rsidR="00A85E02" w:rsidRDefault="00A85E02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721A9A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4.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="003235DB">
        <w:rPr>
          <w:rFonts w:asciiTheme="minorHAnsi" w:eastAsiaTheme="minorHAnsi" w:hAnsiTheme="minorHAnsi" w:cstheme="minorBidi"/>
          <w:sz w:val="22"/>
          <w:szCs w:val="22"/>
          <w:lang w:eastAsia="en-US"/>
        </w:rPr>
        <w:t>Na tabletu mají obrázky podstatných jmen, pojmenovávají je a rovnou zařazují do skupin</w:t>
      </w:r>
      <w:r w:rsidR="00D1340F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(5 min)</w:t>
      </w:r>
    </w:p>
    <w:p w:rsidR="00D1340F" w:rsidRDefault="003235DB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>-procvičování slovní zásoby a pojmenovávání daných obrázků</w:t>
      </w:r>
      <w:r w:rsidR="00D1340F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</w:t>
      </w:r>
    </w:p>
    <w:p w:rsidR="00D1340F" w:rsidRDefault="00D1340F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721A9A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5.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Skupinová práce – žáci </w:t>
      </w:r>
      <w:r w:rsidR="003235DB">
        <w:rPr>
          <w:rFonts w:asciiTheme="minorHAnsi" w:eastAsiaTheme="minorHAnsi" w:hAnsiTheme="minorHAnsi" w:cstheme="minorBidi"/>
          <w:sz w:val="22"/>
          <w:szCs w:val="22"/>
          <w:lang w:eastAsia="en-US"/>
        </w:rPr>
        <w:t>jsou rozděleni do tří skupin – první skupina vymýšlí co nejvíce podstatných jmen (osob), druhá skupina podstatná jména názvů zvířat a třetí podstatná jména názvů věcí; poté společná kontrola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(10 min)</w:t>
      </w:r>
    </w:p>
    <w:p w:rsidR="00D1340F" w:rsidRDefault="00D1340F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721A9A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6</w:t>
      </w:r>
      <w:r w:rsidR="003235DB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 xml:space="preserve"> </w:t>
      </w:r>
      <w:r w:rsidR="003235DB">
        <w:rPr>
          <w:rFonts w:asciiTheme="minorHAnsi" w:eastAsiaTheme="minorHAnsi" w:hAnsiTheme="minorHAnsi" w:cstheme="minorBidi"/>
          <w:sz w:val="22"/>
          <w:szCs w:val="22"/>
          <w:lang w:eastAsia="en-US"/>
        </w:rPr>
        <w:t>Žáci mají před sebou řadu slov a snaží se zjistit, které slovo do řady nepatří, svou odpověď vždy odůvodní</w:t>
      </w:r>
      <w:r w:rsidR="009A675C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(5min)</w:t>
      </w:r>
    </w:p>
    <w:p w:rsidR="003235DB" w:rsidRDefault="003235DB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-rychlé děti mohou vymýšlet řadu slov s jedním vetřelcem pro své spolužáky</w:t>
      </w:r>
    </w:p>
    <w:p w:rsidR="009A675C" w:rsidRDefault="009A675C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721A9A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7.</w:t>
      </w:r>
      <w:r w:rsidR="003235DB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Shrnutí látky o podstatných jménech,</w:t>
      </w:r>
      <w:r w:rsidR="00721A9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sebehodnocení žáků, hodnocení hodiny (5min)</w:t>
      </w:r>
    </w:p>
    <w:p w:rsidR="00D1340F" w:rsidRDefault="00721A9A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- žáci</w:t>
      </w:r>
      <w:r w:rsidR="003235DB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hovoří o své práci v hodině, dokáží vyjádřit slabé i silné stránky svých vědomostí a </w:t>
      </w:r>
      <w:r w:rsidR="00B206B5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zhodnotit </w:t>
      </w:r>
      <w:bookmarkStart w:id="0" w:name="_GoBack"/>
      <w:bookmarkEnd w:id="0"/>
      <w:r w:rsidR="003235DB">
        <w:rPr>
          <w:rFonts w:asciiTheme="minorHAnsi" w:eastAsiaTheme="minorHAnsi" w:hAnsiTheme="minorHAnsi" w:cstheme="minorBidi"/>
          <w:sz w:val="22"/>
          <w:szCs w:val="22"/>
          <w:lang w:eastAsia="en-US"/>
        </w:rPr>
        <w:t>atmosféru během celé hodiny, případně navrhnout nápravu na zlepšení</w:t>
      </w:r>
      <w:r w:rsidR="00D1340F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</w:t>
      </w:r>
    </w:p>
    <w:p w:rsidR="00A85E02" w:rsidRPr="00AC1257" w:rsidRDefault="00A85E02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sectPr w:rsidR="00A85E02" w:rsidRPr="00AC1257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13F6" w:rsidRDefault="004D13F6">
      <w:r>
        <w:separator/>
      </w:r>
    </w:p>
  </w:endnote>
  <w:endnote w:type="continuationSeparator" w:id="0">
    <w:p w:rsidR="004D13F6" w:rsidRDefault="004D13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 wp14:anchorId="77A6818F" wp14:editId="49C53A7B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13F6" w:rsidRDefault="004D13F6">
      <w:r>
        <w:separator/>
      </w:r>
    </w:p>
  </w:footnote>
  <w:footnote w:type="continuationSeparator" w:id="0">
    <w:p w:rsidR="004D13F6" w:rsidRDefault="004D13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 wp14:anchorId="0997AB1B" wp14:editId="1A8BEF7C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 wp14:anchorId="056F1A84" wp14:editId="1258E71A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 w15:restartNumberingAfterBreak="0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29153D05"/>
    <w:multiLevelType w:val="hybridMultilevel"/>
    <w:tmpl w:val="4E4879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0" w15:restartNumberingAfterBreak="0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1" w15:restartNumberingAfterBreak="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5" w15:restartNumberingAfterBreak="0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86724EB"/>
    <w:multiLevelType w:val="hybridMultilevel"/>
    <w:tmpl w:val="192274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9" w15:restartNumberingAfterBreak="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1" w15:restartNumberingAfterBreak="0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9"/>
  </w:num>
  <w:num w:numId="13">
    <w:abstractNumId w:val="11"/>
  </w:num>
  <w:num w:numId="14">
    <w:abstractNumId w:val="24"/>
  </w:num>
  <w:num w:numId="15">
    <w:abstractNumId w:val="13"/>
  </w:num>
  <w:num w:numId="16">
    <w:abstractNumId w:val="20"/>
  </w:num>
  <w:num w:numId="17">
    <w:abstractNumId w:val="28"/>
  </w:num>
  <w:num w:numId="18">
    <w:abstractNumId w:val="15"/>
  </w:num>
  <w:num w:numId="19">
    <w:abstractNumId w:val="12"/>
  </w:num>
  <w:num w:numId="20">
    <w:abstractNumId w:val="33"/>
  </w:num>
  <w:num w:numId="21">
    <w:abstractNumId w:val="34"/>
  </w:num>
  <w:num w:numId="22">
    <w:abstractNumId w:val="10"/>
  </w:num>
  <w:num w:numId="23">
    <w:abstractNumId w:val="21"/>
  </w:num>
  <w:num w:numId="24">
    <w:abstractNumId w:val="23"/>
  </w:num>
  <w:num w:numId="25">
    <w:abstractNumId w:val="16"/>
  </w:num>
  <w:num w:numId="26">
    <w:abstractNumId w:val="31"/>
  </w:num>
  <w:num w:numId="27">
    <w:abstractNumId w:val="29"/>
  </w:num>
  <w:num w:numId="28">
    <w:abstractNumId w:val="17"/>
  </w:num>
  <w:num w:numId="29">
    <w:abstractNumId w:val="22"/>
  </w:num>
  <w:num w:numId="30">
    <w:abstractNumId w:val="14"/>
  </w:num>
  <w:num w:numId="31">
    <w:abstractNumId w:val="25"/>
  </w:num>
  <w:num w:numId="32">
    <w:abstractNumId w:val="27"/>
  </w:num>
  <w:num w:numId="33">
    <w:abstractNumId w:val="32"/>
  </w:num>
  <w:num w:numId="34">
    <w:abstractNumId w:val="18"/>
  </w:num>
  <w:num w:numId="35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5282"/>
    <w:rsid w:val="000566C9"/>
    <w:rsid w:val="00057620"/>
    <w:rsid w:val="00071FBF"/>
    <w:rsid w:val="00075684"/>
    <w:rsid w:val="00076E91"/>
    <w:rsid w:val="000804AC"/>
    <w:rsid w:val="00083392"/>
    <w:rsid w:val="000936E5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23A45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005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11E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0459"/>
    <w:rsid w:val="001D3783"/>
    <w:rsid w:val="001D389F"/>
    <w:rsid w:val="001E1635"/>
    <w:rsid w:val="001E329F"/>
    <w:rsid w:val="001E5735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075D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655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35DB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0072"/>
    <w:rsid w:val="00403B0F"/>
    <w:rsid w:val="004046F5"/>
    <w:rsid w:val="00405F95"/>
    <w:rsid w:val="004069A1"/>
    <w:rsid w:val="00407F32"/>
    <w:rsid w:val="00414792"/>
    <w:rsid w:val="004153FF"/>
    <w:rsid w:val="004263EA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46CB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D13F6"/>
    <w:rsid w:val="004D628F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1CA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A6A3C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1546"/>
    <w:rsid w:val="00706F9E"/>
    <w:rsid w:val="007071CC"/>
    <w:rsid w:val="00710E9E"/>
    <w:rsid w:val="007123C7"/>
    <w:rsid w:val="00712695"/>
    <w:rsid w:val="0071288B"/>
    <w:rsid w:val="00712E4D"/>
    <w:rsid w:val="0071600B"/>
    <w:rsid w:val="00721A9A"/>
    <w:rsid w:val="00722C48"/>
    <w:rsid w:val="00723480"/>
    <w:rsid w:val="0072378F"/>
    <w:rsid w:val="007258AD"/>
    <w:rsid w:val="007372D9"/>
    <w:rsid w:val="007402A8"/>
    <w:rsid w:val="00742363"/>
    <w:rsid w:val="00750ED5"/>
    <w:rsid w:val="00756B44"/>
    <w:rsid w:val="007577D1"/>
    <w:rsid w:val="0075793A"/>
    <w:rsid w:val="00763899"/>
    <w:rsid w:val="00763BCB"/>
    <w:rsid w:val="0076558A"/>
    <w:rsid w:val="00765D95"/>
    <w:rsid w:val="00780EEE"/>
    <w:rsid w:val="007819F7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514F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2EAD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4FA7"/>
    <w:rsid w:val="008F5798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6CED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675C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17275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5E02"/>
    <w:rsid w:val="00A86132"/>
    <w:rsid w:val="00A86687"/>
    <w:rsid w:val="00A94D59"/>
    <w:rsid w:val="00A955DF"/>
    <w:rsid w:val="00AA4102"/>
    <w:rsid w:val="00AA4D91"/>
    <w:rsid w:val="00AC0249"/>
    <w:rsid w:val="00AC1257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06B5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367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E424E"/>
    <w:rsid w:val="00CF3CB1"/>
    <w:rsid w:val="00CF54AA"/>
    <w:rsid w:val="00D01270"/>
    <w:rsid w:val="00D01453"/>
    <w:rsid w:val="00D05E4D"/>
    <w:rsid w:val="00D11D11"/>
    <w:rsid w:val="00D1340F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778D5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59BE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97E"/>
    <w:rsid w:val="00F878E3"/>
    <w:rsid w:val="00F92966"/>
    <w:rsid w:val="00F96FC8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5DD7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1C1EA3F-8630-466E-AA58-13DC9B6D8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Mkatabulky">
    <w:name w:val="Table Grid"/>
    <w:basedOn w:val="Normlntabulka"/>
    <w:uiPriority w:val="59"/>
    <w:rsid w:val="006A6A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112D14-A0C5-4EA3-BB60-5460E0B834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4</TotalTime>
  <Pages>1</Pages>
  <Words>251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>Hewlett-Packard Company</Company>
  <LinksUpToDate>false</LinksUpToDate>
  <CharactersWithSpaces>1729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creator>User</dc:creator>
  <cp:lastModifiedBy>Michaela Dušková</cp:lastModifiedBy>
  <cp:revision>3</cp:revision>
  <cp:lastPrinted>2014-10-08T16:27:00Z</cp:lastPrinted>
  <dcterms:created xsi:type="dcterms:W3CDTF">2015-06-14T14:48:00Z</dcterms:created>
  <dcterms:modified xsi:type="dcterms:W3CDTF">2015-06-14T14:51:00Z</dcterms:modified>
</cp:coreProperties>
</file>