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2E1" w:rsidRDefault="007442E1" w:rsidP="007442E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442E1" w:rsidRDefault="007442E1" w:rsidP="007442E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442E1" w:rsidRDefault="007442E1" w:rsidP="007442E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7442E1" w:rsidRDefault="007442E1" w:rsidP="007442E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7442E1" w:rsidRDefault="007442E1" w:rsidP="007442E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7442E1" w:rsidRDefault="007442E1" w:rsidP="007442E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</w:t>
      </w:r>
      <w:r>
        <w:rPr>
          <w:rFonts w:ascii="Arial" w:eastAsia="Arial" w:hAnsi="Arial" w:cs="Arial"/>
          <w:bCs/>
        </w:rPr>
        <w:t>Hana Jadrná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P27 ZŠ Chlumec nad Cidlinou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Dějepis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8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bookmarkStart w:id="0" w:name="_GoBack"/>
      <w:r>
        <w:rPr>
          <w:rFonts w:ascii="Arial" w:hAnsi="Arial" w:cs="Arial"/>
        </w:rPr>
        <w:t>Kubismus</w:t>
      </w:r>
    </w:p>
    <w:bookmarkEnd w:id="0"/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Seznámení se s charakteristickými prvky kubismu v architektuře, výtvarném umění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Poznat podle charakteristických znaků kubistické stavby, obrazy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práce ve skupinách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řízený rozhovor, diskuse, vysvětlování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architektura, malířství, </w:t>
      </w:r>
      <w:proofErr w:type="spellStart"/>
      <w:r>
        <w:rPr>
          <w:rFonts w:ascii="Arial" w:hAnsi="Arial" w:cs="Arial"/>
        </w:rPr>
        <w:t>Pablo</w:t>
      </w:r>
      <w:proofErr w:type="spellEnd"/>
      <w:r>
        <w:rPr>
          <w:rFonts w:ascii="Arial" w:hAnsi="Arial" w:cs="Arial"/>
        </w:rPr>
        <w:t xml:space="preserve"> Picasso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tablet, pracovní list, interaktivní tabule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pracovní listy, zde jednotliví žáci plní zadané úkoly, zaznamenávají příklady kubistických staveb, významné umělce – malíře, architekty</w:t>
      </w: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tablety pro skupiny žáků s nainstalovanou aplikací http:dumy.</w:t>
      </w:r>
      <w:proofErr w:type="spellStart"/>
      <w:r>
        <w:rPr>
          <w:rFonts w:ascii="Arial" w:hAnsi="Arial" w:cs="Arial"/>
        </w:rPr>
        <w:t>cz.wikipedia</w:t>
      </w:r>
      <w:proofErr w:type="spellEnd"/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442E1" w:rsidRDefault="007442E1" w:rsidP="007442E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7442E1" w:rsidTr="007442E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7442E1" w:rsidTr="007442E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Organizační práce – zápis do třídní knihy, seznámení s tématem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2E1" w:rsidRDefault="007442E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7442E1" w:rsidTr="007442E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Frontální opakování – Kultura 2. </w:t>
            </w:r>
            <w:proofErr w:type="spellStart"/>
            <w:r>
              <w:rPr>
                <w:rFonts w:ascii="Arial" w:hAnsi="Arial" w:cs="Arial"/>
                <w:lang w:eastAsia="en-US"/>
              </w:rPr>
              <w:t>pol</w:t>
            </w:r>
            <w:proofErr w:type="spellEnd"/>
            <w:r>
              <w:rPr>
                <w:rFonts w:ascii="Arial" w:hAnsi="Arial" w:cs="Arial"/>
                <w:lang w:eastAsia="en-US"/>
              </w:rPr>
              <w:t>. 19. st.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Řízený rozhovor</w:t>
            </w:r>
          </w:p>
        </w:tc>
      </w:tr>
      <w:tr w:rsidR="007442E1" w:rsidTr="007442E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Díla </w:t>
            </w:r>
            <w:proofErr w:type="spellStart"/>
            <w:r>
              <w:rPr>
                <w:rFonts w:ascii="Arial" w:hAnsi="Arial" w:cs="Arial"/>
                <w:lang w:eastAsia="en-US"/>
              </w:rPr>
              <w:t>Pablo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Picassa – kdo pozná autora, zda někde viděl podobný obraz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Obraz Avignonské slečny</w:t>
            </w:r>
          </w:p>
        </w:tc>
      </w:tr>
      <w:tr w:rsidR="007442E1" w:rsidTr="007442E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Kubismus – charakteristika. Vysvětlení požadavku učitele, co mají žáci vyhledávat v aplikaci </w:t>
            </w:r>
            <w:proofErr w:type="spellStart"/>
            <w:r>
              <w:rPr>
                <w:rFonts w:ascii="Arial" w:hAnsi="Arial" w:cs="Arial"/>
                <w:lang w:eastAsia="en-US"/>
              </w:rPr>
              <w:t>wikipedia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aby doplnili tabulku – nejznámější kubistické stavby u nás, architekti těchto staveb, nejznámější kubističtí malíři. Prohlédnout jejich díla, ukázat si na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charakteristické rysy těchto děl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Rozdělení žáků do skupin k </w:t>
            </w:r>
            <w:proofErr w:type="spellStart"/>
            <w:r>
              <w:rPr>
                <w:rFonts w:ascii="Arial" w:hAnsi="Arial" w:cs="Arial"/>
                <w:lang w:eastAsia="en-US"/>
              </w:rPr>
              <w:t>tabletům</w:t>
            </w:r>
            <w:proofErr w:type="spellEnd"/>
            <w:r>
              <w:rPr>
                <w:rFonts w:ascii="Arial" w:hAnsi="Arial" w:cs="Arial"/>
                <w:lang w:eastAsia="en-US"/>
              </w:rPr>
              <w:t>, kontrola, zda jim funguje aplikace, rozdání tabulek na doplňování</w:t>
            </w:r>
          </w:p>
        </w:tc>
      </w:tr>
      <w:tr w:rsidR="007442E1" w:rsidTr="007442E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průběžně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1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www.dumy.cz</w:t>
              </w:r>
            </w:hyperlink>
            <w:r>
              <w:rPr>
                <w:rFonts w:ascii="Arial" w:hAnsi="Arial" w:cs="Arial"/>
                <w:lang w:eastAsia="en-US"/>
              </w:rPr>
              <w:t xml:space="preserve">, </w:t>
            </w:r>
            <w:hyperlink r:id="rId12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www.wikipedia.cz</w:t>
              </w:r>
            </w:hyperlink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Žáci vyhledávají údaje a obrázky ve </w:t>
            </w:r>
            <w:proofErr w:type="spellStart"/>
            <w:r>
              <w:rPr>
                <w:rFonts w:ascii="Arial" w:hAnsi="Arial" w:cs="Arial"/>
                <w:lang w:eastAsia="en-US"/>
              </w:rPr>
              <w:t>wikipedii</w:t>
            </w:r>
            <w:proofErr w:type="spellEnd"/>
          </w:p>
        </w:tc>
      </w:tr>
      <w:tr w:rsidR="007442E1" w:rsidTr="007442E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poznatků, nalepení pracovních listů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442E1" w:rsidRDefault="007442E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D57" w:rsidRDefault="00EE6D57">
      <w:r>
        <w:separator/>
      </w:r>
    </w:p>
  </w:endnote>
  <w:endnote w:type="continuationSeparator" w:id="0">
    <w:p w:rsidR="00EE6D57" w:rsidRDefault="00EE6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D57" w:rsidRDefault="00EE6D57">
      <w:r>
        <w:separator/>
      </w:r>
    </w:p>
  </w:footnote>
  <w:footnote w:type="continuationSeparator" w:id="0">
    <w:p w:rsidR="00EE6D57" w:rsidRDefault="00EE6D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442E1"/>
    <w:rsid w:val="00750ED5"/>
    <w:rsid w:val="00756B44"/>
    <w:rsid w:val="007577D1"/>
    <w:rsid w:val="0075793A"/>
    <w:rsid w:val="00757BEC"/>
    <w:rsid w:val="007635DE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E6D57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wikipedia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D0D22A-2052-4056-BCC4-31143E6AC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2015-06-15T16:01:00Z</dcterms:created>
  <dcterms:modified xsi:type="dcterms:W3CDTF">2015-06-15T16:01:00Z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