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28E" w:rsidRDefault="00CA628E" w:rsidP="00CA628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CA628E" w:rsidRDefault="00CA628E" w:rsidP="00CA628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CA628E" w:rsidRDefault="00CA628E" w:rsidP="00CA628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CA628E" w:rsidRDefault="00CA628E" w:rsidP="00CA628E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CA628E" w:rsidRDefault="00CA628E" w:rsidP="00CA628E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CA628E" w:rsidRDefault="00CA628E" w:rsidP="00CA628E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A628E" w:rsidRDefault="00CA628E" w:rsidP="00CA628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A628E" w:rsidRDefault="00CA628E" w:rsidP="00CA628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Jiří Kulhánek</w:t>
      </w:r>
    </w:p>
    <w:p w:rsidR="00CA628E" w:rsidRDefault="00CA628E" w:rsidP="00CA628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a SOŠ Jaroměř, P 12</w:t>
      </w:r>
    </w:p>
    <w:p w:rsidR="00CA628E" w:rsidRDefault="00CA628E" w:rsidP="00CA628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CA628E" w:rsidRDefault="00CA628E" w:rsidP="00CA628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Zeměpis</w:t>
      </w:r>
    </w:p>
    <w:p w:rsidR="00CA628E" w:rsidRDefault="00CA628E" w:rsidP="00CA628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sekunda</w:t>
      </w:r>
    </w:p>
    <w:p w:rsidR="00CA628E" w:rsidRDefault="00CA628E" w:rsidP="00CA628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Andské státy</w:t>
      </w:r>
    </w:p>
    <w:p w:rsidR="00CA628E" w:rsidRDefault="00CA628E" w:rsidP="00CA628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CA628E" w:rsidRDefault="00CA628E" w:rsidP="00CA628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Andské státy: základní údaje, přírodní podmínky, obyvatelstvo, hospodářství</w:t>
      </w:r>
    </w:p>
    <w:p w:rsidR="00CA628E" w:rsidRDefault="00CA628E" w:rsidP="00CA628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Žák charakterizuje andské státy z hlediska přírodních podmínek, obyvatelstva, úrovně a zaměření hospodářství, vybrané pojmy lokalizuje na mapě</w:t>
      </w:r>
    </w:p>
    <w:p w:rsidR="00CA628E" w:rsidRDefault="00CA628E" w:rsidP="00CA628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práce jednotlivce, frontální práce</w:t>
      </w:r>
    </w:p>
    <w:p w:rsidR="00CA628E" w:rsidRDefault="00CA628E" w:rsidP="00CA628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práce s textem, internetem, vysvětlování</w:t>
      </w:r>
    </w:p>
    <w:p w:rsidR="00CA628E" w:rsidRDefault="00CA628E" w:rsidP="00CA628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Školní atlas světa, tablet, internet, učebnice</w:t>
      </w:r>
    </w:p>
    <w:p w:rsidR="00CA628E" w:rsidRDefault="00CA628E" w:rsidP="00CA628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učebnice, internet, vlastní materiál učitele</w:t>
      </w:r>
    </w:p>
    <w:p w:rsidR="00CA628E" w:rsidRDefault="00CA628E" w:rsidP="00CA628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CA628E" w:rsidTr="00CA628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CA628E" w:rsidTr="00CA628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Administrativa, vyřčení téma a cíl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628E" w:rsidRDefault="00CA628E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CA628E" w:rsidTr="00CA628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Opakování učiva z minulé hodiny, regiony jižní Ameriky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A628E" w:rsidTr="00CA628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Obrázky a pojmy charakteristické pro andské státy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brainstorming</w:t>
            </w:r>
          </w:p>
        </w:tc>
      </w:tr>
      <w:tr w:rsidR="00CA628E" w:rsidTr="00CA628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23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Prezentace „Andské státy“</w:t>
            </w:r>
          </w:p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Výklad učitele</w:t>
            </w:r>
          </w:p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s atlasy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s tablety, využití prezentace P12_andské státy</w:t>
            </w:r>
          </w:p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atlasem, výklad učitele</w:t>
            </w:r>
          </w:p>
        </w:tc>
      </w:tr>
      <w:tr w:rsidR="00CA628E" w:rsidTr="00CA628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hledají ve zpravodajství na internetu aktuální články týkající se andských zemí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s internetem</w:t>
            </w:r>
          </w:p>
        </w:tc>
      </w:tr>
      <w:tr w:rsidR="00CA628E" w:rsidTr="00CA628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Shrnutí a opakování dnešního učiva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628E" w:rsidRDefault="00CA628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BFF" w:rsidRDefault="00FC7BFF">
      <w:r>
        <w:separator/>
      </w:r>
    </w:p>
  </w:endnote>
  <w:endnote w:type="continuationSeparator" w:id="0">
    <w:p w:rsidR="00FC7BFF" w:rsidRDefault="00FC7B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BFF" w:rsidRDefault="00FC7BFF">
      <w:r>
        <w:separator/>
      </w:r>
    </w:p>
  </w:footnote>
  <w:footnote w:type="continuationSeparator" w:id="0">
    <w:p w:rsidR="00FC7BFF" w:rsidRDefault="00FC7B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A628E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1935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C7BFF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05A507-25FB-4EC6-ADE5-BDA8B2CFF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176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2015-06-15T15:38:00Z</dcterms:created>
  <dcterms:modified xsi:type="dcterms:W3CDTF">2015-06-15T15:38:00Z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