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59" w:rsidRDefault="003E5A59" w:rsidP="00AC70A0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E5A59" w:rsidRDefault="003E5A59" w:rsidP="00AC70A0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E5A59" w:rsidRDefault="003E5A59" w:rsidP="00AC70A0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E5A59" w:rsidRDefault="003E5A59" w:rsidP="00AC70A0">
      <w:pPr>
        <w:pStyle w:val="Header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E5A59" w:rsidRDefault="003E5A59" w:rsidP="00AC70A0">
      <w:pPr>
        <w:pStyle w:val="Header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E5A59" w:rsidRDefault="003E5A59" w:rsidP="00AC70A0">
      <w:pPr>
        <w:pStyle w:val="Header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Pavel Šimek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Gymnázium a SOŠ Jaroměř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biologie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Třída Hmyz – řád Blanokřídlí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výuka na téma bezobratlí, členovci, hmyz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naučit žáky látku o hmyzu 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prezentace ppt Hmyz a video viz výstup tablety, práce jednotlivce –zápis, skupinová práce - pracovní list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 výuka, vysvětlování, prezentace, projekce z tabletu, možnost zkopírování z tabletu přes bluetooth vyrobeného videa žákům, řízený rozhovor na téma „Opylovači a jejich význam“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PC, tabule, křída, LCD TV, smarthphone žáků, flashdisky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 Papáček -  ZOOLOGIE 2. ročník, vlastní video i prezentace</w:t>
      </w:r>
    </w:p>
    <w:p w:rsidR="003E5A59" w:rsidRDefault="003E5A59" w:rsidP="00AC70A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3E5A59" w:rsidTr="00AC70A0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zkoušení</w:t>
            </w:r>
          </w:p>
        </w:tc>
        <w:tc>
          <w:tcPr>
            <w:tcW w:w="2552" w:type="dxa"/>
          </w:tcPr>
          <w:p w:rsidR="003E5A59" w:rsidRDefault="003E5A59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z minulé hodiny, retrospektivní souhrn</w:t>
            </w:r>
          </w:p>
        </w:tc>
        <w:tc>
          <w:tcPr>
            <w:tcW w:w="2552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Proč vědět něco o hmyzu</w:t>
            </w:r>
          </w:p>
        </w:tc>
        <w:tc>
          <w:tcPr>
            <w:tcW w:w="2552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ppt Hmyz</w:t>
            </w:r>
          </w:p>
        </w:tc>
        <w:tc>
          <w:tcPr>
            <w:tcW w:w="2552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Videoklip „Úloha včely medonosné jako opylovače“ pro tablet </w:t>
            </w:r>
          </w:p>
        </w:tc>
        <w:tc>
          <w:tcPr>
            <w:tcW w:w="2552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3E5A59" w:rsidTr="00AC70A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probraného učiva, zadání písemky</w:t>
            </w:r>
          </w:p>
        </w:tc>
        <w:tc>
          <w:tcPr>
            <w:tcW w:w="2552" w:type="dxa"/>
          </w:tcPr>
          <w:p w:rsidR="003E5A59" w:rsidRDefault="003E5A5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3E5A59" w:rsidRDefault="003E5A59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E5A59" w:rsidRPr="006F19D1" w:rsidRDefault="003E5A59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3E5A59" w:rsidRPr="006F19D1" w:rsidSect="001E16A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A59" w:rsidRDefault="003E5A59">
      <w:r>
        <w:separator/>
      </w:r>
    </w:p>
  </w:endnote>
  <w:endnote w:type="continuationSeparator" w:id="0">
    <w:p w:rsidR="003E5A59" w:rsidRDefault="003E5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A59" w:rsidRPr="00664B28" w:rsidRDefault="003E5A59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A59" w:rsidRDefault="003E5A59">
      <w:r>
        <w:separator/>
      </w:r>
    </w:p>
  </w:footnote>
  <w:footnote w:type="continuationSeparator" w:id="0">
    <w:p w:rsidR="003E5A59" w:rsidRDefault="003E5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A59" w:rsidRDefault="003E5A5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3E5A59" w:rsidRDefault="003E5A5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3E5A59" w:rsidRDefault="003E5A5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3E5A59" w:rsidRPr="00B36E70" w:rsidRDefault="003E5A5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90AB6"/>
    <w:rsid w:val="00192F7C"/>
    <w:rsid w:val="0019368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5A59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57EC4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0FA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0A0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AC70A0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0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0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3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750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53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158</Words>
  <Characters>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2015-06-15T14:14:00Z</dcterms:created>
  <dcterms:modified xsi:type="dcterms:W3CDTF">2015-06-15T14:14:00Z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