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7D01DD" w:rsidRDefault="007D01DD" w:rsidP="007D01D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D01DD" w:rsidRDefault="007D01DD" w:rsidP="007D01D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D01DD" w:rsidRDefault="007D01DD" w:rsidP="007D01D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D01DD" w:rsidRDefault="007D01DD" w:rsidP="007D01D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7D01DD" w:rsidRDefault="007D01DD" w:rsidP="007D01D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7D01DD" w:rsidRDefault="007D01DD" w:rsidP="007D01D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Mgr. Pavel Šimek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Gymnázium a SOŠ Jaroměř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biologie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1.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Biologické vědy a disciplíny a významné osobnosti biologie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přehled biologických věd a disciplín s důrazem na významné biology a jejich objevy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seznámit žáky s vývojem biologie jako vědy 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výuka rozdělení biologických věd a disciplín, použití aplikace z tabletu v rámci výuky a použití PC a internetu pro doplnění informací, práce jednotlivce na tabletu a řízený rozhovor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frontální výuka, prezentace, projekce z tabletu, příp. návod stažení aplikace žáky pro </w:t>
      </w:r>
      <w:proofErr w:type="spellStart"/>
      <w:r>
        <w:rPr>
          <w:rFonts w:ascii="Arial" w:hAnsi="Arial" w:cs="Arial"/>
          <w:b/>
        </w:rPr>
        <w:t>smartmob</w:t>
      </w:r>
      <w:proofErr w:type="spellEnd"/>
      <w:r>
        <w:rPr>
          <w:rFonts w:ascii="Arial" w:hAnsi="Arial" w:cs="Arial"/>
          <w:b/>
        </w:rPr>
        <w:t>. a tablety s oper systémem Windows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PC, tabule, křída, LCD TV, </w:t>
      </w:r>
      <w:proofErr w:type="spellStart"/>
      <w:r>
        <w:rPr>
          <w:rFonts w:ascii="Arial" w:hAnsi="Arial" w:cs="Arial"/>
          <w:b/>
        </w:rPr>
        <w:t>smarthphone</w:t>
      </w:r>
      <w:proofErr w:type="spellEnd"/>
      <w:r>
        <w:rPr>
          <w:rFonts w:ascii="Arial" w:hAnsi="Arial" w:cs="Arial"/>
          <w:b/>
        </w:rPr>
        <w:t xml:space="preserve"> a tablety žáků, 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 Rozsypal – Přehled Biologie, internet</w:t>
      </w:r>
    </w:p>
    <w:p w:rsidR="007D01DD" w:rsidRDefault="007D01DD" w:rsidP="007D01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Úvod a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>zkoušení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z minulé hodiny, retrospektivní souhrn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Proč právě věda zvaná biologie?!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Prezentace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ppt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Biologie a její vědy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Aplikace Biology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Scientist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– prohlédnout, vytknout nejdůležitější osobnosti, práce s aplikací a s anglickým textem</w:t>
            </w:r>
          </w:p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http://dumy.cz/material/144438-biology-scientist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  <w:tr w:rsidR="007D01DD" w:rsidTr="007D01DD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probraného učiva, ohlášení písemky do další výuky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D01DD" w:rsidRDefault="007D01D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D01DD" w:rsidRDefault="007D01DD" w:rsidP="007D01DD">
      <w:pPr>
        <w:rPr>
          <w:rFonts w:ascii="Arial" w:hAnsi="Arial" w:cs="Arial"/>
          <w:color w:val="000000"/>
        </w:rPr>
      </w:pPr>
    </w:p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D10" w:rsidRDefault="005A6D10">
      <w:r>
        <w:separator/>
      </w:r>
    </w:p>
  </w:endnote>
  <w:endnote w:type="continuationSeparator" w:id="0">
    <w:p w:rsidR="005A6D10" w:rsidRDefault="005A6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D10" w:rsidRDefault="005A6D10">
      <w:r>
        <w:separator/>
      </w:r>
    </w:p>
  </w:footnote>
  <w:footnote w:type="continuationSeparator" w:id="0">
    <w:p w:rsidR="005A6D10" w:rsidRDefault="005A6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A6D10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01DD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3AFD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438-biology-scientis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DE3D04-4405-4FF3-BCFE-2A9C17951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2015-06-15T17:08:00Z</dcterms:created>
  <dcterms:modified xsi:type="dcterms:W3CDTF">2015-06-15T17:08:00Z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