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021F" w:rsidRDefault="00F6021F" w:rsidP="00F6021F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F6021F" w:rsidRDefault="00F6021F" w:rsidP="00F6021F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F6021F" w:rsidRDefault="00F6021F" w:rsidP="00F6021F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  <w:r>
        <w:rPr>
          <w:rFonts w:ascii="Arial" w:hAnsi="Arial" w:cs="Arial"/>
          <w:sz w:val="28"/>
          <w:szCs w:val="18"/>
        </w:rPr>
        <w:t>Dotkněte se inovací CZ.1.07/1.3.00/51.0024</w:t>
      </w:r>
    </w:p>
    <w:p w:rsidR="00F6021F" w:rsidRDefault="00F6021F" w:rsidP="00F6021F">
      <w:pPr>
        <w:pStyle w:val="Zhlav"/>
        <w:tabs>
          <w:tab w:val="left" w:pos="708"/>
        </w:tabs>
        <w:rPr>
          <w:rFonts w:ascii="Arial" w:hAnsi="Arial" w:cs="Arial"/>
          <w:sz w:val="28"/>
          <w:szCs w:val="28"/>
        </w:rPr>
      </w:pPr>
    </w:p>
    <w:p w:rsidR="00F6021F" w:rsidRDefault="00F6021F" w:rsidP="00F6021F">
      <w:pPr>
        <w:pStyle w:val="Zhlav"/>
        <w:tabs>
          <w:tab w:val="left" w:pos="708"/>
        </w:tabs>
        <w:jc w:val="center"/>
        <w:rPr>
          <w:rFonts w:ascii="Arial" w:hAnsi="Arial" w:cs="Arial"/>
          <w:b/>
          <w:sz w:val="36"/>
          <w:szCs w:val="28"/>
        </w:rPr>
      </w:pPr>
      <w:r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F6021F" w:rsidRDefault="00F6021F" w:rsidP="00F6021F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eastAsia="Arial" w:hAnsi="Arial" w:cs="Arial"/>
          <w:b/>
          <w:bCs/>
        </w:rPr>
      </w:pPr>
    </w:p>
    <w:p w:rsidR="00F6021F" w:rsidRDefault="00F6021F" w:rsidP="00F6021F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eastAsia="Arial" w:hAnsi="Arial" w:cs="Arial"/>
          <w:b/>
          <w:bCs/>
        </w:rPr>
        <w:t xml:space="preserve">Jméno a příjmení autora: Miroslava </w:t>
      </w:r>
      <w:proofErr w:type="spellStart"/>
      <w:r>
        <w:rPr>
          <w:rFonts w:ascii="Arial" w:eastAsia="Arial" w:hAnsi="Arial" w:cs="Arial"/>
          <w:b/>
          <w:bCs/>
        </w:rPr>
        <w:t>Gelnarová</w:t>
      </w:r>
      <w:proofErr w:type="spellEnd"/>
    </w:p>
    <w:p w:rsidR="00F6021F" w:rsidRDefault="00F6021F" w:rsidP="00F6021F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  <w:bCs/>
          <w:iCs/>
        </w:rPr>
      </w:pPr>
    </w:p>
    <w:p w:rsidR="00F6021F" w:rsidRDefault="00F6021F" w:rsidP="00F6021F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 xml:space="preserve">Škola: ZŠ a MŠ T. G. Masaryka </w:t>
      </w:r>
      <w:proofErr w:type="spellStart"/>
      <w:r>
        <w:rPr>
          <w:rFonts w:ascii="Arial" w:hAnsi="Arial" w:cs="Arial"/>
          <w:b/>
          <w:bCs/>
          <w:iCs/>
        </w:rPr>
        <w:t>Fulnek</w:t>
      </w:r>
      <w:proofErr w:type="spellEnd"/>
      <w:r>
        <w:rPr>
          <w:rFonts w:ascii="Arial" w:hAnsi="Arial" w:cs="Arial"/>
          <w:b/>
          <w:bCs/>
          <w:iCs/>
        </w:rPr>
        <w:t xml:space="preserve">, Masarykova 426, </w:t>
      </w:r>
      <w:proofErr w:type="spellStart"/>
      <w:r>
        <w:rPr>
          <w:rFonts w:ascii="Arial" w:hAnsi="Arial" w:cs="Arial"/>
          <w:b/>
          <w:bCs/>
          <w:iCs/>
        </w:rPr>
        <w:t>Fulnek</w:t>
      </w:r>
      <w:proofErr w:type="spellEnd"/>
    </w:p>
    <w:p w:rsidR="00F6021F" w:rsidRDefault="00F6021F" w:rsidP="00F6021F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Předmět: matematika</w:t>
      </w:r>
    </w:p>
    <w:p w:rsidR="00F6021F" w:rsidRDefault="00F6021F" w:rsidP="00F6021F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Ročník: 5. </w:t>
      </w:r>
    </w:p>
    <w:p w:rsidR="00F6021F" w:rsidRDefault="00F6021F" w:rsidP="00F6021F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Téma: římské číslice</w:t>
      </w:r>
    </w:p>
    <w:p w:rsidR="00F6021F" w:rsidRDefault="00F6021F" w:rsidP="00F6021F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Obsah: přepisování římské číslice na arabské a naopak, čtení římských čísel</w:t>
      </w:r>
    </w:p>
    <w:p w:rsidR="00F6021F" w:rsidRDefault="00F6021F" w:rsidP="00F6021F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Cíl: napíše římskými číslicemi dané číslo (den, měsíc, rok narození, letopočet)</w:t>
      </w:r>
    </w:p>
    <w:p w:rsidR="00F6021F" w:rsidRDefault="00F6021F" w:rsidP="00F6021F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Forma: individuální </w:t>
      </w:r>
    </w:p>
    <w:p w:rsidR="00F6021F" w:rsidRDefault="00F6021F" w:rsidP="00F6021F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 sdílení, řešení problému</w:t>
      </w:r>
    </w:p>
    <w:p w:rsidR="00F6021F" w:rsidRDefault="00F6021F" w:rsidP="00F6021F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 tablet, interaktivní tabule</w:t>
      </w:r>
    </w:p>
    <w:p w:rsidR="00F6021F" w:rsidRDefault="00F6021F" w:rsidP="00F6021F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 učebnice SPN, pracovní sešity SPN, vlastní prezentace</w:t>
      </w:r>
    </w:p>
    <w:tbl>
      <w:tblPr>
        <w:tblW w:w="1062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8"/>
        <w:gridCol w:w="2553"/>
      </w:tblGrid>
      <w:tr w:rsidR="00F6021F" w:rsidTr="00F6021F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F6021F" w:rsidRDefault="00F6021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br/>
              <w:t>a průběh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F6021F" w:rsidRDefault="00F6021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Čas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F6021F" w:rsidRDefault="00F6021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Obsah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F6021F" w:rsidRDefault="00F6021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Poznámky</w:t>
            </w:r>
          </w:p>
        </w:tc>
      </w:tr>
      <w:tr w:rsidR="00F6021F" w:rsidTr="00F6021F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F6021F" w:rsidRDefault="00F6021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Zahájení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6021F" w:rsidRDefault="00F6021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F6021F" w:rsidRDefault="00F6021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Seznámení s tématem učiva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6021F" w:rsidRDefault="00F6021F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F6021F" w:rsidTr="00F6021F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F6021F" w:rsidRDefault="00F6021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Opakování, kontrola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6021F" w:rsidRDefault="00F6021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F6021F" w:rsidRDefault="00F6021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Opakování znalostí o římských číslech ze 4. ročníku.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6021F" w:rsidRDefault="00F6021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F6021F" w:rsidTr="00F6021F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F6021F" w:rsidRDefault="00F6021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M</w:t>
            </w:r>
            <w:bookmarkStart w:id="0" w:name="_GoBack"/>
            <w:bookmarkEnd w:id="0"/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otivace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6021F" w:rsidRDefault="00F6021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F6021F" w:rsidRDefault="00F6021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Kde všude se můžeme setkat s římskými číslicemi, kde nejčastěji. </w:t>
            </w:r>
          </w:p>
          <w:p w:rsidR="00F6021F" w:rsidRDefault="00F6021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Přepiš arabské číslo na číslo římské.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6021F" w:rsidRDefault="00F6021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F6021F" w:rsidTr="00F6021F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F6021F" w:rsidRDefault="00F6021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Nové učivo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6021F" w:rsidRDefault="00F6021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F6021F" w:rsidRDefault="00F6021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Římské číslice – letopočty, řešení příkladů na sčítání a odčítání psaných římskými číslicemi.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6021F" w:rsidRDefault="00F6021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F6021F" w:rsidTr="00F6021F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F6021F" w:rsidRDefault="00F6021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Aplikace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6021F" w:rsidRDefault="00F6021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6021F" w:rsidRDefault="00F6021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6021F" w:rsidRDefault="00F6021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F6021F" w:rsidTr="00F6021F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F6021F" w:rsidRDefault="00F6021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Závěr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6021F" w:rsidRDefault="00F6021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F6021F" w:rsidRDefault="00F6021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Diktování čísel, které žáci zapisují římskými číslicemi.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6021F" w:rsidRDefault="00F6021F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</w:tbl>
    <w:p w:rsidR="0071446F" w:rsidRPr="00220CC3" w:rsidRDefault="0071446F" w:rsidP="0071446F"/>
    <w:p w:rsidR="0071446F" w:rsidRPr="00220CC3" w:rsidRDefault="0071446F" w:rsidP="0071446F"/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660A" w:rsidRDefault="0055660A">
      <w:r>
        <w:separator/>
      </w:r>
    </w:p>
  </w:endnote>
  <w:endnote w:type="continuationSeparator" w:id="0">
    <w:p w:rsidR="0055660A" w:rsidRDefault="005566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Calibr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660A" w:rsidRDefault="0055660A">
      <w:r>
        <w:separator/>
      </w:r>
    </w:p>
  </w:footnote>
  <w:footnote w:type="continuationSeparator" w:id="0">
    <w:p w:rsidR="0055660A" w:rsidRDefault="0055660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5"/>
  </w:num>
  <w:num w:numId="15">
    <w:abstractNumId w:val="14"/>
  </w:num>
  <w:num w:numId="16">
    <w:abstractNumId w:val="21"/>
  </w:num>
  <w:num w:numId="17">
    <w:abstractNumId w:val="29"/>
  </w:num>
  <w:num w:numId="18">
    <w:abstractNumId w:val="16"/>
  </w:num>
  <w:num w:numId="19">
    <w:abstractNumId w:val="13"/>
  </w:num>
  <w:num w:numId="20">
    <w:abstractNumId w:val="36"/>
  </w:num>
  <w:num w:numId="21">
    <w:abstractNumId w:val="37"/>
  </w:num>
  <w:num w:numId="22">
    <w:abstractNumId w:val="10"/>
  </w:num>
  <w:num w:numId="23">
    <w:abstractNumId w:val="22"/>
  </w:num>
  <w:num w:numId="24">
    <w:abstractNumId w:val="24"/>
  </w:num>
  <w:num w:numId="25">
    <w:abstractNumId w:val="18"/>
  </w:num>
  <w:num w:numId="26">
    <w:abstractNumId w:val="33"/>
  </w:num>
  <w:num w:numId="27">
    <w:abstractNumId w:val="30"/>
  </w:num>
  <w:num w:numId="28">
    <w:abstractNumId w:val="19"/>
  </w:num>
  <w:num w:numId="29">
    <w:abstractNumId w:val="23"/>
  </w:num>
  <w:num w:numId="30">
    <w:abstractNumId w:val="15"/>
  </w:num>
  <w:num w:numId="31">
    <w:abstractNumId w:val="26"/>
  </w:num>
  <w:num w:numId="32">
    <w:abstractNumId w:val="28"/>
  </w:num>
  <w:num w:numId="33">
    <w:abstractNumId w:val="34"/>
  </w:num>
  <w:num w:numId="34">
    <w:abstractNumId w:val="38"/>
  </w:num>
  <w:num w:numId="35">
    <w:abstractNumId w:val="27"/>
  </w:num>
  <w:num w:numId="36">
    <w:abstractNumId w:val="31"/>
  </w:num>
  <w:num w:numId="37">
    <w:abstractNumId w:val="35"/>
  </w:num>
  <w:num w:numId="38">
    <w:abstractNumId w:val="17"/>
  </w:num>
  <w:num w:numId="39">
    <w:abstractNumId w:val="11"/>
  </w:num>
  <w:num w:numId="40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1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2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3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44034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067F"/>
    <w:rsid w:val="00032863"/>
    <w:rsid w:val="0004351A"/>
    <w:rsid w:val="000438CC"/>
    <w:rsid w:val="00044DB6"/>
    <w:rsid w:val="00045F16"/>
    <w:rsid w:val="00050719"/>
    <w:rsid w:val="00050CB3"/>
    <w:rsid w:val="00052BD4"/>
    <w:rsid w:val="000546F3"/>
    <w:rsid w:val="00055282"/>
    <w:rsid w:val="000566C9"/>
    <w:rsid w:val="00057620"/>
    <w:rsid w:val="00071FBF"/>
    <w:rsid w:val="00075684"/>
    <w:rsid w:val="00076E91"/>
    <w:rsid w:val="000804AC"/>
    <w:rsid w:val="00083392"/>
    <w:rsid w:val="00083791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804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0C08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E139C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69D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9CD"/>
    <w:rsid w:val="00524E94"/>
    <w:rsid w:val="00532D59"/>
    <w:rsid w:val="00533E5C"/>
    <w:rsid w:val="00543403"/>
    <w:rsid w:val="005444D7"/>
    <w:rsid w:val="00544DED"/>
    <w:rsid w:val="00554379"/>
    <w:rsid w:val="0055660A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87957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2F35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15A7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65523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5DF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3D0E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75B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4DD2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3847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2FDE"/>
    <w:rsid w:val="00EB393C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021F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06D0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203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23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5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88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4.xml><?xml version="1.0" encoding="utf-8"?>
<ds:datastoreItem xmlns:ds="http://schemas.openxmlformats.org/officeDocument/2006/customXml" ds:itemID="{F7E7742D-94AB-4038-AEF6-658788F794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1</TotalTime>
  <Pages>2</Pages>
  <Words>147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2015-06-16T10:08:00Z</dcterms:created>
  <dcterms:modified xsi:type="dcterms:W3CDTF">2015-06-16T10:08:00Z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