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050719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AC1257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Příprava na hodinu s využitím tabletu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6F19D1" w:rsidRPr="006F19D1" w:rsidRDefault="00B7771A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Anna </w:t>
      </w:r>
      <w:proofErr w:type="spellStart"/>
      <w:r>
        <w:rPr>
          <w:rFonts w:ascii="Arial" w:hAnsi="Arial" w:cs="Arial"/>
          <w:sz w:val="24"/>
          <w:szCs w:val="24"/>
        </w:rPr>
        <w:t>Kolovratová</w:t>
      </w:r>
      <w:proofErr w:type="spellEnd"/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E30E61" w:rsidRPr="00197832">
        <w:rPr>
          <w:sz w:val="22"/>
          <w:szCs w:val="22"/>
        </w:rPr>
        <w:t xml:space="preserve"> </w:t>
      </w:r>
      <w:r w:rsidR="00B7771A">
        <w:rPr>
          <w:sz w:val="22"/>
          <w:szCs w:val="22"/>
        </w:rPr>
        <w:t>chemie</w:t>
      </w: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AC1257" w:rsidRDefault="006F19D1" w:rsidP="00383173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CE424E">
        <w:rPr>
          <w:i/>
        </w:rPr>
        <w:t>tabl</w:t>
      </w:r>
      <w:r w:rsidR="00AC1257">
        <w:rPr>
          <w:i/>
        </w:rPr>
        <w:t xml:space="preserve">ety, </w:t>
      </w:r>
      <w:r w:rsidR="00B7771A">
        <w:rPr>
          <w:i/>
        </w:rPr>
        <w:t>chemie, periodická soustava prvků</w:t>
      </w:r>
    </w:p>
    <w:p w:rsidR="00383173" w:rsidRDefault="00383173" w:rsidP="00383173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B7771A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Předmět: </w:t>
      </w:r>
      <w:r w:rsidR="00B7771A">
        <w:rPr>
          <w:rFonts w:asciiTheme="minorHAnsi" w:eastAsiaTheme="minorHAnsi" w:hAnsiTheme="minorHAnsi" w:cstheme="minorBidi"/>
          <w:sz w:val="22"/>
          <w:szCs w:val="22"/>
          <w:lang w:eastAsia="en-US"/>
        </w:rPr>
        <w:t>chemie</w:t>
      </w:r>
    </w:p>
    <w:p w:rsidR="00B7771A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Tematický celek: </w:t>
      </w:r>
      <w:r w:rsidR="00B7771A">
        <w:rPr>
          <w:rFonts w:asciiTheme="minorHAnsi" w:eastAsiaTheme="minorHAnsi" w:hAnsiTheme="minorHAnsi" w:cstheme="minorBidi"/>
          <w:sz w:val="22"/>
          <w:szCs w:val="22"/>
          <w:lang w:eastAsia="en-US"/>
        </w:rPr>
        <w:t>Chemické látky - prvky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Téma: </w:t>
      </w:r>
      <w:r w:rsidR="00B7771A">
        <w:rPr>
          <w:rFonts w:asciiTheme="minorHAnsi" w:eastAsiaTheme="minorHAnsi" w:hAnsiTheme="minorHAnsi" w:cstheme="minorBidi"/>
          <w:sz w:val="22"/>
          <w:szCs w:val="22"/>
          <w:lang w:eastAsia="en-US"/>
        </w:rPr>
        <w:t>Periodická soustava prvků</w:t>
      </w:r>
    </w:p>
    <w:p w:rsidR="00B7771A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Forma: </w:t>
      </w:r>
      <w:r w:rsidR="00B7771A">
        <w:rPr>
          <w:rFonts w:asciiTheme="minorHAnsi" w:eastAsiaTheme="minorHAnsi" w:hAnsiTheme="minorHAnsi" w:cstheme="minorBidi"/>
          <w:sz w:val="22"/>
          <w:szCs w:val="22"/>
          <w:lang w:eastAsia="en-US"/>
        </w:rPr>
        <w:t>skupinová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>Metoda: Práce s chybou, sdílení, řešení problémů</w:t>
      </w:r>
      <w:r w:rsidR="00B7771A">
        <w:rPr>
          <w:rFonts w:asciiTheme="minorHAnsi" w:eastAsiaTheme="minorHAnsi" w:hAnsiTheme="minorHAnsi" w:cstheme="minorBidi"/>
          <w:sz w:val="22"/>
          <w:szCs w:val="22"/>
          <w:lang w:eastAsia="en-US"/>
        </w:rPr>
        <w:t>/ vyhledávání a třídění informací, sdílení</w:t>
      </w:r>
    </w:p>
    <w:p w:rsidR="00AC1257" w:rsidRPr="00B7771A" w:rsidRDefault="00AC1257" w:rsidP="00AC1257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B7771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Opakování pojmů </w:t>
      </w:r>
      <w:r w:rsidR="00B7771A">
        <w:rPr>
          <w:rFonts w:asciiTheme="minorHAnsi" w:eastAsiaTheme="minorHAnsi" w:hAnsiTheme="minorHAnsi" w:cstheme="minorBidi"/>
          <w:sz w:val="22"/>
          <w:szCs w:val="22"/>
          <w:lang w:eastAsia="en-US"/>
        </w:rPr>
        <w:t>prvek,</w:t>
      </w:r>
      <w:r w:rsidR="00B7771A" w:rsidRPr="00B7771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B7771A">
        <w:rPr>
          <w:rFonts w:asciiTheme="minorHAnsi" w:eastAsiaTheme="minorHAnsi" w:hAnsiTheme="minorHAnsi" w:cstheme="minorBidi"/>
          <w:sz w:val="22"/>
          <w:szCs w:val="22"/>
          <w:lang w:eastAsia="en-US"/>
        </w:rPr>
        <w:t>značka prvku, český název prvku, protonové číslo, perioda, skupina, vrstvy, valenční vrstva</w:t>
      </w:r>
      <w:proofErr w:type="gramStart"/>
      <w:r w:rsidR="00B7771A">
        <w:rPr>
          <w:rFonts w:asciiTheme="minorHAnsi" w:eastAsiaTheme="minorHAnsi" w:hAnsiTheme="minorHAnsi" w:cstheme="minorBidi"/>
          <w:sz w:val="22"/>
          <w:szCs w:val="22"/>
          <w:lang w:eastAsia="en-US"/>
        </w:rPr>
        <w:t>…..</w:t>
      </w:r>
      <w:proofErr w:type="gramEnd"/>
    </w:p>
    <w:p w:rsidR="00AC1257" w:rsidRPr="00AC1257" w:rsidRDefault="00AC1257" w:rsidP="00AC1257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Zadání </w:t>
      </w:r>
    </w:p>
    <w:p w:rsidR="00AC1257" w:rsidRPr="00AC1257" w:rsidRDefault="00AC1257" w:rsidP="00AC1257">
      <w:pPr>
        <w:numPr>
          <w:ilvl w:val="1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Najděte </w:t>
      </w:r>
      <w:r w:rsidR="00B7771A">
        <w:rPr>
          <w:rFonts w:asciiTheme="minorHAnsi" w:eastAsiaTheme="minorHAnsi" w:hAnsiTheme="minorHAnsi" w:cstheme="minorBidi"/>
          <w:sz w:val="22"/>
          <w:szCs w:val="22"/>
          <w:lang w:eastAsia="en-US"/>
        </w:rPr>
        <w:t>skryté značky prvků ve slovech, vypište a pojmenujte</w:t>
      </w: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. </w:t>
      </w:r>
    </w:p>
    <w:p w:rsidR="00AC1257" w:rsidRPr="00AC1257" w:rsidRDefault="00B7771A" w:rsidP="00297359">
      <w:pPr>
        <w:numPr>
          <w:ilvl w:val="1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Pomocí PSP </w:t>
      </w:r>
      <w:hyperlink r:id="rId11" w:history="1">
        <w:r w:rsidR="00297359" w:rsidRPr="00000984">
          <w:rPr>
            <w:rStyle w:val="Hypertextovodkaz"/>
            <w:rFonts w:asciiTheme="minorHAnsi" w:eastAsiaTheme="minorHAnsi" w:hAnsiTheme="minorHAnsi" w:cstheme="minorBidi"/>
            <w:sz w:val="22"/>
            <w:szCs w:val="22"/>
            <w:lang w:eastAsia="en-US"/>
          </w:rPr>
          <w:t>http://pt.kle.cz/cs_CZ/index.html</w:t>
        </w:r>
      </w:hyperlink>
      <w:r w:rsidR="00297359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bookmarkStart w:id="0" w:name="_GoBack"/>
      <w:bookmarkEnd w:id="0"/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zjistěte a zapište chybějící údaje do tabulky</w:t>
      </w:r>
      <w:r w:rsidR="00AC1257"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>.</w:t>
      </w:r>
    </w:p>
    <w:p w:rsidR="00AC1257" w:rsidRPr="00AC1257" w:rsidRDefault="00AC1257" w:rsidP="00AC1257">
      <w:pPr>
        <w:spacing w:after="120"/>
        <w:ind w:left="144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C1257" w:rsidRPr="00AC1257" w:rsidRDefault="001E471B" w:rsidP="00AC1257">
      <w:pPr>
        <w:spacing w:after="120"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a)</w:t>
      </w:r>
      <w:r w:rsidR="00C06419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 </w:t>
      </w:r>
      <w:r w:rsidR="00AC1257" w:rsidRPr="00AC1257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Žáci mají</w:t>
      </w:r>
      <w:r w:rsidR="00B7771A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 na tabuli slova sestavená z karet se značkami prvků</w:t>
      </w:r>
      <w:r w:rsidR="00AC1257" w:rsidRPr="00AC1257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.</w:t>
      </w:r>
      <w:r w:rsidR="00B7771A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 Jednoduchou manipulací zapisují názvy skrytých prvků</w:t>
      </w: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- společná kontrola</w:t>
      </w:r>
      <w:r w:rsidR="00AC1257" w:rsidRPr="00AC1257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.</w:t>
      </w:r>
    </w:p>
    <w:p w:rsidR="00AC1257" w:rsidRPr="00AC1257" w:rsidRDefault="001E471B" w:rsidP="00AC1257">
      <w:pPr>
        <w:spacing w:after="120"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b)</w:t>
      </w:r>
      <w:r w:rsidR="00C06419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 </w:t>
      </w:r>
      <w:r w:rsidR="00AC1257" w:rsidRPr="00AC1257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Návodní otázky (učitel individuálně pokládá během práce slabším žákům)</w:t>
      </w:r>
    </w:p>
    <w:p w:rsidR="00AC1257" w:rsidRPr="00AC1257" w:rsidRDefault="001E471B" w:rsidP="00AC1257">
      <w:pPr>
        <w:numPr>
          <w:ilvl w:val="0"/>
          <w:numId w:val="35"/>
        </w:numPr>
        <w:spacing w:after="120" w:line="259" w:lineRule="auto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Kde je údaj o celkovém počtu protonů v jádře atomu</w:t>
      </w:r>
      <w:r w:rsidR="00AC1257" w:rsidRPr="00AC1257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?</w:t>
      </w:r>
    </w:p>
    <w:p w:rsidR="00AC1257" w:rsidRPr="00AC1257" w:rsidRDefault="00AC1257" w:rsidP="00AC1257">
      <w:pPr>
        <w:numPr>
          <w:ilvl w:val="0"/>
          <w:numId w:val="35"/>
        </w:numPr>
        <w:spacing w:after="120" w:line="259" w:lineRule="auto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Co musí platit, aby</w:t>
      </w:r>
      <w:r w:rsidR="001E471B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 byl atom prvku slučivý</w:t>
      </w:r>
      <w:r w:rsidRPr="00AC1257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?</w:t>
      </w:r>
    </w:p>
    <w:p w:rsidR="00AC1257" w:rsidRPr="00AC1257" w:rsidRDefault="00AC1257" w:rsidP="00AC1257">
      <w:pPr>
        <w:numPr>
          <w:ilvl w:val="0"/>
          <w:numId w:val="35"/>
        </w:numPr>
        <w:spacing w:after="120" w:line="259" w:lineRule="auto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Jaký je vztah mezi</w:t>
      </w:r>
      <w:r w:rsidR="00C06419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 prvky ve stejné skupině</w:t>
      </w:r>
      <w:r w:rsidRPr="00AC1257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?</w:t>
      </w:r>
    </w:p>
    <w:p w:rsidR="00AC1257" w:rsidRDefault="001E471B" w:rsidP="00AC1257">
      <w:pPr>
        <w:numPr>
          <w:ilvl w:val="0"/>
          <w:numId w:val="35"/>
        </w:numPr>
        <w:spacing w:after="120" w:line="259" w:lineRule="auto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Co musí platit při celkovém počtu protonů a elektronů v atomu</w:t>
      </w:r>
      <w:r w:rsidR="00AC1257" w:rsidRPr="00AC1257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?</w:t>
      </w:r>
    </w:p>
    <w:p w:rsidR="001E471B" w:rsidRPr="00AC1257" w:rsidRDefault="001E471B" w:rsidP="00AC1257">
      <w:pPr>
        <w:numPr>
          <w:ilvl w:val="0"/>
          <w:numId w:val="35"/>
        </w:numPr>
        <w:spacing w:after="120" w:line="259" w:lineRule="auto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Co mají společného prvky stejné periody?</w:t>
      </w:r>
    </w:p>
    <w:p w:rsidR="00AC1257" w:rsidRPr="00AC1257" w:rsidRDefault="00AC1257" w:rsidP="00AC1257">
      <w:pPr>
        <w:spacing w:after="120"/>
        <w:ind w:left="720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</w:p>
    <w:p w:rsidR="00AC1257" w:rsidRPr="001E471B" w:rsidRDefault="00AC1257" w:rsidP="00AC1257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E471B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Společné hodnocení </w:t>
      </w:r>
      <w:proofErr w:type="spellStart"/>
      <w:r w:rsidRPr="001E471B">
        <w:rPr>
          <w:rFonts w:asciiTheme="minorHAnsi" w:eastAsiaTheme="minorHAnsi" w:hAnsiTheme="minorHAnsi" w:cstheme="minorBidi"/>
          <w:sz w:val="22"/>
          <w:szCs w:val="22"/>
          <w:lang w:eastAsia="en-US"/>
        </w:rPr>
        <w:t>nasdílených</w:t>
      </w:r>
      <w:proofErr w:type="spellEnd"/>
      <w:r w:rsidRPr="001E471B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úkolů (rozbor chyby)</w:t>
      </w:r>
    </w:p>
    <w:p w:rsidR="001E471B" w:rsidRDefault="001E471B" w:rsidP="00AC1257">
      <w:pPr>
        <w:spacing w:after="120"/>
        <w:ind w:left="72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Umístění prvků v PSP má svůj řád, souvisí se stavbou a složením atomů jednotlivých prvků.</w:t>
      </w:r>
    </w:p>
    <w:p w:rsidR="001E471B" w:rsidRPr="00AC1257" w:rsidRDefault="001E471B" w:rsidP="00AC1257">
      <w:pPr>
        <w:spacing w:after="120"/>
        <w:ind w:left="72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Počet vrstev v obalu atomu souhlasí s číslem periody, prvky s podobnými vlastnostmi jsou umístěny pod sebou ve skupinách, číslo skupiny udáv</w:t>
      </w:r>
      <w:r w:rsidR="00C06419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á počet valenčních elektronů a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rozhoduje o schopnosti atomu slučovat se.</w:t>
      </w:r>
    </w:p>
    <w:p w:rsidR="00AC1257" w:rsidRPr="00AC1257" w:rsidRDefault="001E471B" w:rsidP="00AC1257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Pracovní listy </w:t>
      </w:r>
      <w:r w:rsidR="00AC1257"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>– správně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vyplněné údaje o jednotlivých prvcích.</w:t>
      </w:r>
    </w:p>
    <w:p w:rsidR="00CC7F04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p w:rsidR="00CC7F04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p w:rsidR="00CC7F04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p w:rsidR="0085255A" w:rsidRDefault="0085255A" w:rsidP="006F19D1">
      <w:pPr>
        <w:pStyle w:val="Zhlav"/>
        <w:tabs>
          <w:tab w:val="clear" w:pos="4536"/>
          <w:tab w:val="clear" w:pos="9072"/>
        </w:tabs>
        <w:jc w:val="both"/>
      </w:pPr>
    </w:p>
    <w:p w:rsidR="0085255A" w:rsidRDefault="0085255A" w:rsidP="006F19D1">
      <w:pPr>
        <w:pStyle w:val="Zhlav"/>
        <w:tabs>
          <w:tab w:val="clear" w:pos="4536"/>
          <w:tab w:val="clear" w:pos="9072"/>
        </w:tabs>
        <w:jc w:val="both"/>
      </w:pPr>
    </w:p>
    <w:p w:rsidR="0085255A" w:rsidRDefault="0085255A" w:rsidP="006F19D1">
      <w:pPr>
        <w:pStyle w:val="Zhlav"/>
        <w:tabs>
          <w:tab w:val="clear" w:pos="4536"/>
          <w:tab w:val="clear" w:pos="9072"/>
        </w:tabs>
        <w:jc w:val="both"/>
      </w:pPr>
    </w:p>
    <w:p w:rsidR="0085255A" w:rsidRDefault="0085255A" w:rsidP="006F19D1">
      <w:pPr>
        <w:pStyle w:val="Zhlav"/>
        <w:tabs>
          <w:tab w:val="clear" w:pos="4536"/>
          <w:tab w:val="clear" w:pos="9072"/>
        </w:tabs>
        <w:jc w:val="both"/>
      </w:pPr>
    </w:p>
    <w:p w:rsidR="0085255A" w:rsidRDefault="0085255A" w:rsidP="006F19D1">
      <w:pPr>
        <w:pStyle w:val="Zhlav"/>
        <w:tabs>
          <w:tab w:val="clear" w:pos="4536"/>
          <w:tab w:val="clear" w:pos="9072"/>
        </w:tabs>
        <w:jc w:val="both"/>
      </w:pPr>
    </w:p>
    <w:p w:rsidR="0085255A" w:rsidRDefault="0085255A" w:rsidP="0085255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Pracovní list: 8. tř. – práce s PSP                                                                                                                                       </w:t>
      </w:r>
    </w:p>
    <w:p w:rsidR="0085255A" w:rsidRDefault="0085255A" w:rsidP="0085255A">
      <w:pPr>
        <w:rPr>
          <w:b/>
          <w:sz w:val="24"/>
          <w:szCs w:val="24"/>
        </w:rPr>
      </w:pPr>
      <w:r>
        <w:rPr>
          <w:b/>
          <w:sz w:val="24"/>
          <w:szCs w:val="24"/>
        </w:rPr>
        <w:t>Skupina A</w:t>
      </w:r>
    </w:p>
    <w:p w:rsidR="0085255A" w:rsidRDefault="0085255A" w:rsidP="0085255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dobrovolné</w:t>
      </w:r>
    </w:p>
    <w:tbl>
      <w:tblPr>
        <w:tblStyle w:val="Mkatabulky"/>
        <w:tblW w:w="14220" w:type="dxa"/>
        <w:tblInd w:w="0" w:type="dxa"/>
        <w:tblLook w:val="04A0"/>
      </w:tblPr>
      <w:tblGrid>
        <w:gridCol w:w="1098"/>
        <w:gridCol w:w="1222"/>
        <w:gridCol w:w="864"/>
        <w:gridCol w:w="823"/>
        <w:gridCol w:w="1076"/>
        <w:gridCol w:w="1119"/>
        <w:gridCol w:w="1221"/>
        <w:gridCol w:w="1516"/>
        <w:gridCol w:w="999"/>
        <w:gridCol w:w="1125"/>
        <w:gridCol w:w="1019"/>
        <w:gridCol w:w="1108"/>
        <w:gridCol w:w="1030"/>
      </w:tblGrid>
      <w:tr w:rsidR="0085255A" w:rsidTr="0085255A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55A" w:rsidRDefault="0085255A">
            <w:r>
              <w:t>český název</w:t>
            </w:r>
          </w:p>
          <w:p w:rsidR="0085255A" w:rsidRDefault="0085255A">
            <w:r>
              <w:t xml:space="preserve"> prvku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55A" w:rsidRDefault="0085255A">
            <w:r>
              <w:t>latinský název</w:t>
            </w:r>
          </w:p>
          <w:p w:rsidR="0085255A" w:rsidRDefault="0085255A">
            <w:r>
              <w:t xml:space="preserve"> prvku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55A" w:rsidRDefault="0085255A">
            <w:r>
              <w:t>Značka</w:t>
            </w:r>
          </w:p>
          <w:p w:rsidR="0085255A" w:rsidRDefault="0085255A">
            <w:r>
              <w:t>prvku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55A" w:rsidRDefault="0085255A">
            <w:proofErr w:type="spellStart"/>
            <w:r>
              <w:t>Prot</w:t>
            </w:r>
            <w:proofErr w:type="spellEnd"/>
            <w:r>
              <w:t xml:space="preserve">. </w:t>
            </w:r>
          </w:p>
          <w:p w:rsidR="0085255A" w:rsidRDefault="0085255A">
            <w:r>
              <w:t>číslo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55A" w:rsidRDefault="0085255A">
            <w:r>
              <w:t>počet</w:t>
            </w:r>
          </w:p>
          <w:p w:rsidR="0085255A" w:rsidRDefault="0085255A">
            <w:r>
              <w:t xml:space="preserve"> protonů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55A" w:rsidRDefault="0085255A">
            <w:r>
              <w:t xml:space="preserve">počet </w:t>
            </w:r>
          </w:p>
          <w:p w:rsidR="0085255A" w:rsidRDefault="0085255A">
            <w:r>
              <w:t>elektronů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55A" w:rsidRDefault="0085255A">
            <w:r>
              <w:t xml:space="preserve">počet vrstev </w:t>
            </w:r>
          </w:p>
          <w:p w:rsidR="0085255A" w:rsidRDefault="0085255A">
            <w:r>
              <w:t>v obalu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55A" w:rsidRDefault="0085255A">
            <w:r>
              <w:t>počet elektronů</w:t>
            </w:r>
          </w:p>
          <w:p w:rsidR="0085255A" w:rsidRDefault="0085255A">
            <w:proofErr w:type="gramStart"/>
            <w:r>
              <w:t>ve</w:t>
            </w:r>
            <w:proofErr w:type="gramEnd"/>
            <w:r>
              <w:t xml:space="preserve"> val. </w:t>
            </w:r>
            <w:proofErr w:type="gramStart"/>
            <w:r>
              <w:t>vrstvě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55A" w:rsidRDefault="0085255A">
            <w:r>
              <w:t>slučivost</w:t>
            </w:r>
          </w:p>
          <w:p w:rsidR="0085255A" w:rsidRDefault="0085255A">
            <w:r>
              <w:t>atomu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55A" w:rsidRDefault="0085255A">
            <w:r>
              <w:t>elektro-</w:t>
            </w:r>
          </w:p>
          <w:p w:rsidR="0085255A" w:rsidRDefault="0085255A">
            <w:r>
              <w:t>negativita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55A" w:rsidRDefault="0085255A">
            <w:r>
              <w:t>podobné prvky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55A" w:rsidRDefault="0085255A">
            <w:pPr>
              <w:rPr>
                <w:b/>
              </w:rPr>
            </w:pPr>
            <w:r>
              <w:rPr>
                <w:b/>
              </w:rPr>
              <w:t>atom.</w:t>
            </w:r>
          </w:p>
          <w:p w:rsidR="0085255A" w:rsidRDefault="0085255A">
            <w:pPr>
              <w:rPr>
                <w:b/>
              </w:rPr>
            </w:pPr>
            <w:r>
              <w:rPr>
                <w:b/>
              </w:rPr>
              <w:t>hmotnost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55A" w:rsidRDefault="0085255A">
            <w:pPr>
              <w:rPr>
                <w:b/>
              </w:rPr>
            </w:pPr>
            <w:r>
              <w:rPr>
                <w:b/>
              </w:rPr>
              <w:t>kov, nekov,</w:t>
            </w:r>
          </w:p>
          <w:p w:rsidR="0085255A" w:rsidRDefault="0085255A">
            <w:pPr>
              <w:rPr>
                <w:b/>
              </w:rPr>
            </w:pPr>
            <w:r>
              <w:rPr>
                <w:b/>
              </w:rPr>
              <w:t>polokov</w:t>
            </w:r>
          </w:p>
        </w:tc>
      </w:tr>
      <w:tr w:rsidR="0085255A" w:rsidTr="0085255A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  <w:p w:rsidR="0085255A" w:rsidRDefault="0085255A"/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55A" w:rsidRDefault="0085255A">
            <w:r>
              <w:t>11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>
            <w:pPr>
              <w:rPr>
                <w:b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>
            <w:pPr>
              <w:rPr>
                <w:b/>
              </w:rPr>
            </w:pPr>
          </w:p>
        </w:tc>
      </w:tr>
      <w:tr w:rsidR="0085255A" w:rsidTr="0085255A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  <w:p w:rsidR="0085255A" w:rsidRDefault="0085255A">
            <w:r>
              <w:t>síra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>
            <w:pPr>
              <w:rPr>
                <w:b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>
            <w:pPr>
              <w:rPr>
                <w:b/>
              </w:rPr>
            </w:pPr>
          </w:p>
        </w:tc>
      </w:tr>
      <w:tr w:rsidR="0085255A" w:rsidTr="0085255A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  <w:p w:rsidR="0085255A" w:rsidRDefault="0085255A"/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55A" w:rsidRDefault="0085255A">
            <w:r>
              <w:t>4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55A" w:rsidRDefault="0085255A">
            <w:r>
              <w:t>F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>
            <w:pPr>
              <w:rPr>
                <w:b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>
            <w:pPr>
              <w:rPr>
                <w:b/>
              </w:rPr>
            </w:pPr>
          </w:p>
        </w:tc>
      </w:tr>
      <w:tr w:rsidR="0085255A" w:rsidTr="0085255A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  <w:p w:rsidR="0085255A" w:rsidRDefault="0085255A"/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55A" w:rsidRDefault="0085255A">
            <w:r>
              <w:t>3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55A" w:rsidRDefault="0085255A">
            <w:r>
              <w:t>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>
            <w:pPr>
              <w:rPr>
                <w:b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>
            <w:pPr>
              <w:rPr>
                <w:b/>
              </w:rPr>
            </w:pPr>
          </w:p>
        </w:tc>
      </w:tr>
      <w:tr w:rsidR="0085255A" w:rsidTr="0085255A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  <w:p w:rsidR="0085255A" w:rsidRDefault="0085255A"/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55A" w:rsidRDefault="0085255A">
            <w:r>
              <w:t>54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>
            <w:pPr>
              <w:rPr>
                <w:b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>
            <w:pPr>
              <w:rPr>
                <w:b/>
              </w:rPr>
            </w:pPr>
          </w:p>
        </w:tc>
      </w:tr>
    </w:tbl>
    <w:p w:rsidR="0085255A" w:rsidRDefault="0085255A" w:rsidP="0085255A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85255A" w:rsidRDefault="0085255A" w:rsidP="0085255A"/>
    <w:p w:rsidR="0085255A" w:rsidRDefault="0085255A" w:rsidP="0085255A"/>
    <w:p w:rsidR="0085255A" w:rsidRDefault="0085255A" w:rsidP="0085255A"/>
    <w:p w:rsidR="0085255A" w:rsidRDefault="0085255A" w:rsidP="0085255A"/>
    <w:p w:rsidR="0085255A" w:rsidRDefault="0085255A" w:rsidP="0085255A"/>
    <w:p w:rsidR="0085255A" w:rsidRDefault="0085255A" w:rsidP="0085255A"/>
    <w:p w:rsidR="0085255A" w:rsidRDefault="0085255A" w:rsidP="0085255A"/>
    <w:p w:rsidR="0085255A" w:rsidRDefault="0085255A" w:rsidP="0085255A">
      <w:pPr>
        <w:rPr>
          <w:b/>
          <w:sz w:val="24"/>
          <w:szCs w:val="24"/>
        </w:rPr>
      </w:pPr>
      <w:r>
        <w:rPr>
          <w:b/>
          <w:sz w:val="28"/>
          <w:szCs w:val="28"/>
        </w:rPr>
        <w:t xml:space="preserve">Pracovní list: 8. tř. – práce s PSP                                                                                                                                       </w:t>
      </w:r>
    </w:p>
    <w:p w:rsidR="0085255A" w:rsidRDefault="0085255A" w:rsidP="0085255A">
      <w:pPr>
        <w:rPr>
          <w:sz w:val="22"/>
          <w:szCs w:val="22"/>
        </w:rPr>
      </w:pPr>
      <w:r>
        <w:t>Skupina B</w:t>
      </w:r>
    </w:p>
    <w:p w:rsidR="0085255A" w:rsidRDefault="0085255A" w:rsidP="0085255A">
      <w:pPr>
        <w:rPr>
          <w:b/>
        </w:rPr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</w:rPr>
        <w:t>dobrovolné</w:t>
      </w:r>
    </w:p>
    <w:tbl>
      <w:tblPr>
        <w:tblStyle w:val="Mkatabulky"/>
        <w:tblW w:w="14220" w:type="dxa"/>
        <w:tblInd w:w="0" w:type="dxa"/>
        <w:tblLook w:val="04A0"/>
      </w:tblPr>
      <w:tblGrid>
        <w:gridCol w:w="1096"/>
        <w:gridCol w:w="1225"/>
        <w:gridCol w:w="864"/>
        <w:gridCol w:w="824"/>
        <w:gridCol w:w="1077"/>
        <w:gridCol w:w="1119"/>
        <w:gridCol w:w="1223"/>
        <w:gridCol w:w="1518"/>
        <w:gridCol w:w="999"/>
        <w:gridCol w:w="1125"/>
        <w:gridCol w:w="1019"/>
        <w:gridCol w:w="1101"/>
        <w:gridCol w:w="1030"/>
      </w:tblGrid>
      <w:tr w:rsidR="0085255A" w:rsidTr="0085255A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55A" w:rsidRDefault="0085255A">
            <w:r>
              <w:t>český název</w:t>
            </w:r>
          </w:p>
          <w:p w:rsidR="0085255A" w:rsidRDefault="0085255A">
            <w:r>
              <w:t xml:space="preserve"> prvku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55A" w:rsidRDefault="0085255A">
            <w:r>
              <w:t>latinský název</w:t>
            </w:r>
          </w:p>
          <w:p w:rsidR="0085255A" w:rsidRDefault="0085255A">
            <w:r>
              <w:t xml:space="preserve"> prvku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55A" w:rsidRDefault="0085255A">
            <w:r>
              <w:t>Značka</w:t>
            </w:r>
          </w:p>
          <w:p w:rsidR="0085255A" w:rsidRDefault="0085255A">
            <w:r>
              <w:t>prvku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55A" w:rsidRDefault="0085255A">
            <w:proofErr w:type="spellStart"/>
            <w:r>
              <w:t>Prot</w:t>
            </w:r>
            <w:proofErr w:type="spellEnd"/>
            <w:r>
              <w:t xml:space="preserve">. </w:t>
            </w:r>
          </w:p>
          <w:p w:rsidR="0085255A" w:rsidRDefault="0085255A">
            <w:r>
              <w:t>číslo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55A" w:rsidRDefault="0085255A">
            <w:r>
              <w:t>počet</w:t>
            </w:r>
          </w:p>
          <w:p w:rsidR="0085255A" w:rsidRDefault="0085255A">
            <w:r>
              <w:t xml:space="preserve"> protonů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55A" w:rsidRDefault="0085255A">
            <w:r>
              <w:t xml:space="preserve">počet </w:t>
            </w:r>
          </w:p>
          <w:p w:rsidR="0085255A" w:rsidRDefault="0085255A">
            <w:r>
              <w:t>elektronů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55A" w:rsidRDefault="0085255A">
            <w:r>
              <w:t xml:space="preserve">počet vrstev </w:t>
            </w:r>
          </w:p>
          <w:p w:rsidR="0085255A" w:rsidRDefault="0085255A">
            <w:r>
              <w:t>v obalu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55A" w:rsidRDefault="0085255A">
            <w:r>
              <w:t>počet elektronů</w:t>
            </w:r>
          </w:p>
          <w:p w:rsidR="0085255A" w:rsidRDefault="0085255A">
            <w:proofErr w:type="gramStart"/>
            <w:r>
              <w:t>ve</w:t>
            </w:r>
            <w:proofErr w:type="gramEnd"/>
            <w:r>
              <w:t xml:space="preserve"> val. </w:t>
            </w:r>
            <w:proofErr w:type="gramStart"/>
            <w:r>
              <w:t>vrstvě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55A" w:rsidRDefault="0085255A">
            <w:r>
              <w:t>slučivost</w:t>
            </w:r>
          </w:p>
          <w:p w:rsidR="0085255A" w:rsidRDefault="0085255A">
            <w:r>
              <w:t>atomu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55A" w:rsidRDefault="0085255A">
            <w:r>
              <w:t>elektro-</w:t>
            </w:r>
          </w:p>
          <w:p w:rsidR="0085255A" w:rsidRDefault="0085255A">
            <w:r>
              <w:t>negativita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55A" w:rsidRDefault="0085255A">
            <w:r>
              <w:t>podobné prvky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55A" w:rsidRDefault="0085255A">
            <w:pPr>
              <w:rPr>
                <w:b/>
              </w:rPr>
            </w:pPr>
            <w:r>
              <w:rPr>
                <w:b/>
              </w:rPr>
              <w:t>atom.</w:t>
            </w:r>
          </w:p>
          <w:p w:rsidR="0085255A" w:rsidRDefault="0085255A">
            <w:pPr>
              <w:rPr>
                <w:b/>
              </w:rPr>
            </w:pPr>
            <w:r>
              <w:rPr>
                <w:b/>
              </w:rPr>
              <w:t>hmotnost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55A" w:rsidRDefault="0085255A">
            <w:pPr>
              <w:rPr>
                <w:b/>
              </w:rPr>
            </w:pPr>
            <w:r>
              <w:rPr>
                <w:b/>
              </w:rPr>
              <w:t>kov, nekov,</w:t>
            </w:r>
          </w:p>
          <w:p w:rsidR="0085255A" w:rsidRDefault="0085255A">
            <w:pPr>
              <w:rPr>
                <w:b/>
              </w:rPr>
            </w:pPr>
            <w:r>
              <w:rPr>
                <w:b/>
              </w:rPr>
              <w:t>polokov</w:t>
            </w:r>
          </w:p>
        </w:tc>
      </w:tr>
      <w:tr w:rsidR="0085255A" w:rsidTr="0085255A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  <w:p w:rsidR="0085255A" w:rsidRDefault="0085255A"/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55A" w:rsidRDefault="0085255A">
            <w:r>
              <w:t>I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>
            <w:pPr>
              <w:rPr>
                <w:b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>
            <w:pPr>
              <w:rPr>
                <w:b/>
              </w:rPr>
            </w:pPr>
          </w:p>
        </w:tc>
      </w:tr>
      <w:tr w:rsidR="0085255A" w:rsidTr="0085255A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  <w:p w:rsidR="0085255A" w:rsidRDefault="0085255A"/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55A" w:rsidRDefault="0085255A">
            <w:r>
              <w:t>78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>
            <w:pPr>
              <w:rPr>
                <w:b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>
            <w:pPr>
              <w:rPr>
                <w:b/>
              </w:rPr>
            </w:pPr>
          </w:p>
        </w:tc>
      </w:tr>
      <w:tr w:rsidR="0085255A" w:rsidTr="0085255A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  <w:p w:rsidR="0085255A" w:rsidRDefault="0085255A">
            <w:r>
              <w:t>uhlík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>
            <w:pPr>
              <w:rPr>
                <w:b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>
            <w:pPr>
              <w:rPr>
                <w:b/>
              </w:rPr>
            </w:pPr>
          </w:p>
        </w:tc>
      </w:tr>
      <w:tr w:rsidR="0085255A" w:rsidTr="0085255A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  <w:p w:rsidR="0085255A" w:rsidRDefault="0085255A"/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55A" w:rsidRDefault="0085255A">
            <w:r>
              <w:t>1,6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55A" w:rsidRDefault="0085255A">
            <w:r>
              <w:t>W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>
            <w:pPr>
              <w:rPr>
                <w:b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>
            <w:pPr>
              <w:rPr>
                <w:b/>
              </w:rPr>
            </w:pPr>
          </w:p>
        </w:tc>
      </w:tr>
      <w:tr w:rsidR="0085255A" w:rsidTr="0085255A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  <w:p w:rsidR="0085255A" w:rsidRDefault="0085255A"/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255A" w:rsidRDefault="0085255A">
            <w:proofErr w:type="spellStart"/>
            <w:r>
              <w:t>argentum</w:t>
            </w:r>
            <w:proofErr w:type="spell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/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>
            <w:pPr>
              <w:rPr>
                <w:b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5A" w:rsidRDefault="0085255A">
            <w:pPr>
              <w:rPr>
                <w:b/>
              </w:rPr>
            </w:pPr>
          </w:p>
        </w:tc>
      </w:tr>
    </w:tbl>
    <w:p w:rsidR="0085255A" w:rsidRDefault="0085255A" w:rsidP="0085255A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85255A" w:rsidRDefault="0085255A" w:rsidP="0085255A"/>
    <w:p w:rsidR="0085255A" w:rsidRDefault="0085255A" w:rsidP="0085255A"/>
    <w:p w:rsidR="0085255A" w:rsidRDefault="0085255A" w:rsidP="0085255A"/>
    <w:p w:rsidR="0085255A" w:rsidRDefault="0085255A" w:rsidP="0085255A"/>
    <w:p w:rsidR="0085255A" w:rsidRDefault="0085255A" w:rsidP="0085255A"/>
    <w:p w:rsidR="0085255A" w:rsidRDefault="0085255A" w:rsidP="0085255A"/>
    <w:p w:rsidR="0085255A" w:rsidRPr="006F19D1" w:rsidRDefault="0085255A" w:rsidP="006F19D1">
      <w:pPr>
        <w:pStyle w:val="Zhlav"/>
        <w:tabs>
          <w:tab w:val="clear" w:pos="4536"/>
          <w:tab w:val="clear" w:pos="9072"/>
        </w:tabs>
        <w:jc w:val="both"/>
      </w:pPr>
    </w:p>
    <w:sectPr w:rsidR="0085255A" w:rsidRPr="006F19D1" w:rsidSect="0085255A">
      <w:headerReference w:type="default" r:id="rId12"/>
      <w:footerReference w:type="default" r:id="rId13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3033" w:rsidRDefault="00553033">
      <w:r>
        <w:separator/>
      </w:r>
    </w:p>
  </w:endnote>
  <w:endnote w:type="continuationSeparator" w:id="0">
    <w:p w:rsidR="00553033" w:rsidRDefault="00553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3033" w:rsidRDefault="00553033">
      <w:r>
        <w:separator/>
      </w:r>
    </w:p>
  </w:footnote>
  <w:footnote w:type="continuationSeparator" w:id="0">
    <w:p w:rsidR="00553033" w:rsidRDefault="005530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9153D05"/>
    <w:multiLevelType w:val="hybridMultilevel"/>
    <w:tmpl w:val="4E487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0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6724EB"/>
    <w:multiLevelType w:val="hybridMultilevel"/>
    <w:tmpl w:val="192274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9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1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9"/>
  </w:num>
  <w:num w:numId="13">
    <w:abstractNumId w:val="11"/>
  </w:num>
  <w:num w:numId="14">
    <w:abstractNumId w:val="24"/>
  </w:num>
  <w:num w:numId="15">
    <w:abstractNumId w:val="13"/>
  </w:num>
  <w:num w:numId="16">
    <w:abstractNumId w:val="20"/>
  </w:num>
  <w:num w:numId="17">
    <w:abstractNumId w:val="28"/>
  </w:num>
  <w:num w:numId="18">
    <w:abstractNumId w:val="15"/>
  </w:num>
  <w:num w:numId="19">
    <w:abstractNumId w:val="12"/>
  </w:num>
  <w:num w:numId="20">
    <w:abstractNumId w:val="33"/>
  </w:num>
  <w:num w:numId="21">
    <w:abstractNumId w:val="34"/>
  </w:num>
  <w:num w:numId="22">
    <w:abstractNumId w:val="10"/>
  </w:num>
  <w:num w:numId="23">
    <w:abstractNumId w:val="21"/>
  </w:num>
  <w:num w:numId="24">
    <w:abstractNumId w:val="23"/>
  </w:num>
  <w:num w:numId="25">
    <w:abstractNumId w:val="16"/>
  </w:num>
  <w:num w:numId="26">
    <w:abstractNumId w:val="31"/>
  </w:num>
  <w:num w:numId="27">
    <w:abstractNumId w:val="29"/>
  </w:num>
  <w:num w:numId="28">
    <w:abstractNumId w:val="17"/>
  </w:num>
  <w:num w:numId="29">
    <w:abstractNumId w:val="22"/>
  </w:num>
  <w:num w:numId="30">
    <w:abstractNumId w:val="14"/>
  </w:num>
  <w:num w:numId="31">
    <w:abstractNumId w:val="25"/>
  </w:num>
  <w:num w:numId="32">
    <w:abstractNumId w:val="27"/>
  </w:num>
  <w:num w:numId="33">
    <w:abstractNumId w:val="32"/>
  </w:num>
  <w:num w:numId="34">
    <w:abstractNumId w:val="18"/>
  </w:num>
  <w:num w:numId="35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23A45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005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3B6F"/>
    <w:rsid w:val="001C4EB8"/>
    <w:rsid w:val="001D3783"/>
    <w:rsid w:val="001D389F"/>
    <w:rsid w:val="001E1635"/>
    <w:rsid w:val="001E329F"/>
    <w:rsid w:val="001E471B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075D"/>
    <w:rsid w:val="00232DC7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97359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3173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3033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1546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5255A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3499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14574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257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7771A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06419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9F7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E424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95E63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85255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9735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85255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297359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5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pt.kle.cz/cs_CZ/index.html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90C49A-8C53-4279-93DC-5499B28A48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7E08EE-3BB2-4CB9-9B10-798C0C7C5D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C469BE-E330-4B42-BEC9-3B92AA9CE7C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FDE5C23B-4E23-4F1D-AB8A-BDB4A8B58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3</Pages>
  <Words>451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3110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Dum</cp:lastModifiedBy>
  <cp:revision>2</cp:revision>
  <cp:lastPrinted>2014-10-08T16:27:00Z</cp:lastPrinted>
  <dcterms:created xsi:type="dcterms:W3CDTF">2015-06-16T10:05:00Z</dcterms:created>
  <dcterms:modified xsi:type="dcterms:W3CDTF">2015-06-16T10:05:00Z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