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557796" w:rsidRDefault="00557796" w:rsidP="0055779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57796" w:rsidRDefault="00557796" w:rsidP="0055779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57796" w:rsidRDefault="00557796" w:rsidP="0055779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557796" w:rsidRDefault="00557796" w:rsidP="0055779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557796" w:rsidRDefault="00557796" w:rsidP="0055779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557796" w:rsidRDefault="00557796" w:rsidP="0055779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Jana Víchová</w:t>
      </w: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</w:t>
      </w:r>
      <w:proofErr w:type="spellStart"/>
      <w:proofErr w:type="gramStart"/>
      <w:r>
        <w:rPr>
          <w:rFonts w:ascii="Arial" w:hAnsi="Arial" w:cs="Arial"/>
        </w:rPr>
        <w:t>T.G.Masaryka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Přírodopis</w:t>
      </w: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7.</w:t>
      </w: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  <w:bCs/>
          <w:sz w:val="28"/>
          <w:szCs w:val="28"/>
        </w:rPr>
        <w:t xml:space="preserve"> Charakteristika listu, stonku, květu a květenství</w:t>
      </w: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bCs/>
          <w:i/>
        </w:rPr>
        <w:t xml:space="preserve"> Charakteristika listu, stonku, květu a květenství.</w:t>
      </w:r>
    </w:p>
    <w:p w:rsidR="00557796" w:rsidRDefault="00557796" w:rsidP="00557796">
      <w:pPr>
        <w:pStyle w:val="Zhlav"/>
        <w:tabs>
          <w:tab w:val="left" w:pos="708"/>
        </w:tabs>
        <w:rPr>
          <w:i/>
        </w:rPr>
      </w:pPr>
      <w:r>
        <w:rPr>
          <w:rFonts w:ascii="Arial" w:hAnsi="Arial" w:cs="Arial"/>
          <w:b/>
        </w:rPr>
        <w:t xml:space="preserve">Cíl: </w:t>
      </w:r>
      <w:r>
        <w:rPr>
          <w:i/>
        </w:rPr>
        <w:t xml:space="preserve">Pracovní list je vytvořen k procvičení a ověření učiva </w:t>
      </w:r>
      <w:proofErr w:type="gramStart"/>
      <w:r>
        <w:rPr>
          <w:i/>
        </w:rPr>
        <w:t>přírodopisu  7.ročníku</w:t>
      </w:r>
      <w:proofErr w:type="gramEnd"/>
      <w:r>
        <w:rPr>
          <w:i/>
        </w:rPr>
        <w:t>, k tématu: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bCs/>
          <w:i/>
        </w:rPr>
        <w:t>Charakteristika listu, stonku, květu a květenství. Může být taktéž využit jako protokol k laboratorní práci a samostatnému vypracování žákem.</w:t>
      </w:r>
    </w:p>
    <w:p w:rsidR="00557796" w:rsidRDefault="00557796" w:rsidP="00557796">
      <w:pPr>
        <w:pStyle w:val="Zhlav"/>
        <w:tabs>
          <w:tab w:val="left" w:pos="708"/>
        </w:tabs>
        <w:rPr>
          <w:i/>
        </w:rPr>
      </w:pP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>
        <w:rPr>
          <w:rFonts w:ascii="Arial" w:hAnsi="Arial" w:cs="Arial"/>
        </w:rPr>
        <w:t xml:space="preserve"> </w:t>
      </w:r>
      <w:r>
        <w:rPr>
          <w:sz w:val="22"/>
          <w:szCs w:val="22"/>
        </w:rPr>
        <w:t>Pracovní list</w:t>
      </w:r>
    </w:p>
    <w:p w:rsidR="00557796" w:rsidRDefault="00557796" w:rsidP="00557796">
      <w:pPr>
        <w:pStyle w:val="Zhlav"/>
        <w:tabs>
          <w:tab w:val="left" w:pos="708"/>
        </w:tabs>
        <w:rPr>
          <w:i/>
        </w:rPr>
      </w:pPr>
      <w:r>
        <w:rPr>
          <w:rFonts w:ascii="Arial" w:hAnsi="Arial" w:cs="Arial"/>
          <w:b/>
        </w:rPr>
        <w:t>Metoda:</w:t>
      </w:r>
      <w:r>
        <w:rPr>
          <w:i/>
        </w:rPr>
        <w:t xml:space="preserve"> individuální </w:t>
      </w: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zajištění přístupu na internet</w:t>
      </w: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archív autora – vlastní PL</w:t>
      </w:r>
    </w:p>
    <w:p w:rsidR="00557796" w:rsidRDefault="00557796" w:rsidP="0055779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557796" w:rsidTr="0055779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557796" w:rsidTr="0055779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5′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Zahájení, stanovení cílů, forma práce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796" w:rsidRDefault="0055779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57796" w:rsidTr="0055779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5′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Zopakování daného učiva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7796" w:rsidTr="0055779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8′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Vhodné k získání znalostí o rostlinách, třídění do čeledí, tvorbě herbáře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7796" w:rsidTr="0055779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15′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pojmy pracovního listu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7796" w:rsidTr="0055779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10′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Vyplnění PL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57796" w:rsidTr="0055779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2′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Sebehodnocení žáka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796" w:rsidRDefault="0055779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B64" w:rsidRDefault="00154B64">
      <w:r>
        <w:separator/>
      </w:r>
    </w:p>
  </w:endnote>
  <w:endnote w:type="continuationSeparator" w:id="0">
    <w:p w:rsidR="00154B64" w:rsidRDefault="0015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B64" w:rsidRDefault="00154B64">
      <w:r>
        <w:separator/>
      </w:r>
    </w:p>
  </w:footnote>
  <w:footnote w:type="continuationSeparator" w:id="0">
    <w:p w:rsidR="00154B64" w:rsidRDefault="0015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54B64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796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3BDD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6ED4D1-532C-450D-804D-759280056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2015-06-16T09:47:00Z</dcterms:created>
  <dcterms:modified xsi:type="dcterms:W3CDTF">2015-06-16T09:47:00Z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