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94A" w:rsidRDefault="00CC594A" w:rsidP="00CC594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CC594A" w:rsidRDefault="00CC594A" w:rsidP="00CC594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C594A" w:rsidRDefault="00CC594A" w:rsidP="00CC594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CC594A" w:rsidRDefault="00CC594A" w:rsidP="00CC594A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CC594A" w:rsidRDefault="00CC594A" w:rsidP="00CC594A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CC594A" w:rsidRDefault="00CC594A" w:rsidP="00CC594A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Ludmila Preclíková</w:t>
      </w: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Dr. Emila Holuba, Holice </w:t>
      </w: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Německý jazyk</w:t>
      </w: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3. ročník</w:t>
      </w: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Die </w:t>
      </w:r>
      <w:proofErr w:type="spellStart"/>
      <w:r>
        <w:rPr>
          <w:rFonts w:ascii="Arial" w:hAnsi="Arial" w:cs="Arial"/>
          <w:b/>
        </w:rPr>
        <w:t>Bundesrepublik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Deutschland</w:t>
      </w:r>
      <w:proofErr w:type="spellEnd"/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Prezentace obsahuje základní údaje o Spolkové republice Německo (rozloha, obyvatelstvo, povrch), pamětihodnosti a přírodní krásy Německa</w:t>
      </w: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Seznámit žáky s nejdůležitějšími informacemi o SRN</w:t>
      </w: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</w:t>
      </w: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rozhovor, prezentace, samostatná práce</w:t>
      </w: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interaktivní tabule, tablety</w:t>
      </w: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vlastní </w:t>
      </w: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rozloha, obyvatelstvo, povrch, průmysl, nerostné bohatství, pamětihodnost, přírodní krásy - Německo</w:t>
      </w:r>
    </w:p>
    <w:p w:rsidR="00CC594A" w:rsidRDefault="00CC594A" w:rsidP="00CC594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CC594A" w:rsidTr="00CC594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CC594A" w:rsidTr="00CC594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programem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594A" w:rsidRDefault="00CC594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CC594A" w:rsidTr="00CC594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8.05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učiva z minulé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C594A" w:rsidTr="00CC594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Návodný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rozhovor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C594A" w:rsidTr="00CC594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8.15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se základními údaji o SRN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594A" w:rsidRDefault="0020748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Vlastní prezentace</w:t>
            </w:r>
          </w:p>
        </w:tc>
      </w:tr>
      <w:tr w:rsidR="00CC594A" w:rsidTr="00CC594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8.35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Žáci si vyhledávají památky Německa na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tabletech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C594A" w:rsidTr="00CC594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8.40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Shrnutí učiva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594A" w:rsidRDefault="00CC594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4F1" w:rsidRDefault="008A64F1">
      <w:r>
        <w:separator/>
      </w:r>
    </w:p>
  </w:endnote>
  <w:endnote w:type="continuationSeparator" w:id="0">
    <w:p w:rsidR="008A64F1" w:rsidRDefault="008A6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4F1" w:rsidRDefault="008A64F1">
      <w:r>
        <w:separator/>
      </w:r>
    </w:p>
  </w:footnote>
  <w:footnote w:type="continuationSeparator" w:id="0">
    <w:p w:rsidR="008A64F1" w:rsidRDefault="008A64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48D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A64F1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594A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0FE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15216B-02A5-45D5-90DE-C6C068F72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149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2015-06-17T19:01:00Z</dcterms:created>
  <dcterms:modified xsi:type="dcterms:W3CDTF">2015-06-17T19:01:00Z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