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970" w:rsidRPr="009F29BB" w:rsidRDefault="006F2970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7" type="#_x0000_t75" style="position:absolute;left:0;text-align:left;margin-left:28.1pt;margin-top:6.05pt;width:57.1pt;height:55.2pt;z-index:-251658752;visibility:visible;mso-wrap-distance-bottom:.38pt;mso-position-horizontal-relative:page" wrapcoords="-284 0 -284 21308 21600 21308 21600 0 -284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">
            <v:imagedata r:id="rId6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11" o:spid="_x0000_s1028" type="#_x0000_t75" style="position:absolute;left:0;text-align:left;margin-left:375.55pt;margin-top:3.95pt;width:76.3pt;height:74.9pt;z-index:-251659776;visibility:visible;mso-position-horizontal-relative:margin" wrapcoords="7200 0 -212 13824 13553 21384 14824 21384 17153 17280 21600 8208 21600 7776 20329 6912 8047 0 7200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">
            <v:imagedata r:id="rId7" o:title=""/>
            <o:lock v:ext="edit" aspectratio="f"/>
            <w10:wrap type="tight" anchorx="margin"/>
          </v:shape>
        </w:pict>
      </w:r>
      <w:r>
        <w:rPr>
          <w:noProof/>
          <w:lang w:eastAsia="cs-CZ"/>
        </w:rPr>
        <w:pict>
          <v:shape id="Obrázek 13" o:spid="_x0000_s1029" type="#_x0000_t75" style="position:absolute;left:0;text-align:left;margin-left:5.15pt;margin-top:53.9pt;width:76.8pt;height:75.35pt;z-index:-251657728;visibility:visible;mso-position-horizontal-relative:page" wrapcoords="10165 0 424 10368 0 11232 10165 21384 11224 21384 21600 10368 11224 0 10165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">
            <v:imagedata r:id="rId8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9" o:spid="_x0000_s1030" type="#_x0000_t75" style="position:absolute;left:0;text-align:left;margin-left:73.65pt;margin-top:16.75pt;width:74.4pt;height:73.45pt;z-index:-251660800;visibility:visible;mso-position-horizontal-relative:page" wrapcoords="7418 0 1527 10580 218 13445 -218 14106 12655 21380 13964 21380 21164 8376 21382 7494 8291 0 7418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">
            <v:imagedata r:id="rId9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rect id="Obdélník 4" o:spid="_x0000_s1031" style="position:absolute;left:0;text-align:left;margin-left:90.45pt;margin-top:0;width:276pt;height:52.5pt;z-index:-251656704;visibility:visible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strokeweight="1pt">
            <v:stroke linestyle="thickBetweenThin" joinstyle="bevel" endcap="round"/>
            <v:textbox>
              <w:txbxContent>
                <w:p w:rsidR="006F2970" w:rsidRPr="00397641" w:rsidRDefault="006F2970" w:rsidP="00A74F73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 w:rsidRPr="00397641"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>Multimédia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6F2970" w:rsidRPr="00397641" w:rsidTr="00397641">
        <w:tc>
          <w:tcPr>
            <w:tcW w:w="2547" w:type="dxa"/>
          </w:tcPr>
          <w:p w:rsidR="006F2970" w:rsidRPr="00397641" w:rsidRDefault="006F2970" w:rsidP="00A74F73">
            <w:pPr>
              <w:rPr>
                <w:b/>
                <w:sz w:val="32"/>
                <w:szCs w:val="32"/>
              </w:rPr>
            </w:pPr>
            <w:r w:rsidRPr="00397641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6F2970" w:rsidRPr="00397641" w:rsidRDefault="006F2970" w:rsidP="00A74F73">
            <w:pPr>
              <w:rPr>
                <w:sz w:val="32"/>
                <w:szCs w:val="32"/>
              </w:rPr>
            </w:pPr>
            <w:r w:rsidRPr="00397641">
              <w:rPr>
                <w:sz w:val="32"/>
                <w:szCs w:val="32"/>
              </w:rPr>
              <w:t>Kužel</w:t>
            </w:r>
          </w:p>
        </w:tc>
      </w:tr>
      <w:tr w:rsidR="006F2970" w:rsidRPr="00397641" w:rsidTr="00397641">
        <w:tc>
          <w:tcPr>
            <w:tcW w:w="2547" w:type="dxa"/>
          </w:tcPr>
          <w:p w:rsidR="006F2970" w:rsidRPr="00397641" w:rsidRDefault="006F2970" w:rsidP="00A74F73">
            <w:pPr>
              <w:rPr>
                <w:b/>
                <w:sz w:val="32"/>
                <w:szCs w:val="32"/>
              </w:rPr>
            </w:pPr>
            <w:r w:rsidRPr="00397641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6F2970" w:rsidRPr="00397641" w:rsidRDefault="006F2970" w:rsidP="00A74F73">
            <w:pPr>
              <w:rPr>
                <w:sz w:val="32"/>
                <w:szCs w:val="32"/>
              </w:rPr>
            </w:pPr>
            <w:r w:rsidRPr="00397641">
              <w:rPr>
                <w:sz w:val="32"/>
                <w:szCs w:val="32"/>
              </w:rPr>
              <w:t>Matematika</w:t>
            </w:r>
          </w:p>
        </w:tc>
      </w:tr>
      <w:tr w:rsidR="006F2970" w:rsidRPr="00397641" w:rsidTr="00397641">
        <w:tc>
          <w:tcPr>
            <w:tcW w:w="2547" w:type="dxa"/>
          </w:tcPr>
          <w:p w:rsidR="006F2970" w:rsidRPr="00397641" w:rsidRDefault="006F2970" w:rsidP="00A74F73">
            <w:pPr>
              <w:rPr>
                <w:b/>
                <w:sz w:val="32"/>
                <w:szCs w:val="32"/>
              </w:rPr>
            </w:pPr>
            <w:r w:rsidRPr="00397641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6F2970" w:rsidRPr="00397641" w:rsidRDefault="006F2970" w:rsidP="00A74F73">
            <w:pPr>
              <w:rPr>
                <w:sz w:val="32"/>
                <w:szCs w:val="32"/>
              </w:rPr>
            </w:pPr>
            <w:r w:rsidRPr="00397641">
              <w:rPr>
                <w:sz w:val="32"/>
                <w:szCs w:val="32"/>
              </w:rPr>
              <w:t>9.</w:t>
            </w:r>
          </w:p>
        </w:tc>
      </w:tr>
    </w:tbl>
    <w:p w:rsidR="006F2970" w:rsidRDefault="006F2970" w:rsidP="00A74F73">
      <w:pPr>
        <w:rPr>
          <w:b/>
          <w:sz w:val="32"/>
          <w:szCs w:val="32"/>
          <w:u w:val="single"/>
        </w:rPr>
      </w:pPr>
    </w:p>
    <w:p w:rsidR="006F2970" w:rsidRDefault="006F2970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6F2970" w:rsidRPr="00D2579D" w:rsidRDefault="006F2970" w:rsidP="00A74F73">
      <w:pPr>
        <w:rPr>
          <w:sz w:val="32"/>
          <w:szCs w:val="32"/>
        </w:rPr>
      </w:pPr>
      <w:r w:rsidRPr="00D2579D">
        <w:rPr>
          <w:sz w:val="32"/>
          <w:szCs w:val="32"/>
        </w:rPr>
        <w:t>Pomocí stažené aplikace GEOGEBRA jsem narýsovala síť kužele. Podle tohoto návodu jsem síť narýsovala na karton, vystřihla a vytvořila model. Během práce jsem jednotlivé fáze fotila. Vše jsem zpracovala do prezentace.</w:t>
      </w:r>
    </w:p>
    <w:p w:rsidR="006F2970" w:rsidRPr="00D2579D" w:rsidRDefault="006F2970" w:rsidP="00A74F73">
      <w:pPr>
        <w:rPr>
          <w:sz w:val="32"/>
          <w:szCs w:val="32"/>
        </w:rPr>
      </w:pPr>
      <w:r w:rsidRPr="00D2579D">
        <w:rPr>
          <w:sz w:val="32"/>
          <w:szCs w:val="32"/>
        </w:rPr>
        <w:t>Žáci v hodině podle návodu v prezentaci vyrobili svůj model kužele. Podle své fantazie model vybarvili.</w:t>
      </w:r>
    </w:p>
    <w:p w:rsidR="006F2970" w:rsidRDefault="006F2970" w:rsidP="00A74F73">
      <w:pPr>
        <w:rPr>
          <w:sz w:val="32"/>
          <w:szCs w:val="32"/>
        </w:rPr>
      </w:pPr>
      <w:r w:rsidRPr="00D2579D">
        <w:rPr>
          <w:sz w:val="32"/>
          <w:szCs w:val="32"/>
        </w:rPr>
        <w:t>Nejzdařilejší modely jsme vystavili ve třídě a vyfotografovali.</w:t>
      </w:r>
    </w:p>
    <w:p w:rsidR="006F2970" w:rsidRDefault="006F2970" w:rsidP="00A74F73">
      <w:pPr>
        <w:rPr>
          <w:sz w:val="32"/>
          <w:szCs w:val="32"/>
        </w:rPr>
      </w:pPr>
    </w:p>
    <w:p w:rsidR="006F2970" w:rsidRDefault="006F2970" w:rsidP="00A74F73">
      <w:pPr>
        <w:rPr>
          <w:sz w:val="32"/>
          <w:szCs w:val="32"/>
        </w:rPr>
      </w:pPr>
    </w:p>
    <w:p w:rsidR="006F2970" w:rsidRDefault="006F2970" w:rsidP="00A74F73">
      <w:pPr>
        <w:rPr>
          <w:sz w:val="32"/>
          <w:szCs w:val="32"/>
        </w:rPr>
      </w:pPr>
    </w:p>
    <w:p w:rsidR="006F2970" w:rsidRDefault="006F2970" w:rsidP="00A74F73">
      <w:pPr>
        <w:rPr>
          <w:sz w:val="32"/>
          <w:szCs w:val="32"/>
        </w:rPr>
      </w:pPr>
    </w:p>
    <w:p w:rsidR="006F2970" w:rsidRPr="00A74F73" w:rsidRDefault="006F2970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Pr="00A74F73">
        <w:rPr>
          <w:b/>
          <w:sz w:val="32"/>
          <w:szCs w:val="32"/>
          <w:u w:val="single"/>
        </w:rPr>
        <w:t>:</w:t>
      </w:r>
    </w:p>
    <w:p w:rsidR="006F2970" w:rsidRDefault="006F2970" w:rsidP="00A74F73"/>
    <w:p w:rsidR="006F2970" w:rsidRDefault="006F2970" w:rsidP="00A74F73">
      <w:r w:rsidRPr="00804BDC">
        <w:rPr>
          <w:noProof/>
          <w:lang w:eastAsia="cs-CZ"/>
        </w:rPr>
        <w:pict>
          <v:shape id="Obrázek 1" o:spid="_x0000_i1027" type="#_x0000_t75" style="width:453pt;height:255pt;visibility:visible">
            <v:imagedata r:id="rId10" o:title=""/>
          </v:shape>
        </w:pict>
      </w:r>
    </w:p>
    <w:p w:rsidR="006F2970" w:rsidRDefault="006F2970" w:rsidP="00A74F73"/>
    <w:p w:rsidR="006F2970" w:rsidRDefault="006F2970" w:rsidP="00A74F73"/>
    <w:p w:rsidR="006F2970" w:rsidRDefault="006F2970" w:rsidP="00A74F73"/>
    <w:p w:rsidR="006F2970" w:rsidRDefault="006F2970" w:rsidP="00A74F73"/>
    <w:p w:rsidR="006F2970" w:rsidRDefault="006F2970" w:rsidP="00A74F73"/>
    <w:p w:rsidR="006F2970" w:rsidRDefault="006F2970" w:rsidP="00A74F73">
      <w:r>
        <w:t>Zpracoval: RNDr. Ivana Řehková</w:t>
      </w:r>
    </w:p>
    <w:p w:rsidR="006F2970" w:rsidRDefault="006F2970" w:rsidP="00A74F73">
      <w:r>
        <w:t>Zdroje: vlastní zdroje</w:t>
      </w:r>
    </w:p>
    <w:p w:rsidR="006F2970" w:rsidRDefault="006F2970"/>
    <w:sectPr w:rsidR="006F2970" w:rsidSect="001C1C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970" w:rsidRDefault="006F2970" w:rsidP="002377FB">
      <w:pPr>
        <w:spacing w:after="0" w:line="240" w:lineRule="auto"/>
      </w:pPr>
      <w:r>
        <w:separator/>
      </w:r>
    </w:p>
  </w:endnote>
  <w:endnote w:type="continuationSeparator" w:id="0">
    <w:p w:rsidR="006F2970" w:rsidRDefault="006F2970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970" w:rsidRDefault="006F2970">
    <w:pPr>
      <w:pStyle w:val="Foo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1.5pt;height:65.25pt">
          <v:imagedata r:id="rId1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970" w:rsidRDefault="006F2970" w:rsidP="002377FB">
      <w:pPr>
        <w:spacing w:after="0" w:line="240" w:lineRule="auto"/>
      </w:pPr>
      <w:r>
        <w:separator/>
      </w:r>
    </w:p>
  </w:footnote>
  <w:footnote w:type="continuationSeparator" w:id="0">
    <w:p w:rsidR="006F2970" w:rsidRDefault="006F2970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970" w:rsidRDefault="006F2970" w:rsidP="00C72720">
    <w:pPr>
      <w:pStyle w:val="Header"/>
      <w:tabs>
        <w:tab w:val="left" w:pos="708"/>
      </w:tabs>
      <w:jc w:val="center"/>
      <w:rPr>
        <w:rFonts w:ascii="Arial" w:hAnsi="Arial" w:cs="Arial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a s boxedem.jpg" style="position:absolute;left:0;text-align:left;margin-left:9pt;margin-top:-27.55pt;width:445.5pt;height:63pt;z-index:-251656192;visibility:visible;mso-position-horizontal-relative:margin" wrapcoords="-36 0 -36 21343 21600 21343 21600 0 -36 0">
          <v:imagedata r:id="rId1" o:title=""/>
          <w10:wrap type="tight" anchorx="margin"/>
        </v:shape>
      </w:pict>
    </w:r>
  </w:p>
  <w:p w:rsidR="006F2970" w:rsidRDefault="006F2970" w:rsidP="00C72720">
    <w:pPr>
      <w:pStyle w:val="Header"/>
      <w:tabs>
        <w:tab w:val="left" w:pos="708"/>
      </w:tabs>
      <w:jc w:val="center"/>
      <w:rPr>
        <w:rFonts w:ascii="Arial" w:hAnsi="Arial" w:cs="Arial"/>
      </w:rPr>
    </w:pPr>
  </w:p>
  <w:p w:rsidR="006F2970" w:rsidRDefault="006F2970" w:rsidP="00C72720">
    <w:pPr>
      <w:pStyle w:val="Header"/>
      <w:tabs>
        <w:tab w:val="left" w:pos="708"/>
      </w:tabs>
      <w:jc w:val="center"/>
      <w:rPr>
        <w:rFonts w:ascii="Arial" w:hAnsi="Arial" w:cs="Arial"/>
      </w:rPr>
    </w:pPr>
  </w:p>
  <w:p w:rsidR="006F2970" w:rsidRDefault="006F2970" w:rsidP="00C72720">
    <w:pPr>
      <w:pStyle w:val="Header"/>
      <w:tabs>
        <w:tab w:val="left" w:pos="708"/>
      </w:tabs>
      <w:jc w:val="center"/>
      <w:rPr>
        <w:rFonts w:ascii="Arial" w:hAnsi="Arial" w:cs="Arial"/>
      </w:rPr>
    </w:pPr>
    <w:r>
      <w:rPr>
        <w:rFonts w:ascii="Arial" w:hAnsi="Arial" w:cs="Arial"/>
      </w:rPr>
      <w:t>Dotkněte se inovací CZ.1.07/1.3.00/51.0024</w:t>
    </w:r>
  </w:p>
  <w:p w:rsidR="006F2970" w:rsidRPr="002377FB" w:rsidRDefault="006F2970" w:rsidP="002377FB">
    <w:pPr>
      <w:pStyle w:val="Header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využití multimédií</w:t>
    </w:r>
  </w:p>
  <w:p w:rsidR="006F2970" w:rsidRDefault="006F297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73"/>
    <w:rsid w:val="00076FED"/>
    <w:rsid w:val="001C1C3F"/>
    <w:rsid w:val="002377FB"/>
    <w:rsid w:val="002465ED"/>
    <w:rsid w:val="002E797F"/>
    <w:rsid w:val="00397641"/>
    <w:rsid w:val="00636D72"/>
    <w:rsid w:val="00664B28"/>
    <w:rsid w:val="006F2970"/>
    <w:rsid w:val="007E28DE"/>
    <w:rsid w:val="00804BDC"/>
    <w:rsid w:val="0089424D"/>
    <w:rsid w:val="008D5DF7"/>
    <w:rsid w:val="008F3887"/>
    <w:rsid w:val="00937289"/>
    <w:rsid w:val="009F29BB"/>
    <w:rsid w:val="00A52896"/>
    <w:rsid w:val="00A74F73"/>
    <w:rsid w:val="00A7642C"/>
    <w:rsid w:val="00AA0ABE"/>
    <w:rsid w:val="00BF634E"/>
    <w:rsid w:val="00C526C9"/>
    <w:rsid w:val="00C72720"/>
    <w:rsid w:val="00D2579D"/>
    <w:rsid w:val="00DF0A87"/>
    <w:rsid w:val="00E42669"/>
    <w:rsid w:val="00E96BC4"/>
    <w:rsid w:val="00EB600A"/>
    <w:rsid w:val="00EC5891"/>
    <w:rsid w:val="00F7102F"/>
    <w:rsid w:val="00FE4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7F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7FB"/>
    <w:rPr>
      <w:rFonts w:cs="Times New Roman"/>
    </w:rPr>
  </w:style>
  <w:style w:type="table" w:styleId="TableGrid">
    <w:name w:val="Table Grid"/>
    <w:basedOn w:val="TableNormal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25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57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1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79</Words>
  <Characters>467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2015-06-21T15:45:00Z</dcterms:created>
  <dcterms:modified xsi:type="dcterms:W3CDTF">2015-06-21T15:45:00Z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