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4A" w:rsidRPr="009F29BB" w:rsidRDefault="0036664A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7" type="#_x0000_t75" style="position:absolute;left:0;text-align:left;margin-left:28.1pt;margin-top:6.05pt;width:57.1pt;height:55.2pt;z-index:-251659264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8" type="#_x0000_t75" style="position:absolute;left:0;text-align:left;margin-left:375.55pt;margin-top:3.95pt;width:76.3pt;height:74.9pt;z-index:-251660288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29" type="#_x0000_t75" style="position:absolute;left:0;text-align:left;margin-left:5.15pt;margin-top:53.9pt;width:76.8pt;height:75.35pt;z-index:-251658240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0" type="#_x0000_t75" style="position:absolute;left:0;text-align:left;margin-left:73.65pt;margin-top:16.75pt;width:74.4pt;height:73.45pt;z-index:-251661312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1" style="position:absolute;left:0;text-align:left;margin-left:90.45pt;margin-top:0;width:276pt;height:52.5pt;z-index:-251656192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36664A" w:rsidRPr="00E718DB" w:rsidRDefault="0036664A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E718DB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Gymnastika- přeskoky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36664A" w:rsidRPr="00E718DB" w:rsidTr="00E718DB">
        <w:tc>
          <w:tcPr>
            <w:tcW w:w="2547" w:type="dxa"/>
          </w:tcPr>
          <w:p w:rsidR="0036664A" w:rsidRPr="00E718DB" w:rsidRDefault="0036664A" w:rsidP="00A74F73">
            <w:pPr>
              <w:rPr>
                <w:b/>
                <w:sz w:val="32"/>
                <w:szCs w:val="32"/>
              </w:rPr>
            </w:pPr>
            <w:r w:rsidRPr="00E718DB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36664A" w:rsidRPr="00E718DB" w:rsidRDefault="0036664A" w:rsidP="00A74F73">
            <w:pPr>
              <w:rPr>
                <w:sz w:val="32"/>
                <w:szCs w:val="32"/>
              </w:rPr>
            </w:pPr>
            <w:r w:rsidRPr="00E718DB">
              <w:rPr>
                <w:sz w:val="32"/>
                <w:szCs w:val="32"/>
              </w:rPr>
              <w:t>Přeskoky – sportovní gymnastika</w:t>
            </w:r>
          </w:p>
        </w:tc>
      </w:tr>
      <w:tr w:rsidR="0036664A" w:rsidRPr="00E718DB" w:rsidTr="00E718DB">
        <w:tc>
          <w:tcPr>
            <w:tcW w:w="2547" w:type="dxa"/>
          </w:tcPr>
          <w:p w:rsidR="0036664A" w:rsidRPr="00E718DB" w:rsidRDefault="0036664A" w:rsidP="00A74F73">
            <w:pPr>
              <w:rPr>
                <w:b/>
                <w:sz w:val="32"/>
                <w:szCs w:val="32"/>
              </w:rPr>
            </w:pPr>
            <w:r w:rsidRPr="00E718DB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36664A" w:rsidRPr="00E718DB" w:rsidRDefault="0036664A" w:rsidP="00A74F73">
            <w:pPr>
              <w:rPr>
                <w:sz w:val="32"/>
                <w:szCs w:val="32"/>
              </w:rPr>
            </w:pPr>
            <w:r w:rsidRPr="00E718DB">
              <w:rPr>
                <w:sz w:val="32"/>
                <w:szCs w:val="32"/>
              </w:rPr>
              <w:t>Tělesná výchova</w:t>
            </w:r>
          </w:p>
        </w:tc>
      </w:tr>
      <w:tr w:rsidR="0036664A" w:rsidRPr="00E718DB" w:rsidTr="00E718DB">
        <w:tc>
          <w:tcPr>
            <w:tcW w:w="2547" w:type="dxa"/>
          </w:tcPr>
          <w:p w:rsidR="0036664A" w:rsidRPr="00E718DB" w:rsidRDefault="0036664A" w:rsidP="00A74F73">
            <w:pPr>
              <w:rPr>
                <w:b/>
                <w:sz w:val="32"/>
                <w:szCs w:val="32"/>
              </w:rPr>
            </w:pPr>
            <w:r w:rsidRPr="00E718DB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36664A" w:rsidRPr="00E718DB" w:rsidRDefault="0036664A" w:rsidP="00A74F73">
            <w:pPr>
              <w:rPr>
                <w:sz w:val="32"/>
                <w:szCs w:val="32"/>
              </w:rPr>
            </w:pPr>
            <w:r w:rsidRPr="00E718DB">
              <w:rPr>
                <w:sz w:val="32"/>
                <w:szCs w:val="32"/>
              </w:rPr>
              <w:t>9. třída</w:t>
            </w:r>
          </w:p>
        </w:tc>
      </w:tr>
    </w:tbl>
    <w:p w:rsidR="0036664A" w:rsidRDefault="0036664A" w:rsidP="00A74F73">
      <w:pPr>
        <w:rPr>
          <w:b/>
          <w:sz w:val="32"/>
          <w:szCs w:val="32"/>
          <w:u w:val="single"/>
        </w:rPr>
      </w:pPr>
    </w:p>
    <w:p w:rsidR="0036664A" w:rsidRDefault="0036664A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36664A" w:rsidRPr="00CE04A5" w:rsidRDefault="0036664A" w:rsidP="00A74F73">
      <w:pPr>
        <w:rPr>
          <w:sz w:val="24"/>
          <w:szCs w:val="24"/>
        </w:rPr>
      </w:pPr>
      <w:r w:rsidRPr="00CE04A5">
        <w:rPr>
          <w:sz w:val="24"/>
          <w:szCs w:val="24"/>
        </w:rPr>
        <w:t>Při hodině tělesné výchovy jsem se souhlasem žákyň natočila pomocí tabletu jejich přeskok přes kozu podélně (roznožku). Video jsme následně promítli na interaktivní tabuli. Rozebírali jsme u jednotlivých žákyň jejich možnosti na zlepšení v jednotlivých fázích provedení: při rozběhu, náskoku na můstek a odrazu, náskoku na nářadí, dohmatu, letu a doskoku.</w:t>
      </w:r>
    </w:p>
    <w:p w:rsidR="0036664A" w:rsidRPr="00CE04A5" w:rsidRDefault="0036664A" w:rsidP="00A74F73">
      <w:pPr>
        <w:rPr>
          <w:sz w:val="24"/>
          <w:szCs w:val="24"/>
        </w:rPr>
      </w:pPr>
      <w:r w:rsidRPr="00CE04A5">
        <w:rPr>
          <w:sz w:val="24"/>
          <w:szCs w:val="24"/>
        </w:rPr>
        <w:t>Po zhlédnutí vlastního provedení cviku žákyně velmi pozitivně přijímaly rady ke zlepšení a korekci svých nedostatků</w:t>
      </w:r>
    </w:p>
    <w:p w:rsidR="0036664A" w:rsidRPr="00A74F73" w:rsidRDefault="0036664A" w:rsidP="00A74F73">
      <w:pPr>
        <w:rPr>
          <w:b/>
          <w:sz w:val="32"/>
          <w:szCs w:val="32"/>
          <w:u w:val="single"/>
        </w:rPr>
      </w:pPr>
      <w:r w:rsidRPr="072835AD">
        <w:rPr>
          <w:b/>
          <w:bCs/>
          <w:sz w:val="32"/>
          <w:szCs w:val="32"/>
          <w:u w:val="single"/>
        </w:rPr>
        <w:t>Ukázková fotografie:</w:t>
      </w:r>
    </w:p>
    <w:p w:rsidR="0036664A" w:rsidRDefault="0036664A">
      <w:r>
        <w:rPr>
          <w:noProof/>
          <w:lang w:eastAsia="cs-CZ"/>
        </w:rPr>
        <w:pict>
          <v:shape id="picture" o:spid="_x0000_s1032" type="#_x0000_t75" style="position:absolute;margin-left:0;margin-top:6.55pt;width:189.75pt;height:118.4pt;z-index:-251657216;visibility:visible;mso-position-horizontal:left;mso-position-horizontal-relative:margin" wrapcoords="-85 0 -85 21463 21600 21463 21600 0 -85 0">
            <v:imagedata r:id="rId10" o:title=""/>
            <w10:wrap type="tight" anchorx="margin"/>
          </v:shape>
        </w:pict>
      </w:r>
    </w:p>
    <w:p w:rsidR="0036664A" w:rsidRDefault="0036664A" w:rsidP="00A74F73"/>
    <w:p w:rsidR="0036664A" w:rsidRDefault="0036664A" w:rsidP="00A74F73"/>
    <w:p w:rsidR="0036664A" w:rsidRDefault="0036664A" w:rsidP="00A74F73"/>
    <w:p w:rsidR="0036664A" w:rsidRDefault="0036664A" w:rsidP="00A74F73"/>
    <w:p w:rsidR="0036664A" w:rsidRDefault="0036664A" w:rsidP="00A74F73"/>
    <w:p w:rsidR="0036664A" w:rsidRDefault="0036664A" w:rsidP="00A74F73">
      <w:r>
        <w:t>Zpracoval: Mgr. Kateřina Schejbalová</w:t>
      </w:r>
    </w:p>
    <w:p w:rsidR="0036664A" w:rsidRDefault="0036664A">
      <w:r>
        <w:t>Zdroje: vlastní zdroje</w:t>
      </w:r>
      <w:bookmarkStart w:id="0" w:name="_GoBack"/>
      <w:bookmarkEnd w:id="0"/>
    </w:p>
    <w:sectPr w:rsidR="0036664A" w:rsidSect="0040734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64A" w:rsidRDefault="0036664A" w:rsidP="002377FB">
      <w:pPr>
        <w:spacing w:after="0" w:line="240" w:lineRule="auto"/>
      </w:pPr>
      <w:r>
        <w:separator/>
      </w:r>
    </w:p>
  </w:endnote>
  <w:endnote w:type="continuationSeparator" w:id="0">
    <w:p w:rsidR="0036664A" w:rsidRDefault="0036664A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4A" w:rsidRDefault="0036664A">
    <w:pPr>
      <w:pStyle w:val="Foo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1.5pt;height:65.2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64A" w:rsidRDefault="0036664A" w:rsidP="002377FB">
      <w:pPr>
        <w:spacing w:after="0" w:line="240" w:lineRule="auto"/>
      </w:pPr>
      <w:r>
        <w:separator/>
      </w:r>
    </w:p>
  </w:footnote>
  <w:footnote w:type="continuationSeparator" w:id="0">
    <w:p w:rsidR="0036664A" w:rsidRDefault="0036664A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4A" w:rsidRDefault="0036664A" w:rsidP="00E92D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6192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36664A" w:rsidRDefault="0036664A" w:rsidP="00E92D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36664A" w:rsidRDefault="0036664A" w:rsidP="00E92D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36664A" w:rsidRDefault="0036664A" w:rsidP="00E92D5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36664A" w:rsidRPr="002377FB" w:rsidRDefault="0036664A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36664A" w:rsidRDefault="0036664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D789F"/>
    <w:rsid w:val="002377FB"/>
    <w:rsid w:val="002465ED"/>
    <w:rsid w:val="002E797F"/>
    <w:rsid w:val="0036664A"/>
    <w:rsid w:val="0038497B"/>
    <w:rsid w:val="00407342"/>
    <w:rsid w:val="004B06D1"/>
    <w:rsid w:val="00636D72"/>
    <w:rsid w:val="00664B28"/>
    <w:rsid w:val="00820F49"/>
    <w:rsid w:val="0089424D"/>
    <w:rsid w:val="008F3887"/>
    <w:rsid w:val="00902063"/>
    <w:rsid w:val="00976193"/>
    <w:rsid w:val="009F29BB"/>
    <w:rsid w:val="00A52896"/>
    <w:rsid w:val="00A74F73"/>
    <w:rsid w:val="00A7642C"/>
    <w:rsid w:val="00BF634E"/>
    <w:rsid w:val="00C526C9"/>
    <w:rsid w:val="00CE04A5"/>
    <w:rsid w:val="00E42669"/>
    <w:rsid w:val="00E718DB"/>
    <w:rsid w:val="00E92D53"/>
    <w:rsid w:val="00E96BC4"/>
    <w:rsid w:val="00FC6182"/>
    <w:rsid w:val="0728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97</Words>
  <Characters>573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2015-06-21T16:31:00Z</dcterms:created>
  <dcterms:modified xsi:type="dcterms:W3CDTF">2015-06-21T16:31:00Z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