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1672" w:rsidRPr="009F29BB" w:rsidRDefault="005C1672" w:rsidP="009F29BB">
      <w:pPr>
        <w:jc w:val="center"/>
        <w:rPr>
          <w:b/>
          <w:sz w:val="24"/>
          <w:szCs w:val="24"/>
        </w:rPr>
      </w:pPr>
      <w:r>
        <w:rPr>
          <w:noProof/>
          <w:lang w:eastAsia="cs-CZ"/>
        </w:rPr>
        <w:pict>
          <v:rect id="Obdélník 4" o:spid="_x0000_s1028" style="position:absolute;left:0;text-align:left;margin-left:90.45pt;margin-top:0;width:276pt;height:62.7pt;z-index:-251656704;visibility:visible;v-text-anchor:middle" wrapcoords="-59 -257 -59 21343 21659 21343 21659 -257 -59 -2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" strokeweight="1pt">
            <v:stroke linestyle="thickBetweenThin" joinstyle="bevel" endcap="round"/>
            <v:path arrowok="t"/>
            <v:textbox>
              <w:txbxContent>
                <w:p w:rsidR="005C1672" w:rsidRPr="00B408FB" w:rsidRDefault="005C1672" w:rsidP="00A74F73">
                  <w:pPr>
                    <w:jc w:val="center"/>
                    <w:rPr>
                      <w:rFonts w:ascii="Times New Roman" w:hAnsi="Times New Roman"/>
                      <w:color w:val="808080"/>
                      <w:sz w:val="48"/>
                      <w:szCs w:val="48"/>
                    </w:rPr>
                  </w:pPr>
                  <w:r w:rsidRPr="00B408FB">
                    <w:rPr>
                      <w:rFonts w:ascii="Times New Roman" w:hAnsi="Times New Roman"/>
                      <w:color w:val="808080"/>
                      <w:sz w:val="48"/>
                      <w:szCs w:val="48"/>
                    </w:rPr>
                    <w:t>Aplikace/kniha Hustej internet</w:t>
                  </w:r>
                </w:p>
              </w:txbxContent>
            </v:textbox>
            <w10:wrap type="tight"/>
          </v:rect>
        </w:pict>
      </w:r>
      <w:r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12" o:spid="_x0000_s1029" type="#_x0000_t75" style="position:absolute;left:0;text-align:left;margin-left:28.1pt;margin-top:6.05pt;width:57.1pt;height:55.2pt;z-index:-251658752;visibility:visible;mso-wrap-distance-bottom:.38pt;mso-position-horizontal-relative:page" wrapcoords="-284 0 -284 21308 21600 21308 21600 0 -284 0" o:gfxdata="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">
            <v:imagedata r:id="rId6" o:title=""/>
            <o:lock v:ext="edit" aspectratio="f"/>
            <w10:wrap type="tight" anchorx="page"/>
          </v:shape>
        </w:pict>
      </w:r>
      <w:r>
        <w:rPr>
          <w:noProof/>
          <w:lang w:eastAsia="cs-CZ"/>
        </w:rPr>
        <w:pict>
          <v:shape id="Obrázek 11" o:spid="_x0000_s1030" type="#_x0000_t75" style="position:absolute;left:0;text-align:left;margin-left:375.55pt;margin-top:3.95pt;width:76.3pt;height:74.9pt;z-index:-251659776;visibility:visible;mso-position-horizontal-relative:margin" wrapcoords="7200 0 -212 13824 13553 21384 14824 21384 17153 17280 21600 8208 21600 7776 20329 6912 8047 0 7200 0" o:gfxdata="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">
            <v:imagedata r:id="rId7" o:title=""/>
            <o:lock v:ext="edit" aspectratio="f"/>
            <w10:wrap type="tight" anchorx="margin"/>
          </v:shape>
        </w:pict>
      </w:r>
      <w:r>
        <w:rPr>
          <w:noProof/>
          <w:lang w:eastAsia="cs-CZ"/>
        </w:rPr>
        <w:pict>
          <v:shape id="Obrázek 13" o:spid="_x0000_s1031" type="#_x0000_t75" style="position:absolute;left:0;text-align:left;margin-left:5.15pt;margin-top:53.9pt;width:76.8pt;height:75.35pt;z-index:-251657728;visibility:visible;mso-position-horizontal-relative:page" wrapcoords="10165 0 424 10368 0 11232 10165 21384 11224 21384 21600 10368 11224 0 10165 0" o:gfxdata="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">
            <v:imagedata r:id="rId8" o:title=""/>
            <o:lock v:ext="edit" aspectratio="f"/>
            <w10:wrap type="tight" anchorx="page"/>
          </v:shape>
        </w:pict>
      </w:r>
      <w:bookmarkStart w:id="0" w:name="_GoBack"/>
      <w:bookmarkEnd w:id="0"/>
      <w:r w:rsidRPr="009F29BB">
        <w:rPr>
          <w:noProof/>
          <w:sz w:val="24"/>
          <w:szCs w:val="24"/>
          <w:lang w:eastAsia="cs-CZ"/>
        </w:rPr>
        <w:t xml:space="preserve"> </w:t>
      </w:r>
      <w:r>
        <w:rPr>
          <w:noProof/>
          <w:lang w:eastAsia="cs-CZ"/>
        </w:rPr>
        <w:pict>
          <v:shape id="Obrázek 9" o:spid="_x0000_s1032" type="#_x0000_t75" style="position:absolute;left:0;text-align:left;margin-left:73.65pt;margin-top:16.75pt;width:74.4pt;height:73.45pt;z-index:-251660800;visibility:visible;mso-position-horizontal-relative:page;mso-position-vertical-relative:text" wrapcoords="7418 0 1527 10580 218 13445 -218 14106 12655 21380 13964 21380 21164 8376 21382 7494 8291 0 7418 0" o:gfxdata="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">
            <v:imagedata r:id="rId9" o:title=""/>
            <o:lock v:ext="edit" aspectratio="f"/>
            <w10:wrap type="tight" anchorx="page"/>
          </v:shape>
        </w:pic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547"/>
        <w:gridCol w:w="6515"/>
      </w:tblGrid>
      <w:tr w:rsidR="005C1672" w:rsidRPr="00B408FB" w:rsidTr="00B408FB">
        <w:tc>
          <w:tcPr>
            <w:tcW w:w="2547" w:type="dxa"/>
          </w:tcPr>
          <w:p w:rsidR="005C1672" w:rsidRPr="00B408FB" w:rsidRDefault="005C1672" w:rsidP="00A74F73">
            <w:pPr>
              <w:rPr>
                <w:b/>
                <w:sz w:val="32"/>
                <w:szCs w:val="32"/>
              </w:rPr>
            </w:pPr>
            <w:r w:rsidRPr="00B408FB">
              <w:rPr>
                <w:b/>
                <w:sz w:val="32"/>
                <w:szCs w:val="32"/>
              </w:rPr>
              <w:t>Učivo:</w:t>
            </w:r>
          </w:p>
        </w:tc>
        <w:tc>
          <w:tcPr>
            <w:tcW w:w="6515" w:type="dxa"/>
          </w:tcPr>
          <w:p w:rsidR="005C1672" w:rsidRPr="00B408FB" w:rsidRDefault="005C1672" w:rsidP="00A74F73">
            <w:pPr>
              <w:rPr>
                <w:sz w:val="32"/>
                <w:szCs w:val="32"/>
              </w:rPr>
            </w:pPr>
            <w:r w:rsidRPr="00B408FB">
              <w:rPr>
                <w:sz w:val="32"/>
                <w:szCs w:val="32"/>
              </w:rPr>
              <w:t>Nebezpečí internetu</w:t>
            </w:r>
          </w:p>
        </w:tc>
      </w:tr>
      <w:tr w:rsidR="005C1672" w:rsidRPr="00B408FB" w:rsidTr="00B408FB">
        <w:tc>
          <w:tcPr>
            <w:tcW w:w="2547" w:type="dxa"/>
          </w:tcPr>
          <w:p w:rsidR="005C1672" w:rsidRPr="00B408FB" w:rsidRDefault="005C1672" w:rsidP="00A74F73">
            <w:pPr>
              <w:rPr>
                <w:b/>
                <w:sz w:val="32"/>
                <w:szCs w:val="32"/>
              </w:rPr>
            </w:pPr>
            <w:r w:rsidRPr="00B408FB">
              <w:rPr>
                <w:b/>
                <w:sz w:val="32"/>
                <w:szCs w:val="32"/>
              </w:rPr>
              <w:t>Předmět:</w:t>
            </w:r>
          </w:p>
        </w:tc>
        <w:tc>
          <w:tcPr>
            <w:tcW w:w="6515" w:type="dxa"/>
          </w:tcPr>
          <w:p w:rsidR="005C1672" w:rsidRPr="00B408FB" w:rsidRDefault="005C1672" w:rsidP="00A74F73">
            <w:pPr>
              <w:rPr>
                <w:sz w:val="32"/>
                <w:szCs w:val="32"/>
              </w:rPr>
            </w:pPr>
            <w:r w:rsidRPr="00B408FB">
              <w:rPr>
                <w:sz w:val="32"/>
                <w:szCs w:val="32"/>
              </w:rPr>
              <w:t>Výchova ke zdraví</w:t>
            </w:r>
          </w:p>
        </w:tc>
      </w:tr>
      <w:tr w:rsidR="005C1672" w:rsidRPr="00B408FB" w:rsidTr="00B408FB">
        <w:tc>
          <w:tcPr>
            <w:tcW w:w="2547" w:type="dxa"/>
          </w:tcPr>
          <w:p w:rsidR="005C1672" w:rsidRPr="00B408FB" w:rsidRDefault="005C1672" w:rsidP="00A74F73">
            <w:pPr>
              <w:rPr>
                <w:b/>
                <w:sz w:val="32"/>
                <w:szCs w:val="32"/>
              </w:rPr>
            </w:pPr>
            <w:r w:rsidRPr="00B408FB">
              <w:rPr>
                <w:b/>
                <w:sz w:val="32"/>
                <w:szCs w:val="32"/>
              </w:rPr>
              <w:t>Ročník:</w:t>
            </w:r>
          </w:p>
        </w:tc>
        <w:tc>
          <w:tcPr>
            <w:tcW w:w="6515" w:type="dxa"/>
          </w:tcPr>
          <w:p w:rsidR="005C1672" w:rsidRPr="00B408FB" w:rsidRDefault="005C1672" w:rsidP="00A74F73">
            <w:pPr>
              <w:rPr>
                <w:sz w:val="32"/>
                <w:szCs w:val="32"/>
              </w:rPr>
            </w:pPr>
            <w:r w:rsidRPr="00B408FB">
              <w:rPr>
                <w:sz w:val="32"/>
                <w:szCs w:val="32"/>
              </w:rPr>
              <w:t>6.,</w:t>
            </w:r>
            <w:r>
              <w:rPr>
                <w:sz w:val="32"/>
                <w:szCs w:val="32"/>
              </w:rPr>
              <w:t xml:space="preserve"> </w:t>
            </w:r>
            <w:r w:rsidRPr="00B408FB">
              <w:rPr>
                <w:sz w:val="32"/>
                <w:szCs w:val="32"/>
              </w:rPr>
              <w:t>7.</w:t>
            </w:r>
          </w:p>
        </w:tc>
      </w:tr>
    </w:tbl>
    <w:p w:rsidR="005C1672" w:rsidRDefault="005C1672" w:rsidP="00A74F73">
      <w:pPr>
        <w:rPr>
          <w:b/>
          <w:sz w:val="32"/>
          <w:szCs w:val="32"/>
          <w:u w:val="single"/>
        </w:rPr>
      </w:pPr>
    </w:p>
    <w:p w:rsidR="005C1672" w:rsidRDefault="005C1672" w:rsidP="00A74F73">
      <w:pPr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Využití ve výuce</w:t>
      </w:r>
      <w:r w:rsidRPr="00A74F73">
        <w:rPr>
          <w:b/>
          <w:sz w:val="32"/>
          <w:szCs w:val="32"/>
          <w:u w:val="single"/>
        </w:rPr>
        <w:t>:</w:t>
      </w:r>
      <w:r>
        <w:rPr>
          <w:b/>
          <w:sz w:val="32"/>
          <w:szCs w:val="32"/>
          <w:u w:val="single"/>
        </w:rPr>
        <w:t xml:space="preserve"> </w:t>
      </w:r>
    </w:p>
    <w:p w:rsidR="005C1672" w:rsidRPr="00C02EA4" w:rsidRDefault="005C1672" w:rsidP="00A74F73">
      <w:pPr>
        <w:rPr>
          <w:sz w:val="28"/>
          <w:szCs w:val="28"/>
        </w:rPr>
      </w:pPr>
      <w:r w:rsidRPr="00C02EA4">
        <w:rPr>
          <w:sz w:val="28"/>
          <w:szCs w:val="28"/>
        </w:rPr>
        <w:t>Prvotním využitím tabletu bylo stažení aplikace a její uložení do OneDrive.</w:t>
      </w:r>
    </w:p>
    <w:p w:rsidR="005C1672" w:rsidRPr="00C02EA4" w:rsidRDefault="005C1672" w:rsidP="00A74F73">
      <w:pPr>
        <w:rPr>
          <w:sz w:val="28"/>
          <w:szCs w:val="28"/>
        </w:rPr>
      </w:pPr>
      <w:r w:rsidRPr="00C02EA4">
        <w:rPr>
          <w:sz w:val="28"/>
          <w:szCs w:val="28"/>
        </w:rPr>
        <w:t>Odtud potom byla aplikace v rámci výuky postupně prezentována na interaktivní tabuli podle tématu, které bylo aktuálně probíráno.</w:t>
      </w:r>
    </w:p>
    <w:p w:rsidR="005C1672" w:rsidRDefault="005C1672" w:rsidP="00A74F73">
      <w:pPr>
        <w:rPr>
          <w:sz w:val="28"/>
          <w:szCs w:val="28"/>
        </w:rPr>
      </w:pPr>
      <w:r w:rsidRPr="00C02EA4">
        <w:rPr>
          <w:sz w:val="28"/>
          <w:szCs w:val="28"/>
        </w:rPr>
        <w:t>V rámci výuky byl pak tablet využit na fotodokumentaci práce žáků s počítačem a pohybem na internetu.</w:t>
      </w:r>
      <w:r>
        <w:rPr>
          <w:sz w:val="28"/>
          <w:szCs w:val="28"/>
        </w:rPr>
        <w:t xml:space="preserve"> Následně jsme se pokusili zpětnou vazbou vyhodnotit, která práce byla správná a která nikoliv.</w:t>
      </w:r>
    </w:p>
    <w:p w:rsidR="005C1672" w:rsidRDefault="005C1672" w:rsidP="00A74F73">
      <w:pPr>
        <w:rPr>
          <w:sz w:val="28"/>
          <w:szCs w:val="28"/>
        </w:rPr>
      </w:pPr>
    </w:p>
    <w:p w:rsidR="005C1672" w:rsidRDefault="005C1672" w:rsidP="00A74F73">
      <w:pPr>
        <w:rPr>
          <w:sz w:val="28"/>
          <w:szCs w:val="28"/>
        </w:rPr>
      </w:pPr>
    </w:p>
    <w:p w:rsidR="005C1672" w:rsidRDefault="005C1672" w:rsidP="00A74F73">
      <w:pPr>
        <w:rPr>
          <w:sz w:val="28"/>
          <w:szCs w:val="28"/>
        </w:rPr>
      </w:pPr>
    </w:p>
    <w:p w:rsidR="005C1672" w:rsidRDefault="005C1672" w:rsidP="00A74F73">
      <w:pPr>
        <w:rPr>
          <w:sz w:val="28"/>
          <w:szCs w:val="28"/>
        </w:rPr>
      </w:pPr>
    </w:p>
    <w:p w:rsidR="005C1672" w:rsidRDefault="005C1672" w:rsidP="00A74F73">
      <w:pPr>
        <w:rPr>
          <w:sz w:val="28"/>
          <w:szCs w:val="28"/>
        </w:rPr>
      </w:pPr>
    </w:p>
    <w:p w:rsidR="005C1672" w:rsidRDefault="005C1672" w:rsidP="00A74F73">
      <w:pPr>
        <w:rPr>
          <w:sz w:val="28"/>
          <w:szCs w:val="28"/>
        </w:rPr>
      </w:pPr>
    </w:p>
    <w:p w:rsidR="005C1672" w:rsidRPr="00C02EA4" w:rsidRDefault="005C1672" w:rsidP="00A74F73">
      <w:pPr>
        <w:rPr>
          <w:sz w:val="28"/>
          <w:szCs w:val="28"/>
        </w:rPr>
      </w:pPr>
    </w:p>
    <w:p w:rsidR="005C1672" w:rsidRDefault="005C1672" w:rsidP="00A74F73">
      <w:r w:rsidRPr="00076FED">
        <w:rPr>
          <w:b/>
          <w:sz w:val="32"/>
          <w:szCs w:val="32"/>
          <w:u w:val="single"/>
        </w:rPr>
        <w:t>Ukázková fotografie</w:t>
      </w:r>
      <w:r w:rsidRPr="00A74F73">
        <w:rPr>
          <w:b/>
          <w:sz w:val="32"/>
          <w:szCs w:val="32"/>
          <w:u w:val="single"/>
        </w:rPr>
        <w:t>:</w:t>
      </w:r>
    </w:p>
    <w:p w:rsidR="005C1672" w:rsidRDefault="005C1672" w:rsidP="00A74F73">
      <w:r w:rsidRPr="00856A2A">
        <w:rPr>
          <w:noProof/>
          <w:lang w:eastAsia="cs-CZ"/>
        </w:rPr>
        <w:pict>
          <v:shape id="obrázek 1" o:spid="_x0000_i1025" type="#_x0000_t75" style="width:182.25pt;height:136.5pt;visibility:visible">
            <v:imagedata r:id="rId10" o:title=""/>
          </v:shape>
        </w:pict>
      </w:r>
    </w:p>
    <w:p w:rsidR="005C1672" w:rsidRDefault="005C1672" w:rsidP="00A74F73"/>
    <w:p w:rsidR="005C1672" w:rsidRDefault="005C1672" w:rsidP="00A74F73">
      <w:r w:rsidRPr="00856A2A">
        <w:rPr>
          <w:noProof/>
          <w:lang w:eastAsia="cs-CZ"/>
        </w:rPr>
        <w:pict>
          <v:shape id="obrázek 2" o:spid="_x0000_i1026" type="#_x0000_t75" style="width:182.25pt;height:136.5pt;visibility:visible">
            <v:imagedata r:id="rId11" o:title=""/>
          </v:shape>
        </w:pict>
      </w:r>
    </w:p>
    <w:p w:rsidR="005C1672" w:rsidRDefault="005C1672" w:rsidP="00A74F73"/>
    <w:p w:rsidR="005C1672" w:rsidRDefault="005C1672" w:rsidP="00A74F73">
      <w:r>
        <w:t>Zpracoval: Dana Sauerová</w:t>
      </w:r>
    </w:p>
    <w:p w:rsidR="005C1672" w:rsidRDefault="005C1672">
      <w:r>
        <w:t>Zdroje: vlastní zdroje</w:t>
      </w:r>
    </w:p>
    <w:sectPr w:rsidR="005C1672" w:rsidSect="00426709">
      <w:headerReference w:type="default" r:id="rId12"/>
      <w:footerReference w:type="defaul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C1672" w:rsidRDefault="005C1672" w:rsidP="002377FB">
      <w:pPr>
        <w:spacing w:after="0" w:line="240" w:lineRule="auto"/>
      </w:pPr>
      <w:r>
        <w:separator/>
      </w:r>
    </w:p>
  </w:endnote>
  <w:endnote w:type="continuationSeparator" w:id="0">
    <w:p w:rsidR="005C1672" w:rsidRDefault="005C1672" w:rsidP="002377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1672" w:rsidRDefault="005C1672" w:rsidP="00E96BC4">
    <w:pPr>
      <w:pStyle w:val="Footer"/>
      <w:jc w:val="center"/>
    </w:pPr>
    <w:r>
      <w:rPr>
        <w:noProof/>
        <w:lang w:eastAsia="cs-CZ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ázek 16" o:spid="_x0000_s2050" type="#_x0000_t75" style="position:absolute;left:0;text-align:left;margin-left:457.85pt;margin-top:754.85pt;width:117pt;height:61.8pt;z-index:-251659264;visibility:visible;mso-position-horizontal-relative:page;mso-position-vertical-relative:page">
          <v:imagedata r:id="rId1" o:title=""/>
          <w10:wrap type="square" anchorx="page" anchory="page"/>
        </v:shape>
      </w:pict>
    </w:r>
    <w:r w:rsidRPr="00664B28">
      <w:rPr>
        <w:sz w:val="16"/>
        <w:szCs w:val="16"/>
      </w:rPr>
      <w:t>Tento projekt je spolufinancován Evropským sociálním fondem a státním rozpočtem České republiky</w:t>
    </w:r>
    <w:r w:rsidRPr="002E797F">
      <w:rPr>
        <w:noProof/>
        <w:lang w:eastAsia="cs-CZ"/>
      </w:rPr>
      <w:t xml:space="preserve"> </w:t>
    </w:r>
  </w:p>
  <w:p w:rsidR="005C1672" w:rsidRDefault="005C1672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C1672" w:rsidRDefault="005C1672" w:rsidP="002377FB">
      <w:pPr>
        <w:spacing w:after="0" w:line="240" w:lineRule="auto"/>
      </w:pPr>
      <w:r>
        <w:separator/>
      </w:r>
    </w:p>
  </w:footnote>
  <w:footnote w:type="continuationSeparator" w:id="0">
    <w:p w:rsidR="005C1672" w:rsidRDefault="005C1672" w:rsidP="002377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1672" w:rsidRDefault="005C1672" w:rsidP="00077B96">
    <w:pPr>
      <w:pStyle w:val="Header"/>
      <w:tabs>
        <w:tab w:val="clear" w:pos="4536"/>
        <w:tab w:val="clear" w:pos="9072"/>
      </w:tabs>
      <w:jc w:val="center"/>
      <w:rPr>
        <w:rFonts w:ascii="Arial" w:hAnsi="Arial" w:cs="Arial"/>
      </w:rPr>
    </w:pPr>
    <w:r>
      <w:rPr>
        <w:noProof/>
        <w:lang w:eastAsia="cs-CZ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ázek 1" o:spid="_x0000_s2049" type="#_x0000_t75" alt="loga s boxedem.jpg" style="position:absolute;left:0;text-align:left;margin-left:9pt;margin-top:-27.55pt;width:445.5pt;height:63pt;z-index:-251658240;visibility:visible;mso-position-horizontal-relative:margin" wrapcoords="-36 0 -36 21343 21600 21343 21600 0 -36 0">
          <v:imagedata r:id="rId1" o:title=""/>
          <w10:wrap type="tight" anchorx="margin"/>
        </v:shape>
      </w:pict>
    </w:r>
  </w:p>
  <w:p w:rsidR="005C1672" w:rsidRDefault="005C1672" w:rsidP="00077B96">
    <w:pPr>
      <w:pStyle w:val="Header"/>
      <w:tabs>
        <w:tab w:val="clear" w:pos="4536"/>
        <w:tab w:val="clear" w:pos="9072"/>
      </w:tabs>
      <w:jc w:val="center"/>
      <w:rPr>
        <w:rFonts w:ascii="Arial" w:hAnsi="Arial" w:cs="Arial"/>
      </w:rPr>
    </w:pPr>
  </w:p>
  <w:p w:rsidR="005C1672" w:rsidRDefault="005C1672" w:rsidP="00077B96">
    <w:pPr>
      <w:pStyle w:val="Header"/>
      <w:tabs>
        <w:tab w:val="clear" w:pos="4536"/>
        <w:tab w:val="clear" w:pos="9072"/>
      </w:tabs>
      <w:jc w:val="center"/>
      <w:rPr>
        <w:rFonts w:ascii="Arial" w:hAnsi="Arial" w:cs="Arial"/>
      </w:rPr>
    </w:pPr>
  </w:p>
  <w:p w:rsidR="005C1672" w:rsidRDefault="005C1672" w:rsidP="00077B96">
    <w:pPr>
      <w:pStyle w:val="Header"/>
      <w:tabs>
        <w:tab w:val="clear" w:pos="4536"/>
        <w:tab w:val="clear" w:pos="9072"/>
      </w:tabs>
      <w:jc w:val="center"/>
      <w:rPr>
        <w:rFonts w:ascii="Arial" w:hAnsi="Arial" w:cs="Arial"/>
      </w:rPr>
    </w:pPr>
    <w:r w:rsidRPr="001D789F">
      <w:rPr>
        <w:rFonts w:ascii="Arial" w:hAnsi="Arial" w:cs="Arial"/>
      </w:rPr>
      <w:t>Dotkněte se inovací CZ.1.07/1.3.00/51.0024</w:t>
    </w:r>
  </w:p>
  <w:p w:rsidR="005C1672" w:rsidRPr="002377FB" w:rsidRDefault="005C1672" w:rsidP="002377FB">
    <w:pPr>
      <w:pStyle w:val="Header"/>
      <w:jc w:val="center"/>
      <w:rPr>
        <w:b/>
        <w:i/>
        <w:sz w:val="36"/>
        <w:szCs w:val="36"/>
      </w:rPr>
    </w:pPr>
    <w:r w:rsidRPr="002377FB">
      <w:rPr>
        <w:b/>
        <w:i/>
        <w:sz w:val="36"/>
        <w:szCs w:val="36"/>
      </w:rPr>
      <w:t>Tablety –</w:t>
    </w:r>
    <w:r>
      <w:rPr>
        <w:b/>
        <w:i/>
        <w:sz w:val="36"/>
        <w:szCs w:val="36"/>
      </w:rPr>
      <w:t xml:space="preserve"> práce ve výuce</w:t>
    </w:r>
  </w:p>
  <w:p w:rsidR="005C1672" w:rsidRDefault="005C1672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4F73"/>
    <w:rsid w:val="00063404"/>
    <w:rsid w:val="00076FED"/>
    <w:rsid w:val="00077B96"/>
    <w:rsid w:val="001C18F8"/>
    <w:rsid w:val="001D789F"/>
    <w:rsid w:val="002377FB"/>
    <w:rsid w:val="002E797F"/>
    <w:rsid w:val="00307CED"/>
    <w:rsid w:val="00426709"/>
    <w:rsid w:val="00507825"/>
    <w:rsid w:val="005C1672"/>
    <w:rsid w:val="005C3396"/>
    <w:rsid w:val="00636D72"/>
    <w:rsid w:val="00664B28"/>
    <w:rsid w:val="00774CD1"/>
    <w:rsid w:val="007E3AD1"/>
    <w:rsid w:val="00837A00"/>
    <w:rsid w:val="00856A2A"/>
    <w:rsid w:val="0086003C"/>
    <w:rsid w:val="008D43AC"/>
    <w:rsid w:val="008F3887"/>
    <w:rsid w:val="009D51BC"/>
    <w:rsid w:val="009F29BB"/>
    <w:rsid w:val="00A52896"/>
    <w:rsid w:val="00A74F73"/>
    <w:rsid w:val="00A7642C"/>
    <w:rsid w:val="00B408FB"/>
    <w:rsid w:val="00B95DEF"/>
    <w:rsid w:val="00BF634E"/>
    <w:rsid w:val="00C02EA4"/>
    <w:rsid w:val="00C526C9"/>
    <w:rsid w:val="00DB56DC"/>
    <w:rsid w:val="00E42669"/>
    <w:rsid w:val="00E96BC4"/>
    <w:rsid w:val="00F33344"/>
    <w:rsid w:val="00FD4B84"/>
    <w:rsid w:val="0CF2E6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4F73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2377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2377FB"/>
    <w:rPr>
      <w:rFonts w:cs="Times New Roman"/>
    </w:rPr>
  </w:style>
  <w:style w:type="paragraph" w:styleId="Footer">
    <w:name w:val="footer"/>
    <w:basedOn w:val="Normal"/>
    <w:link w:val="FooterChar"/>
    <w:uiPriority w:val="99"/>
    <w:rsid w:val="002377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2377FB"/>
    <w:rPr>
      <w:rFonts w:cs="Times New Roman"/>
    </w:rPr>
  </w:style>
  <w:style w:type="table" w:styleId="TableGrid">
    <w:name w:val="Table Grid"/>
    <w:basedOn w:val="TableNormal"/>
    <w:uiPriority w:val="99"/>
    <w:rsid w:val="002E797F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837A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37A0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2</Pages>
  <Words>84</Words>
  <Characters>500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Lenka Kurtevová</dc:creator>
  <cp:keywords/>
  <dc:description/>
  <cp:lastModifiedBy>DUM</cp:lastModifiedBy>
  <cp:revision>2</cp:revision>
  <dcterms:created xsi:type="dcterms:W3CDTF">2015-06-21T16:46:00Z</dcterms:created>
  <dcterms:modified xsi:type="dcterms:W3CDTF">2015-06-21T16:46:00Z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0x010100D6628A292E067047AC3D557FB72502BF</vt:lpwstr>
  </property>
</Properties>
</file>