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24" w:rsidRPr="009F29BB" w:rsidRDefault="00DC0524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9264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60288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8240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1312;visibility:visible;mso-position-horizontal-relative:page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192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DC0524" w:rsidRPr="00752992" w:rsidRDefault="00DC0524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Hra Skladba hledá svého autora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DC0524" w:rsidRPr="00752992" w:rsidTr="00752992">
        <w:tc>
          <w:tcPr>
            <w:tcW w:w="2547" w:type="dxa"/>
          </w:tcPr>
          <w:p w:rsidR="00DC0524" w:rsidRPr="00752992" w:rsidRDefault="00DC0524" w:rsidP="00A74F73">
            <w:pPr>
              <w:rPr>
                <w:b/>
                <w:sz w:val="32"/>
                <w:szCs w:val="32"/>
              </w:rPr>
            </w:pPr>
            <w:r w:rsidRPr="00752992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DC0524" w:rsidRPr="00752992" w:rsidRDefault="00DC0524" w:rsidP="00A74F73">
            <w:pPr>
              <w:rPr>
                <w:sz w:val="32"/>
                <w:szCs w:val="32"/>
              </w:rPr>
            </w:pPr>
            <w:r w:rsidRPr="00752992">
              <w:rPr>
                <w:sz w:val="32"/>
                <w:szCs w:val="32"/>
              </w:rPr>
              <w:t>Opakování názvů oper a hudebních skladatelů</w:t>
            </w:r>
          </w:p>
        </w:tc>
      </w:tr>
      <w:tr w:rsidR="00DC0524" w:rsidRPr="00752992" w:rsidTr="00752992">
        <w:tc>
          <w:tcPr>
            <w:tcW w:w="2547" w:type="dxa"/>
          </w:tcPr>
          <w:p w:rsidR="00DC0524" w:rsidRPr="00752992" w:rsidRDefault="00DC0524" w:rsidP="00A74F73">
            <w:pPr>
              <w:rPr>
                <w:b/>
                <w:sz w:val="32"/>
                <w:szCs w:val="32"/>
              </w:rPr>
            </w:pPr>
            <w:r w:rsidRPr="00752992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DC0524" w:rsidRPr="00752992" w:rsidRDefault="00DC0524" w:rsidP="00A74F73">
            <w:pPr>
              <w:rPr>
                <w:sz w:val="32"/>
                <w:szCs w:val="32"/>
              </w:rPr>
            </w:pPr>
            <w:r w:rsidRPr="00752992">
              <w:rPr>
                <w:sz w:val="32"/>
                <w:szCs w:val="32"/>
              </w:rPr>
              <w:t>HV</w:t>
            </w:r>
          </w:p>
        </w:tc>
      </w:tr>
      <w:tr w:rsidR="00DC0524" w:rsidRPr="00752992" w:rsidTr="00752992">
        <w:tc>
          <w:tcPr>
            <w:tcW w:w="2547" w:type="dxa"/>
          </w:tcPr>
          <w:p w:rsidR="00DC0524" w:rsidRPr="00752992" w:rsidRDefault="00DC0524" w:rsidP="00A74F73">
            <w:pPr>
              <w:rPr>
                <w:b/>
                <w:sz w:val="32"/>
                <w:szCs w:val="32"/>
              </w:rPr>
            </w:pPr>
            <w:r w:rsidRPr="00752992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DC0524" w:rsidRPr="00752992" w:rsidRDefault="00DC0524" w:rsidP="00A74F73">
            <w:pPr>
              <w:rPr>
                <w:sz w:val="32"/>
                <w:szCs w:val="32"/>
                <w:u w:val="single"/>
              </w:rPr>
            </w:pPr>
            <w:r w:rsidRPr="00752992">
              <w:rPr>
                <w:sz w:val="32"/>
                <w:szCs w:val="32"/>
                <w:u w:val="single"/>
              </w:rPr>
              <w:t>6.</w:t>
            </w:r>
          </w:p>
        </w:tc>
      </w:tr>
    </w:tbl>
    <w:p w:rsidR="00DC0524" w:rsidRDefault="00DC0524" w:rsidP="00A74F73">
      <w:pPr>
        <w:rPr>
          <w:b/>
          <w:sz w:val="32"/>
          <w:szCs w:val="32"/>
          <w:u w:val="single"/>
        </w:rPr>
      </w:pPr>
    </w:p>
    <w:p w:rsidR="00DC0524" w:rsidRDefault="00DC0524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DC0524" w:rsidRDefault="00DC0524" w:rsidP="0006277F">
      <w:pPr>
        <w:rPr>
          <w:sz w:val="32"/>
          <w:szCs w:val="32"/>
        </w:rPr>
      </w:pPr>
      <w:r w:rsidRPr="00DE3099">
        <w:rPr>
          <w:sz w:val="32"/>
          <w:szCs w:val="32"/>
        </w:rPr>
        <w:t>Tablet jsem využila pro vygenerování QR kódů a přiřazení názvů oper a hudebních skladatelů. Vytvořila jsem 2 skupiny žáků, jedna dostala zakódované názvy oper, druhá zakódovaná jména skladatelů. Skupiny nejdříve dešifrovaly QR kódy a potom vzájemně přiřazovaly názvy skladeb a autorů. Nakonec měly za úkol přidat nejméně 3 další informace o skladateli či skladbě.</w:t>
      </w:r>
    </w:p>
    <w:p w:rsidR="00DC0524" w:rsidRDefault="00DC0524" w:rsidP="0006277F">
      <w:pPr>
        <w:rPr>
          <w:sz w:val="32"/>
          <w:szCs w:val="32"/>
        </w:rPr>
      </w:pPr>
    </w:p>
    <w:p w:rsidR="00DC0524" w:rsidRDefault="00DC0524" w:rsidP="0006277F">
      <w:pPr>
        <w:rPr>
          <w:sz w:val="32"/>
          <w:szCs w:val="32"/>
        </w:rPr>
      </w:pPr>
    </w:p>
    <w:p w:rsidR="00DC0524" w:rsidRDefault="00DC0524" w:rsidP="0006277F">
      <w:pPr>
        <w:rPr>
          <w:sz w:val="32"/>
          <w:szCs w:val="32"/>
        </w:rPr>
      </w:pPr>
    </w:p>
    <w:p w:rsidR="00DC0524" w:rsidRDefault="00DC0524" w:rsidP="0006277F">
      <w:pPr>
        <w:rPr>
          <w:sz w:val="32"/>
          <w:szCs w:val="32"/>
        </w:rPr>
      </w:pPr>
    </w:p>
    <w:p w:rsidR="00DC0524" w:rsidRDefault="00DC0524" w:rsidP="0006277F">
      <w:pPr>
        <w:rPr>
          <w:sz w:val="32"/>
          <w:szCs w:val="32"/>
        </w:rPr>
      </w:pPr>
    </w:p>
    <w:p w:rsidR="00DC0524" w:rsidRDefault="00DC0524" w:rsidP="0006277F">
      <w:pPr>
        <w:rPr>
          <w:sz w:val="32"/>
          <w:szCs w:val="32"/>
        </w:rPr>
      </w:pPr>
    </w:p>
    <w:p w:rsidR="00DC0524" w:rsidRPr="0006277F" w:rsidRDefault="00DC0524" w:rsidP="0006277F">
      <w:pPr>
        <w:rPr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DC0524" w:rsidRDefault="00DC0524" w:rsidP="00A74F73">
      <w:r w:rsidRPr="008F11A7">
        <w:rPr>
          <w:noProof/>
          <w:lang w:eastAsia="cs-CZ"/>
        </w:rPr>
        <w:pict>
          <v:shape id="Obrázek 1" o:spid="_x0000_i1025" type="#_x0000_t75" style="width:265.5pt;height:201pt;visibility:visible">
            <v:imagedata r:id="rId10" o:title=""/>
          </v:shape>
        </w:pict>
      </w:r>
    </w:p>
    <w:p w:rsidR="00DC0524" w:rsidRDefault="00DC0524" w:rsidP="00A74F73">
      <w:r>
        <w:rPr>
          <w:noProof/>
          <w:lang w:eastAsia="cs-CZ"/>
        </w:rPr>
        <w:pict>
          <v:shape id="Obrázek 2" o:spid="_x0000_s1033" type="#_x0000_t75" style="position:absolute;margin-left:40.75pt;margin-top:.05pt;width:247.5pt;height:329.7pt;z-index:-251657216;visibility:visible" wrapcoords="0 0 0 21535 21600 21535 21600 0 0 0">
            <v:imagedata r:id="rId11" o:title=""/>
            <w10:wrap type="tight"/>
          </v:shape>
        </w:pict>
      </w:r>
    </w:p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/>
    <w:p w:rsidR="00DC0524" w:rsidRDefault="00DC0524" w:rsidP="00A74F73">
      <w:r>
        <w:t>Zdroje: vlastní zdroje</w:t>
      </w:r>
    </w:p>
    <w:p w:rsidR="00DC0524" w:rsidRDefault="00DC0524" w:rsidP="00A74F73">
      <w:r>
        <w:t>Zpracoval: Mgr. Lenka kulhavá</w:t>
      </w:r>
    </w:p>
    <w:p w:rsidR="00DC0524" w:rsidRDefault="00DC0524"/>
    <w:sectPr w:rsidR="00DC0524" w:rsidSect="00F8111A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524" w:rsidRDefault="00DC0524" w:rsidP="002377FB">
      <w:pPr>
        <w:spacing w:after="0" w:line="240" w:lineRule="auto"/>
      </w:pPr>
      <w:r>
        <w:separator/>
      </w:r>
    </w:p>
  </w:endnote>
  <w:endnote w:type="continuationSeparator" w:id="0">
    <w:p w:rsidR="00DC0524" w:rsidRDefault="00DC0524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524" w:rsidRDefault="00DC0524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63.85pt;width:106.8pt;height:56.4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DC0524" w:rsidRDefault="00DC05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524" w:rsidRDefault="00DC0524" w:rsidP="002377FB">
      <w:pPr>
        <w:spacing w:after="0" w:line="240" w:lineRule="auto"/>
      </w:pPr>
      <w:r>
        <w:separator/>
      </w:r>
    </w:p>
  </w:footnote>
  <w:footnote w:type="continuationSeparator" w:id="0">
    <w:p w:rsidR="00DC0524" w:rsidRDefault="00DC0524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524" w:rsidRDefault="00DC0524" w:rsidP="002377FB">
    <w:pPr>
      <w:pStyle w:val="Header"/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0;margin-top:-27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DC0524" w:rsidRDefault="00DC0524" w:rsidP="002377FB">
    <w:pPr>
      <w:pStyle w:val="Header"/>
      <w:jc w:val="center"/>
      <w:rPr>
        <w:rFonts w:ascii="Arial" w:hAnsi="Arial" w:cs="Arial"/>
      </w:rPr>
    </w:pPr>
  </w:p>
  <w:p w:rsidR="00DC0524" w:rsidRDefault="00DC0524" w:rsidP="002377FB">
    <w:pPr>
      <w:pStyle w:val="Header"/>
      <w:jc w:val="center"/>
      <w:rPr>
        <w:rFonts w:ascii="Arial" w:hAnsi="Arial" w:cs="Arial"/>
      </w:rPr>
    </w:pPr>
  </w:p>
  <w:p w:rsidR="00DC0524" w:rsidRDefault="00DC0524" w:rsidP="002377FB">
    <w:pPr>
      <w:pStyle w:val="Header"/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DC0524" w:rsidRPr="002377FB" w:rsidRDefault="00DC0524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DC0524" w:rsidRDefault="00DC052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6277F"/>
    <w:rsid w:val="00076FED"/>
    <w:rsid w:val="001D789F"/>
    <w:rsid w:val="001E10FF"/>
    <w:rsid w:val="002377FB"/>
    <w:rsid w:val="002426A9"/>
    <w:rsid w:val="002465ED"/>
    <w:rsid w:val="002E797F"/>
    <w:rsid w:val="002F5A8D"/>
    <w:rsid w:val="003A7719"/>
    <w:rsid w:val="00423B96"/>
    <w:rsid w:val="00636D72"/>
    <w:rsid w:val="00664B28"/>
    <w:rsid w:val="007276B4"/>
    <w:rsid w:val="00752992"/>
    <w:rsid w:val="007F5DFA"/>
    <w:rsid w:val="00890447"/>
    <w:rsid w:val="0089424D"/>
    <w:rsid w:val="008F11A7"/>
    <w:rsid w:val="008F3887"/>
    <w:rsid w:val="009F29BB"/>
    <w:rsid w:val="00A52896"/>
    <w:rsid w:val="00A74F73"/>
    <w:rsid w:val="00A7642C"/>
    <w:rsid w:val="00B542DA"/>
    <w:rsid w:val="00BF634E"/>
    <w:rsid w:val="00C35B14"/>
    <w:rsid w:val="00C526C9"/>
    <w:rsid w:val="00CA374F"/>
    <w:rsid w:val="00CA46BD"/>
    <w:rsid w:val="00DC0524"/>
    <w:rsid w:val="00DE3099"/>
    <w:rsid w:val="00E42669"/>
    <w:rsid w:val="00E96BC4"/>
    <w:rsid w:val="00F81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50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0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50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50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0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81</Words>
  <Characters>483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2015-06-21T17:10:00Z</dcterms:created>
  <dcterms:modified xsi:type="dcterms:W3CDTF">2015-06-21T17:10:00Z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