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1D789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B54199" w:rsidRDefault="00B54199" w:rsidP="00B541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Jižní Amerika – Pracovní list</w:t>
      </w:r>
    </w:p>
    <w:p w:rsidR="00B54199" w:rsidRDefault="00B54199" w:rsidP="00B54199">
      <w:pPr>
        <w:jc w:val="center"/>
        <w:rPr>
          <w:sz w:val="24"/>
          <w:szCs w:val="24"/>
        </w:rPr>
      </w:pPr>
    </w:p>
    <w:p w:rsidR="00B54199" w:rsidRDefault="00B54199" w:rsidP="00B54199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35pt;margin-top:125.85pt;width:18pt;height:36pt;z-index:251658240" fillcolor="black">
            <v:shadow color="#868686"/>
            <v:textpath style="font-family:&quot;Arial Black&quot;;v-text-kern:t" trim="t" fitpath="t" string="1"/>
          </v:shape>
        </w:pict>
      </w:r>
      <w:r>
        <w:pict>
          <v:shape id="_x0000_s1028" type="#_x0000_t136" style="position:absolute;margin-left:117pt;margin-top:198pt;width:9pt;height:9pt;z-index:251658240" fillcolor="black">
            <v:shadow color="#868686"/>
            <v:textpath style="font-family:&quot;Arial Black&quot;;v-text-kern:t" trim="t" fitpath="t" string="3"/>
          </v:shape>
        </w:pict>
      </w:r>
      <w:r>
        <w:pict>
          <v:shape id="_x0000_s1030" type="#_x0000_t136" style="position:absolute;margin-left:45pt;margin-top:135pt;width:9pt;height:18pt;z-index:251658240" fillcolor="black">
            <v:shadow color="#868686"/>
            <v:textpath style="font-family:&quot;Arial Black&quot;;v-text-kern:t" trim="t" fitpath="t" string="5"/>
          </v:shape>
        </w:pict>
      </w:r>
      <w:r>
        <w:pict>
          <v:shape id="_x0000_s1029" type="#_x0000_t136" style="position:absolute;margin-left:90pt;margin-top:162pt;width:9pt;height:18pt;z-index:251658240" fillcolor="black">
            <v:shadow color="#868686"/>
            <v:textpath style="font-family:&quot;Arial Black&quot;;v-text-kern:t" trim="t" fitpath="t" string="4"/>
          </v:shape>
        </w:pict>
      </w:r>
      <w:r>
        <w:pict>
          <v:shape id="_x0000_s1027" type="#_x0000_t136" style="position:absolute;margin-left:54pt;margin-top:81pt;width:9pt;height:18pt;z-index:251658240" fillcolor="black">
            <v:shadow color="#868686"/>
            <v:textpath style="font-family:&quot;Arial Black&quot;;v-text-kern:t" trim="t" fitpath="t" string="2"/>
          </v:shape>
        </w:pic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6985</wp:posOffset>
            </wp:positionV>
            <wp:extent cx="3068320" cy="4389120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438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>
      <w:r>
        <w:t>Z následujících států vyber a přiřaď k číslům na mapě správný stát a jeho hlavní město:</w:t>
      </w:r>
    </w:p>
    <w:p w:rsidR="00B54199" w:rsidRDefault="00B54199" w:rsidP="00B54199">
      <w:pPr>
        <w:rPr>
          <w:b/>
        </w:rPr>
      </w:pPr>
    </w:p>
    <w:p w:rsidR="00B54199" w:rsidRDefault="00B54199" w:rsidP="00B54199">
      <w:pPr>
        <w:rPr>
          <w:b/>
        </w:rPr>
      </w:pPr>
      <w:r>
        <w:rPr>
          <w:b/>
        </w:rPr>
        <w:t>STÁT: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Hl. město:</w:t>
      </w:r>
    </w:p>
    <w:p w:rsidR="00B54199" w:rsidRDefault="00B54199" w:rsidP="00B54199">
      <w:r>
        <w:t>KOLUMBIE</w:t>
      </w:r>
      <w:r>
        <w:tab/>
      </w:r>
      <w:r>
        <w:tab/>
      </w:r>
      <w:proofErr w:type="spellStart"/>
      <w:r>
        <w:t>Brasília</w:t>
      </w:r>
      <w:proofErr w:type="spellEnd"/>
    </w:p>
    <w:p w:rsidR="00B54199" w:rsidRDefault="00B54199" w:rsidP="00B54199">
      <w:r>
        <w:t>PARAGUAY</w:t>
      </w:r>
      <w:r>
        <w:tab/>
      </w:r>
      <w:r>
        <w:tab/>
        <w:t>Lima</w:t>
      </w:r>
    </w:p>
    <w:p w:rsidR="00B54199" w:rsidRDefault="00B54199" w:rsidP="00B54199">
      <w:r>
        <w:t>PERU</w:t>
      </w:r>
      <w:r>
        <w:tab/>
      </w:r>
      <w:r>
        <w:tab/>
      </w:r>
      <w:r>
        <w:tab/>
        <w:t>Bogota</w:t>
      </w:r>
    </w:p>
    <w:p w:rsidR="00B54199" w:rsidRDefault="00B54199" w:rsidP="00B54199">
      <w:r>
        <w:t>BRAZÍLIE</w:t>
      </w:r>
      <w:r>
        <w:tab/>
      </w:r>
      <w:r>
        <w:tab/>
      </w:r>
      <w:smartTag w:uri="urn:schemas-microsoft-com:office:smarttags" w:element="PersonName">
        <w:smartTagPr>
          <w:attr w:name="ProductID" w:val="La Paz"/>
        </w:smartTagPr>
        <w:r>
          <w:t>La Paz</w:t>
        </w:r>
      </w:smartTag>
    </w:p>
    <w:p w:rsidR="00B54199" w:rsidRDefault="00B54199" w:rsidP="00B54199">
      <w:r>
        <w:t>BOLÍVIE</w:t>
      </w:r>
      <w:r>
        <w:tab/>
      </w:r>
      <w:r>
        <w:tab/>
        <w:t>Asunción</w:t>
      </w:r>
    </w:p>
    <w:p w:rsidR="00B54199" w:rsidRDefault="00B54199" w:rsidP="00B54199"/>
    <w:p w:rsidR="00B54199" w:rsidRDefault="00B54199" w:rsidP="00B54199">
      <w:r>
        <w:rPr>
          <w:b/>
        </w:rPr>
        <w:t>Bonus:</w:t>
      </w:r>
      <w:r>
        <w:t xml:space="preserve"> Kterému státu patří souostroví Galapágy?</w:t>
      </w:r>
    </w:p>
    <w:p w:rsidR="00B54199" w:rsidRDefault="00B54199" w:rsidP="00B54199">
      <w:pPr>
        <w:jc w:val="center"/>
      </w:pPr>
    </w:p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/>
    <w:p w:rsidR="00B54199" w:rsidRDefault="00B54199" w:rsidP="00B54199">
      <w:pPr>
        <w:rPr>
          <w:sz w:val="16"/>
          <w:szCs w:val="16"/>
        </w:rPr>
      </w:pPr>
    </w:p>
    <w:p w:rsidR="00B54199" w:rsidRDefault="00B54199" w:rsidP="00B54199">
      <w:pPr>
        <w:rPr>
          <w:sz w:val="16"/>
          <w:szCs w:val="16"/>
        </w:rPr>
      </w:pPr>
    </w:p>
    <w:p w:rsidR="00B54199" w:rsidRDefault="00B54199" w:rsidP="00B54199">
      <w:pPr>
        <w:rPr>
          <w:sz w:val="16"/>
          <w:szCs w:val="16"/>
        </w:rPr>
      </w:pPr>
    </w:p>
    <w:p w:rsidR="0071446F" w:rsidRPr="00B54199" w:rsidRDefault="00B54199" w:rsidP="0071446F">
      <w:pPr>
        <w:rPr>
          <w:sz w:val="16"/>
          <w:szCs w:val="16"/>
        </w:rPr>
      </w:pPr>
      <w:r>
        <w:rPr>
          <w:sz w:val="16"/>
          <w:szCs w:val="16"/>
        </w:rPr>
        <w:t>Vlastní zdroje</w:t>
      </w:r>
    </w:p>
    <w:p w:rsidR="0071446F" w:rsidRDefault="0071446F" w:rsidP="00B54199"/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301" w:rsidRDefault="003D7301">
      <w:r>
        <w:separator/>
      </w:r>
    </w:p>
  </w:endnote>
  <w:endnote w:type="continuationSeparator" w:id="0">
    <w:p w:rsidR="003D7301" w:rsidRDefault="003D7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301" w:rsidRDefault="003D7301">
      <w:r>
        <w:separator/>
      </w:r>
    </w:p>
  </w:footnote>
  <w:footnote w:type="continuationSeparator" w:id="0">
    <w:p w:rsidR="003D7301" w:rsidRDefault="003D7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6"/>
  </w:num>
  <w:num w:numId="38">
    <w:abstractNumId w:val="17"/>
  </w:num>
  <w:num w:numId="39">
    <w:abstractNumId w:val="11"/>
  </w:num>
  <w:num w:numId="4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D7301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199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87F45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0C6F01-2B04-4056-9EC0-61B829316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1</Pages>
  <Words>55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2015-06-25T08:16:00Z</dcterms:created>
  <dcterms:modified xsi:type="dcterms:W3CDTF">2015-06-25T08:16:00Z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