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019" w:rsidRDefault="0062401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24019" w:rsidRDefault="0062401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24019" w:rsidRPr="00A84231" w:rsidRDefault="0062401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24019" w:rsidRDefault="00624019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624019" w:rsidRPr="00A84231" w:rsidRDefault="00624019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624019" w:rsidRPr="00A84231" w:rsidRDefault="0062401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24019" w:rsidRPr="00A84231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24019" w:rsidRPr="00A84231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>Zdeňka Tománková</w:t>
      </w:r>
    </w:p>
    <w:p w:rsidR="00624019" w:rsidRDefault="0062401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Rohatec</w:t>
      </w:r>
    </w:p>
    <w:p w:rsidR="00624019" w:rsidRPr="00A84231" w:rsidRDefault="00624019" w:rsidP="001E0B6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Prvouka</w:t>
      </w:r>
    </w:p>
    <w:p w:rsidR="00624019" w:rsidRPr="00A84231" w:rsidRDefault="0062401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 </w:t>
      </w:r>
    </w:p>
    <w:p w:rsidR="00624019" w:rsidRPr="00A84231" w:rsidRDefault="0062401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Živočichové</w:t>
      </w:r>
    </w:p>
    <w:p w:rsidR="00624019" w:rsidRPr="00A84231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Poznáváme zvuky živočichů</w:t>
      </w:r>
    </w:p>
    <w:p w:rsidR="00624019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žák umí rozpoznat zvuky živočichů</w:t>
      </w:r>
    </w:p>
    <w:p w:rsidR="00624019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práce ve dvojicích (trojicích)</w:t>
      </w:r>
    </w:p>
    <w:p w:rsidR="00624019" w:rsidRDefault="0062401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praktická činnost žáků – práce s poslechem, vyhodnocení, prezentace správnosti řešení</w:t>
      </w:r>
    </w:p>
    <w:p w:rsidR="00624019" w:rsidRDefault="0062401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internet, psací potřeby, sešit</w:t>
      </w:r>
    </w:p>
    <w:p w:rsidR="00624019" w:rsidRDefault="0062401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internet (www.youtube.com)</w:t>
      </w:r>
    </w:p>
    <w:p w:rsidR="00624019" w:rsidRPr="00A735B2" w:rsidRDefault="0062401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24019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tématem a cílem hodiny.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 na téma živočichové, upřesnění požadovaných výstupů, žáci se rozdělí do dvojic (případně do trojic), do sešitů zapisují živočichy, které se snaží rozpoznat podle charakteristických zvuků.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do dvojic</w:t>
            </w: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624019" w:rsidRPr="00A84231" w:rsidRDefault="00624019" w:rsidP="001E0B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Umíme rozpoznat i živočichy, kteří se vyskytují v našem okolí? Jak se nám tento úkol jeví? Je natolik jednoduchý, že rozpoznáme všech 20 živočichů? Dvojice mají za úkol napsat počet předpokládaných úspěšných odpovědí před zahájením činnosti.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Rozhovor</w:t>
            </w: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tabletu prostřednictvím zajímavé činnosti - zvuky živočichů – poslech.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 ze strany vyučujícího</w:t>
            </w: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Vyhodnocení odpovědí jednotlivých dvojic (trojic), porovnání s ostatními a porovnání s vlastním odhadem. Kontrola na tabletu prostřednictvím obrázků. 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2401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– nakolik nás aktivita zaujala, bavila nás práce v hodině s tabletem?</w:t>
            </w:r>
          </w:p>
        </w:tc>
        <w:tc>
          <w:tcPr>
            <w:tcW w:w="2552" w:type="dxa"/>
          </w:tcPr>
          <w:p w:rsidR="00624019" w:rsidRPr="00A84231" w:rsidRDefault="006240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624019" w:rsidRPr="00A84231" w:rsidRDefault="00624019" w:rsidP="00A84231">
      <w:pPr>
        <w:ind w:firstLine="0"/>
        <w:rPr>
          <w:rFonts w:ascii="Arial" w:hAnsi="Arial" w:cs="Arial"/>
        </w:rPr>
      </w:pPr>
    </w:p>
    <w:sectPr w:rsidR="00624019" w:rsidRPr="00A84231" w:rsidSect="00E0298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19" w:rsidRDefault="00624019" w:rsidP="00A84231">
      <w:pPr>
        <w:spacing w:line="240" w:lineRule="auto"/>
      </w:pPr>
      <w:r>
        <w:separator/>
      </w:r>
    </w:p>
  </w:endnote>
  <w:endnote w:type="continuationSeparator" w:id="0">
    <w:p w:rsidR="00624019" w:rsidRDefault="0062401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9" w:rsidRDefault="00624019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left:0;text-align:left;margin-left:396pt;margin-top:-33.45pt;width:117.75pt;height:62.25pt;z-index:-251653120;visibility:visible" wrapcoords="-138 0 -138 21340 21600 21340 21600 0 -138 0">
          <v:imagedata r:id="rId1" o:title=""/>
          <w10:wrap type="tight"/>
        </v:shape>
      </w:pict>
    </w:r>
    <w:r>
      <w:rPr>
        <w:noProof/>
      </w:rPr>
      <w:pict>
        <v:shape id="Obrázek 4" o:spid="_x0000_s2052" type="#_x0000_t75" alt="Dotknete se inovaci logo (rgb)" style="position:absolute;left:0;text-align:left;margin-left:430.9pt;margin-top:752pt;width:117.6pt;height:62.35pt;z-index:251664384;visibility:visible">
          <v:imagedata r:id="rId1" o:title="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19" w:rsidRDefault="00624019" w:rsidP="00A84231">
      <w:pPr>
        <w:spacing w:line="240" w:lineRule="auto"/>
      </w:pPr>
      <w:r>
        <w:separator/>
      </w:r>
    </w:p>
  </w:footnote>
  <w:footnote w:type="continuationSeparator" w:id="0">
    <w:p w:rsidR="00624019" w:rsidRDefault="0062401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9" w:rsidRDefault="0062401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56192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5168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166255"/>
    <w:rsid w:val="001E0B6B"/>
    <w:rsid w:val="001E4BAE"/>
    <w:rsid w:val="00374B37"/>
    <w:rsid w:val="00423E7C"/>
    <w:rsid w:val="00624019"/>
    <w:rsid w:val="00664B28"/>
    <w:rsid w:val="008F0348"/>
    <w:rsid w:val="00991FEC"/>
    <w:rsid w:val="00A07C7F"/>
    <w:rsid w:val="00A735B2"/>
    <w:rsid w:val="00A84231"/>
    <w:rsid w:val="00B51E06"/>
    <w:rsid w:val="00B96B14"/>
    <w:rsid w:val="00CA3C79"/>
    <w:rsid w:val="00CE1876"/>
    <w:rsid w:val="00DF0607"/>
    <w:rsid w:val="00E0298B"/>
    <w:rsid w:val="00ED2FD7"/>
    <w:rsid w:val="00F10C0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218</Words>
  <Characters>1293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2015-06-28T20:25:00Z</dcterms:created>
  <dcterms:modified xsi:type="dcterms:W3CDTF">2015-06-28T20:25:00Z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