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7CD" w:rsidRDefault="00FA27CD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FA27CD" w:rsidRPr="00712410" w:rsidRDefault="00FA27CD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712410">
        <w:rPr>
          <w:rFonts w:ascii="Arial" w:hAnsi="Arial" w:cs="Arial"/>
          <w:sz w:val="28"/>
          <w:szCs w:val="28"/>
        </w:rPr>
        <w:t>Dotkněte se inovací CZ.1.07/1.3.00/51.0024</w:t>
      </w:r>
    </w:p>
    <w:p w:rsidR="00FA27CD" w:rsidRPr="00712410" w:rsidRDefault="00FA27CD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A27CD" w:rsidRDefault="00FA27CD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A27CD" w:rsidRDefault="00FA27C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Procvičování předložek (příprava na vazbu there is/there are)</w:t>
      </w:r>
    </w:p>
    <w:p w:rsidR="00FA27CD" w:rsidRDefault="00FA27C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FA27CD" w:rsidRDefault="00FA27C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Dana Kašparová</w:t>
      </w:r>
    </w:p>
    <w:p w:rsidR="00FA27CD" w:rsidRPr="006F19D1" w:rsidRDefault="00FA27C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FA27CD" w:rsidRPr="006F19D1" w:rsidRDefault="00FA27CD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FA27CD" w:rsidRPr="00197832" w:rsidRDefault="00FA27CD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Pr="00197832">
        <w:rPr>
          <w:sz w:val="22"/>
          <w:szCs w:val="22"/>
        </w:rPr>
        <w:t xml:space="preserve">:  </w:t>
      </w:r>
      <w:r>
        <w:rPr>
          <w:sz w:val="22"/>
          <w:szCs w:val="22"/>
        </w:rPr>
        <w:t>angličtina</w:t>
      </w:r>
    </w:p>
    <w:p w:rsidR="00FA27CD" w:rsidRPr="00197832" w:rsidRDefault="00FA27CD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FA27CD" w:rsidRPr="00D73951" w:rsidRDefault="00FA27CD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 xml:space="preserve">Klíčová slova: </w:t>
      </w:r>
      <w:r>
        <w:rPr>
          <w:i/>
        </w:rPr>
        <w:t>angličtina, předložky, there is</w:t>
      </w: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:rsidR="00FA27CD" w:rsidRDefault="00FA27CD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Pracovní list je určený pro žáky </w:t>
      </w:r>
      <w:smartTag w:uri="urn:schemas-microsoft-com:office:smarttags" w:element="metricconverter">
        <w:smartTagPr>
          <w:attr w:name="ProductID" w:val="3. a"/>
        </w:smartTagPr>
        <w:r>
          <w:rPr>
            <w:sz w:val="24"/>
            <w:szCs w:val="24"/>
            <w:lang w:eastAsia="en-US"/>
          </w:rPr>
          <w:t>3. a</w:t>
        </w:r>
      </w:smartTag>
      <w:r>
        <w:rPr>
          <w:sz w:val="24"/>
          <w:szCs w:val="24"/>
          <w:lang w:eastAsia="en-US"/>
        </w:rPr>
        <w:t xml:space="preserve"> 4. ročníku k procvičování předložek a slouží jako příprava na použití vazby there is. Žáci si zároveň procvičují slovní zásobu.</w:t>
      </w:r>
    </w:p>
    <w:p w:rsidR="00FA27CD" w:rsidRPr="00417E2C" w:rsidRDefault="00FA27CD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Tento list lze použít i jako test.</w:t>
      </w:r>
    </w:p>
    <w:p w:rsidR="00FA27CD" w:rsidRPr="00052BD4" w:rsidRDefault="00FA27CD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Pr="00D73951" w:rsidRDefault="00FA27CD" w:rsidP="00687064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>
        <w:rPr>
          <w:i/>
        </w:rPr>
        <w:t>Použité zdroje: obrazový materiál je použit z kopírovatelných obrázků audioorálního kurzu s laskavým svolením nakladatelství Fraus.</w:t>
      </w:r>
      <w:r w:rsidRPr="00D73951">
        <w:rPr>
          <w:i/>
        </w:rPr>
        <w:t xml:space="preserve"> </w:t>
      </w: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091975" w:rsidP="006F19D1">
      <w:pPr>
        <w:pStyle w:val="Zhlav"/>
        <w:tabs>
          <w:tab w:val="clear" w:pos="4536"/>
          <w:tab w:val="clear" w:pos="9072"/>
        </w:tabs>
        <w:jc w:val="both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-19685</wp:posOffset>
            </wp:positionV>
            <wp:extent cx="6075680" cy="4719320"/>
            <wp:effectExtent l="19050" t="0" r="127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680" cy="471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Default="00FA27CD" w:rsidP="006F19D1">
      <w:pPr>
        <w:pStyle w:val="Zhlav"/>
        <w:tabs>
          <w:tab w:val="clear" w:pos="4536"/>
          <w:tab w:val="clear" w:pos="9072"/>
        </w:tabs>
        <w:jc w:val="both"/>
      </w:pPr>
    </w:p>
    <w:p w:rsidR="00FA27CD" w:rsidRPr="006F19D1" w:rsidRDefault="00091975" w:rsidP="006F19D1">
      <w:pPr>
        <w:pStyle w:val="Zhlav"/>
        <w:tabs>
          <w:tab w:val="clear" w:pos="4536"/>
          <w:tab w:val="clear" w:pos="9072"/>
        </w:tabs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-197485</wp:posOffset>
            </wp:positionH>
            <wp:positionV relativeFrom="paragraph">
              <wp:posOffset>3719830</wp:posOffset>
            </wp:positionV>
            <wp:extent cx="6145530" cy="4773295"/>
            <wp:effectExtent l="19050" t="0" r="762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530" cy="477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FA27CD" w:rsidRPr="006F19D1" w:rsidSect="005A387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36A" w:rsidRDefault="000D336A">
      <w:r>
        <w:separator/>
      </w:r>
    </w:p>
  </w:endnote>
  <w:endnote w:type="continuationSeparator" w:id="0">
    <w:p w:rsidR="000D336A" w:rsidRDefault="000D3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7CD" w:rsidRPr="00664B28" w:rsidRDefault="00091975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5057140</wp:posOffset>
          </wp:positionH>
          <wp:positionV relativeFrom="paragraph">
            <wp:posOffset>-109855</wp:posOffset>
          </wp:positionV>
          <wp:extent cx="1053465" cy="556895"/>
          <wp:effectExtent l="19050" t="0" r="0" b="0"/>
          <wp:wrapTight wrapText="bothSides">
            <wp:wrapPolygon edited="0">
              <wp:start x="-391" y="0"/>
              <wp:lineTo x="-391" y="20689"/>
              <wp:lineTo x="21483" y="20689"/>
              <wp:lineTo x="21483" y="0"/>
              <wp:lineTo x="-391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465" cy="556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A27C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36A" w:rsidRDefault="000D336A">
      <w:r>
        <w:separator/>
      </w:r>
    </w:p>
  </w:footnote>
  <w:footnote w:type="continuationSeparator" w:id="0">
    <w:p w:rsidR="000D336A" w:rsidRDefault="000D3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7CD" w:rsidRDefault="00091975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A27CD" w:rsidRDefault="00FA27C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FA27CD" w:rsidRDefault="00FA27C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FA27CD" w:rsidRPr="00B36E70" w:rsidRDefault="00FA27C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attachedTemplate r:id="rId1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1975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336A"/>
    <w:rsid w:val="000D618A"/>
    <w:rsid w:val="000D642B"/>
    <w:rsid w:val="000D799D"/>
    <w:rsid w:val="000E13F0"/>
    <w:rsid w:val="000E1559"/>
    <w:rsid w:val="000E5CB6"/>
    <w:rsid w:val="000F6001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2E55"/>
    <w:rsid w:val="00190AB6"/>
    <w:rsid w:val="00192F7C"/>
    <w:rsid w:val="0019546B"/>
    <w:rsid w:val="00197832"/>
    <w:rsid w:val="001A1824"/>
    <w:rsid w:val="001A1968"/>
    <w:rsid w:val="001B06AA"/>
    <w:rsid w:val="001B1732"/>
    <w:rsid w:val="001B49B2"/>
    <w:rsid w:val="001B4DDA"/>
    <w:rsid w:val="001B51B0"/>
    <w:rsid w:val="001B5C1E"/>
    <w:rsid w:val="001B6970"/>
    <w:rsid w:val="001C04C7"/>
    <w:rsid w:val="001C4EB8"/>
    <w:rsid w:val="001D3783"/>
    <w:rsid w:val="001D389F"/>
    <w:rsid w:val="001D7505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355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1F7F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6D32"/>
    <w:rsid w:val="005870E2"/>
    <w:rsid w:val="00590775"/>
    <w:rsid w:val="00595359"/>
    <w:rsid w:val="00596A49"/>
    <w:rsid w:val="00596F2C"/>
    <w:rsid w:val="005A04EB"/>
    <w:rsid w:val="005A387D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81BA0"/>
    <w:rsid w:val="00685B64"/>
    <w:rsid w:val="006870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410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0882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268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6208"/>
    <w:rsid w:val="00997B79"/>
    <w:rsid w:val="009A39E5"/>
    <w:rsid w:val="009A47A2"/>
    <w:rsid w:val="009A5BB0"/>
    <w:rsid w:val="009A6C1F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5BDE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15FC"/>
    <w:rsid w:val="00B036C0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71ADF"/>
    <w:rsid w:val="00B72FF3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9B5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D57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7CD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paragraph" w:styleId="Zpat">
    <w:name w:val="footer"/>
    <w:basedOn w:val="Normln"/>
    <w:link w:val="Zpat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rsid w:val="00DE5F2C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DE5F2C"/>
    <w:rPr>
      <w:lang w:eastAsia="ko-KR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DE5F2C"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E5F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DE5F2C"/>
    <w:rPr>
      <w:b/>
    </w:rPr>
  </w:style>
  <w:style w:type="paragraph" w:styleId="Textbubliny">
    <w:name w:val="Balloon Text"/>
    <w:basedOn w:val="Normln"/>
    <w:link w:val="TextbublinyChar"/>
    <w:uiPriority w:val="99"/>
    <w:semiHidden/>
    <w:rsid w:val="00DE5F2C"/>
    <w:rPr>
      <w:rFonts w:ascii="Tahoma" w:hAnsi="Tahoma"/>
      <w:sz w:val="16"/>
      <w:szCs w:val="16"/>
      <w:lang w:eastAsia="ko-KR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DE5F2C"/>
    <w:rPr>
      <w:rFonts w:ascii="Tahoma" w:hAnsi="Tahoma" w:cs="Times New Roman"/>
      <w:sz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42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6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8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8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8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9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2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6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7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2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67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7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8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8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9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2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6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2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2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42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67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8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69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83</Words>
  <Characters>490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2015-07-02T15:39:00Z</dcterms:created>
  <dcterms:modified xsi:type="dcterms:W3CDTF">2015-07-02T15:39:00Z</dcterms:modified>
</cp:coreProperties>
</file>