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304" w:rsidRDefault="00987304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87304" w:rsidRDefault="00987304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87304" w:rsidRPr="00A84231" w:rsidRDefault="00987304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87304" w:rsidRDefault="00987304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987304" w:rsidRPr="00A84231" w:rsidRDefault="00987304" w:rsidP="00A84231">
      <w:pPr>
        <w:pStyle w:val="Header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987304" w:rsidRPr="00A84231" w:rsidRDefault="00987304" w:rsidP="00A84231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87304" w:rsidRPr="00A84231" w:rsidRDefault="009873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87304" w:rsidRPr="00A84231" w:rsidRDefault="009873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Drahomíra Zemánková</w:t>
      </w:r>
    </w:p>
    <w:p w:rsidR="00987304" w:rsidRDefault="0098730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 06  </w:t>
      </w:r>
      <w:r>
        <w:rPr>
          <w:sz w:val="27"/>
          <w:szCs w:val="27"/>
        </w:rPr>
        <w:t>ZŠ Bučovice, Školní 711, okres Vyškov</w:t>
      </w:r>
    </w:p>
    <w:p w:rsidR="00987304" w:rsidRDefault="0098730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987304" w:rsidRPr="00A84231" w:rsidRDefault="0098730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Český jazyk</w:t>
      </w:r>
    </w:p>
    <w:p w:rsidR="00987304" w:rsidRPr="00A84231" w:rsidRDefault="0098730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2.</w:t>
      </w:r>
    </w:p>
    <w:p w:rsidR="00987304" w:rsidRPr="00A84231" w:rsidRDefault="00987304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Abeceda, řazení slov podle abecedy</w:t>
      </w:r>
    </w:p>
    <w:p w:rsidR="00987304" w:rsidRDefault="009873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87304" w:rsidRPr="00A84231" w:rsidRDefault="009873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</w:p>
    <w:p w:rsidR="00987304" w:rsidRDefault="009873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Rozšíření  a upevnění učiva</w:t>
      </w:r>
    </w:p>
    <w:p w:rsidR="00987304" w:rsidRDefault="00987304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výklad, skupinová, individuální práce</w:t>
      </w:r>
    </w:p>
    <w:p w:rsidR="00987304" w:rsidRDefault="00987304" w:rsidP="00B8089F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slovní, práce s textem, praktická činnost žáků (práce s DUMem, skládání, přiřazování)</w:t>
      </w:r>
    </w:p>
    <w:p w:rsidR="00987304" w:rsidRDefault="009873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interaktivní tabule, tablet, učebnice a pracovní sešit Český jazyk 2.ročník, SPN</w:t>
      </w:r>
      <w:bookmarkStart w:id="0" w:name="_GoBack"/>
      <w:bookmarkEnd w:id="0"/>
    </w:p>
    <w:p w:rsidR="00987304" w:rsidRDefault="009873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 </w:t>
      </w:r>
      <w:r w:rsidRPr="009374B9">
        <w:rPr>
          <w:rFonts w:ascii="Arial" w:hAnsi="Arial" w:cs="Arial"/>
          <w:b/>
        </w:rPr>
        <w:t>http://www.veskole.cz/dumy/zakladni-skola-1-stupen/abeceda-s-dadou</w:t>
      </w:r>
    </w:p>
    <w:p w:rsidR="00987304" w:rsidRPr="00A735B2" w:rsidRDefault="0098730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987304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8730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Úvod, seznámení žáků s tématem a průběhem hodiny</w:t>
            </w:r>
          </w:p>
        </w:tc>
        <w:tc>
          <w:tcPr>
            <w:tcW w:w="2552" w:type="dxa"/>
          </w:tcPr>
          <w:p w:rsidR="00987304" w:rsidRPr="00A84231" w:rsidRDefault="00987304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98730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na koberci v kruhu - opakování abecedy. </w:t>
            </w:r>
          </w:p>
        </w:tc>
        <w:tc>
          <w:tcPr>
            <w:tcW w:w="2552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8730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Píseň Abeceda</w:t>
            </w:r>
          </w:p>
        </w:tc>
        <w:tc>
          <w:tcPr>
            <w:tcW w:w="2552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8730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7304" w:rsidRPr="00A84231" w:rsidRDefault="00987304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Společná práce s textem v učebnici. Individuální práce v pracovním sešitě.</w:t>
            </w:r>
          </w:p>
        </w:tc>
        <w:tc>
          <w:tcPr>
            <w:tcW w:w="2552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8730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5386" w:type="dxa"/>
          </w:tcPr>
          <w:p w:rsidR="00987304" w:rsidRDefault="00987304" w:rsidP="00313C0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 DUMem. Vysvětlení a předvedení práce na interaktivní tabuli.  Žáci pracují individuálně na tabletech. </w:t>
            </w:r>
          </w:p>
          <w:p w:rsidR="00987304" w:rsidRPr="00A84231" w:rsidRDefault="00987304" w:rsidP="00313C0A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hyperlink r:id="rId7" w:history="1">
              <w:r w:rsidRPr="00C67BC5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http://www.veskole.cz/dumy/zakladni-skola-1-stupen/abeceda-s-dadou</w:t>
              </w:r>
            </w:hyperlink>
          </w:p>
        </w:tc>
      </w:tr>
      <w:tr w:rsidR="00987304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Závěrečné shrnutí, zhodnocení hodiny</w:t>
            </w:r>
          </w:p>
        </w:tc>
        <w:tc>
          <w:tcPr>
            <w:tcW w:w="2552" w:type="dxa"/>
          </w:tcPr>
          <w:p w:rsidR="00987304" w:rsidRPr="00A84231" w:rsidRDefault="0098730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987304" w:rsidRPr="00A84231" w:rsidRDefault="00987304" w:rsidP="00A84231">
      <w:pPr>
        <w:ind w:firstLine="0"/>
        <w:rPr>
          <w:rFonts w:ascii="Arial" w:hAnsi="Arial" w:cs="Arial"/>
        </w:rPr>
      </w:pPr>
    </w:p>
    <w:sectPr w:rsidR="00987304" w:rsidRPr="00A84231" w:rsidSect="0072097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304" w:rsidRDefault="00987304" w:rsidP="00A84231">
      <w:pPr>
        <w:spacing w:line="240" w:lineRule="auto"/>
      </w:pPr>
      <w:r>
        <w:separator/>
      </w:r>
    </w:p>
  </w:endnote>
  <w:endnote w:type="continuationSeparator" w:id="0">
    <w:p w:rsidR="00987304" w:rsidRDefault="00987304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304" w:rsidRDefault="00987304" w:rsidP="00A84231">
    <w:pPr>
      <w:pStyle w:val="Footer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left:0;text-align:left;margin-left:396pt;margin-top:-24.45pt;width:117.75pt;height:62.25pt;z-index:-251653120;visibility:visible" wrapcoords="-138 0 -138 21340 21600 21340 21600 0 -138 0">
          <v:imagedata r:id="rId1" o:title=""/>
          <w10:wrap type="tight"/>
        </v:shape>
      </w:pict>
    </w:r>
    <w:r>
      <w:rPr>
        <w:noProof/>
      </w:rPr>
      <w:pict>
        <v:shape id="Obrázek 4" o:spid="_x0000_s2052" type="#_x0000_t75" alt="Dotknete se inovaci logo (rgb)" style="position:absolute;left:0;text-align:left;margin-left:430.9pt;margin-top:752pt;width:117.6pt;height:62.35pt;z-index:251664384;visibility:visible">
          <v:imagedata r:id="rId1" o:title="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304" w:rsidRDefault="00987304" w:rsidP="00A84231">
      <w:pPr>
        <w:spacing w:line="240" w:lineRule="auto"/>
      </w:pPr>
      <w:r>
        <w:separator/>
      </w:r>
    </w:p>
  </w:footnote>
  <w:footnote w:type="continuationSeparator" w:id="0">
    <w:p w:rsidR="00987304" w:rsidRDefault="00987304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7304" w:rsidRDefault="00987304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logo-investice-do-rozvoje-vzdelavani-msmt" style="position:absolute;left:0;text-align:left;margin-left:-.15pt;margin-top:-30pt;width:287.95pt;height:63.1pt;z-index:-251656192;visibility:visible" wrapcoords="-56 0 -56 21343 21600 21343 21600 0 -56 0">
          <v:imagedata r:id="rId1" o:title=""/>
          <w10:wrap type="tight"/>
        </v:shape>
      </w:pict>
    </w:r>
    <w:r>
      <w:rPr>
        <w:noProof/>
      </w:rPr>
      <w:pict>
        <v:shape id="Obrázek 2" o:spid="_x0000_s2050" type="#_x0000_t75" alt="boxed_color_large_1730x500-e1405690036969" style="position:absolute;left:0;text-align:left;margin-left:323.25pt;margin-top:-20.95pt;width:2in;height:42pt;z-index:-251655168;visibility:visible" wrapcoords="-112 0 -112 21214 21600 21214 21600 0 -112 0">
          <v:imagedata r:id="rId2" o:title=""/>
          <w10:wrap type="tigh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231"/>
    <w:rsid w:val="000470A1"/>
    <w:rsid w:val="00166255"/>
    <w:rsid w:val="00313C0A"/>
    <w:rsid w:val="00373559"/>
    <w:rsid w:val="004F75B6"/>
    <w:rsid w:val="005C24AF"/>
    <w:rsid w:val="00664B28"/>
    <w:rsid w:val="006E6FE8"/>
    <w:rsid w:val="0072097E"/>
    <w:rsid w:val="008F0348"/>
    <w:rsid w:val="009374B9"/>
    <w:rsid w:val="00987304"/>
    <w:rsid w:val="00A37FF5"/>
    <w:rsid w:val="00A735B2"/>
    <w:rsid w:val="00A84231"/>
    <w:rsid w:val="00B8089F"/>
    <w:rsid w:val="00C67BC5"/>
    <w:rsid w:val="00CA3C79"/>
    <w:rsid w:val="00CE77F4"/>
    <w:rsid w:val="00D8378B"/>
    <w:rsid w:val="00E06A61"/>
    <w:rsid w:val="00E124A7"/>
    <w:rsid w:val="00FC28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4231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8423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84231"/>
    <w:rPr>
      <w:rFonts w:cs="Times New Roman"/>
    </w:rPr>
  </w:style>
  <w:style w:type="paragraph" w:customStyle="1" w:styleId="Seznmek">
    <w:name w:val="Seznámek"/>
    <w:basedOn w:val="Normal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ListParagraph">
    <w:name w:val="List Paragraph"/>
    <w:basedOn w:val="Normal"/>
    <w:uiPriority w:val="99"/>
    <w:qFormat/>
    <w:rsid w:val="00A8423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FC28B0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veskole.cz/dumy/zakladni-skola-1-stupen/abeceda-s-dado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178</Words>
  <Characters>1056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Petra Pitelková</dc:creator>
  <cp:keywords/>
  <dc:description/>
  <cp:lastModifiedBy>DUM</cp:lastModifiedBy>
  <cp:revision>2</cp:revision>
  <dcterms:created xsi:type="dcterms:W3CDTF">2015-07-03T16:00:00Z</dcterms:created>
  <dcterms:modified xsi:type="dcterms:W3CDTF">2015-07-03T16:00:00Z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