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C8A" w:rsidRDefault="00042C8A" w:rsidP="00BF4355">
      <w:pPr>
        <w:jc w:val="center"/>
      </w:pPr>
      <w:r w:rsidRPr="00FD78F5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16.25pt;height:84.75pt;visibility:visible">
            <v:imagedata r:id="rId7" o:title="" croptop="2621f" cropbottom="30074f" cropleft="1566f" cropright="1370f"/>
          </v:shape>
        </w:pict>
      </w:r>
    </w:p>
    <w:p w:rsidR="00042C8A" w:rsidRDefault="00042C8A" w:rsidP="00072866"/>
    <w:p w:rsidR="00042C8A" w:rsidRDefault="00042C8A" w:rsidP="00072866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042C8A" w:rsidRDefault="00042C8A" w:rsidP="00072866">
      <w:r>
        <w:t>Pořadové číslo projektu:</w:t>
      </w:r>
      <w:r>
        <w:tab/>
      </w:r>
      <w:r>
        <w:tab/>
        <w:t>CZ.1.07/1.4.00/21.3811</w:t>
      </w:r>
    </w:p>
    <w:p w:rsidR="00042C8A" w:rsidRDefault="00042C8A" w:rsidP="00072866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042C8A" w:rsidRDefault="00042C8A" w:rsidP="00072866">
      <w:r>
        <w:t>Číslo klíčové aktivity:</w:t>
      </w:r>
      <w:r>
        <w:tab/>
      </w:r>
      <w:r>
        <w:tab/>
        <w:t xml:space="preserve"> </w:t>
      </w:r>
      <w:r>
        <w:tab/>
        <w:t>V/2</w:t>
      </w:r>
      <w:bookmarkStart w:id="0" w:name="_GoBack"/>
      <w:bookmarkEnd w:id="0"/>
    </w:p>
    <w:p w:rsidR="00042C8A" w:rsidRDefault="00042C8A" w:rsidP="00072866">
      <w:r>
        <w:t xml:space="preserve">Název DUM: </w:t>
      </w:r>
      <w:r>
        <w:tab/>
      </w:r>
      <w:r>
        <w:tab/>
      </w:r>
      <w:r>
        <w:tab/>
      </w:r>
      <w:r>
        <w:tab/>
        <w:t>PLODY</w:t>
      </w:r>
    </w:p>
    <w:p w:rsidR="00042C8A" w:rsidRDefault="00042C8A" w:rsidP="00072866">
      <w:r>
        <w:t>Číslo DUM:</w:t>
      </w:r>
      <w:r>
        <w:tab/>
      </w:r>
      <w:r>
        <w:tab/>
      </w:r>
      <w:r>
        <w:tab/>
      </w:r>
      <w:r>
        <w:tab/>
        <w:t>V/2/PC/2/1/9</w:t>
      </w:r>
    </w:p>
    <w:p w:rsidR="00042C8A" w:rsidRDefault="00042C8A" w:rsidP="00072866">
      <w:r>
        <w:t>Vzdělávací předmět:</w:t>
      </w:r>
      <w:r>
        <w:tab/>
      </w:r>
      <w:r>
        <w:tab/>
      </w:r>
      <w:r>
        <w:tab/>
        <w:t>PŘÍRODOPIS</w:t>
      </w:r>
    </w:p>
    <w:p w:rsidR="00042C8A" w:rsidRDefault="00042C8A" w:rsidP="00E50A97">
      <w:r>
        <w:t>Tematická oblast:</w:t>
      </w:r>
      <w:r>
        <w:tab/>
      </w:r>
      <w:r>
        <w:tab/>
      </w:r>
      <w:r>
        <w:tab/>
        <w:t>EKOSYSTÉM ZAHRADY</w:t>
      </w:r>
    </w:p>
    <w:p w:rsidR="00042C8A" w:rsidRDefault="00042C8A" w:rsidP="00E50A97">
      <w:r>
        <w:t>Jméno autora:</w:t>
      </w:r>
      <w:r>
        <w:tab/>
      </w:r>
      <w:r>
        <w:tab/>
      </w:r>
      <w:r>
        <w:tab/>
      </w:r>
      <w:r>
        <w:tab/>
        <w:t>Mgr. Ilona Korandová</w:t>
      </w:r>
    </w:p>
    <w:p w:rsidR="00042C8A" w:rsidRDefault="00042C8A" w:rsidP="00E50A97">
      <w:pPr>
        <w:ind w:left="3540" w:hanging="3540"/>
      </w:pPr>
      <w:r>
        <w:t>Anotace:</w:t>
      </w:r>
      <w:r>
        <w:tab/>
        <w:t>Žák si zopakuje, upevní a prakticky procvičí některé pojmy z botaniky.</w:t>
      </w:r>
    </w:p>
    <w:p w:rsidR="00042C8A" w:rsidRDefault="00042C8A" w:rsidP="00E50A97">
      <w:pPr>
        <w:ind w:left="3540" w:hanging="3540"/>
      </w:pPr>
      <w:r>
        <w:t>Klíčová slova:</w:t>
      </w:r>
      <w:r>
        <w:tab/>
        <w:t>Plody – suché, dužnaté, peckovice, malvice, souplodí peckoviček, nažka, bobule, suché pukavé, suché nepukavé.</w:t>
      </w:r>
    </w:p>
    <w:p w:rsidR="00042C8A" w:rsidRDefault="00042C8A" w:rsidP="00E50A97">
      <w:pPr>
        <w:ind w:left="3540" w:hanging="3540"/>
      </w:pPr>
      <w:r>
        <w:t>Metodické pokyny:</w:t>
      </w:r>
      <w:r>
        <w:tab/>
        <w:t>Metodické pokyny jsou součástí materiálu.</w:t>
      </w:r>
    </w:p>
    <w:p w:rsidR="00042C8A" w:rsidRDefault="00042C8A" w:rsidP="00E50A97">
      <w:r>
        <w:t>Druh učebního materiálu:</w:t>
      </w:r>
      <w:r>
        <w:tab/>
      </w:r>
      <w:r>
        <w:tab/>
        <w:t>Pracovní list - viz, opakování</w:t>
      </w:r>
    </w:p>
    <w:p w:rsidR="00042C8A" w:rsidRDefault="00042C8A" w:rsidP="00E50A97">
      <w:r>
        <w:t>Druh interaktivity:</w:t>
      </w:r>
      <w:r>
        <w:tab/>
      </w:r>
      <w:r>
        <w:tab/>
      </w:r>
      <w:r>
        <w:tab/>
        <w:t>Vyplnění pracovního listu.</w:t>
      </w:r>
    </w:p>
    <w:p w:rsidR="00042C8A" w:rsidRDefault="00042C8A" w:rsidP="00E50A97">
      <w:r>
        <w:t>Cílová skupina:</w:t>
      </w:r>
      <w:r>
        <w:tab/>
      </w:r>
      <w:r>
        <w:tab/>
      </w:r>
      <w:r>
        <w:tab/>
      </w:r>
      <w:r>
        <w:tab/>
        <w:t xml:space="preserve">Žáci </w:t>
      </w:r>
      <w:smartTag w:uri="urn:schemas-microsoft-com:office:smarttags" w:element="metricconverter">
        <w:smartTagPr>
          <w:attr w:name="ProductID" w:val="6. a"/>
        </w:smartTagPr>
        <w:r>
          <w:t>6. a</w:t>
        </w:r>
      </w:smartTag>
      <w:r>
        <w:t xml:space="preserve"> 7. ročníku</w:t>
      </w:r>
    </w:p>
    <w:p w:rsidR="00042C8A" w:rsidRDefault="00042C8A" w:rsidP="00E50A97">
      <w:r>
        <w:t>Datum vzniku šablony:</w:t>
      </w:r>
      <w:r>
        <w:tab/>
      </w:r>
      <w:r>
        <w:tab/>
      </w:r>
      <w:r>
        <w:tab/>
        <w:t>8. 8. 2013</w:t>
      </w:r>
    </w:p>
    <w:p w:rsidR="00042C8A" w:rsidRDefault="00042C8A" w:rsidP="00F5005E"/>
    <w:p w:rsidR="00042C8A" w:rsidRDefault="00042C8A" w:rsidP="00F5005E"/>
    <w:p w:rsidR="00042C8A" w:rsidRDefault="00042C8A" w:rsidP="00F5005E"/>
    <w:p w:rsidR="00042C8A" w:rsidRDefault="00042C8A" w:rsidP="00F5005E"/>
    <w:p w:rsidR="00042C8A" w:rsidRDefault="00042C8A" w:rsidP="00F5005E"/>
    <w:p w:rsidR="00042C8A" w:rsidRDefault="00042C8A" w:rsidP="00F5005E"/>
    <w:p w:rsidR="00042C8A" w:rsidRDefault="00042C8A" w:rsidP="00F5005E"/>
    <w:p w:rsidR="00042C8A" w:rsidRDefault="00042C8A" w:rsidP="00F5005E"/>
    <w:p w:rsidR="00042C8A" w:rsidRDefault="00042C8A" w:rsidP="00F5005E"/>
    <w:p w:rsidR="00042C8A" w:rsidRPr="00BF4355" w:rsidRDefault="00042C8A" w:rsidP="00F5005E">
      <w:pPr>
        <w:rPr>
          <w:b/>
          <w:sz w:val="48"/>
          <w:szCs w:val="48"/>
        </w:rPr>
      </w:pPr>
      <w:r w:rsidRPr="00BF4355">
        <w:rPr>
          <w:b/>
          <w:sz w:val="48"/>
          <w:szCs w:val="48"/>
        </w:rPr>
        <w:t>PLODY</w:t>
      </w:r>
    </w:p>
    <w:p w:rsidR="00042C8A" w:rsidRDefault="00042C8A" w:rsidP="00D4409C">
      <w:pPr>
        <w:pStyle w:val="ListParagraph"/>
        <w:numPr>
          <w:ilvl w:val="0"/>
          <w:numId w:val="1"/>
        </w:numPr>
      </w:pPr>
      <w:r>
        <w:t>Plody dělíme na:</w:t>
      </w:r>
    </w:p>
    <w:p w:rsidR="00042C8A" w:rsidRDefault="00042C8A" w:rsidP="00CA0E11">
      <w:pPr>
        <w:pStyle w:val="ListParagraph"/>
        <w:numPr>
          <w:ilvl w:val="0"/>
          <w:numId w:val="2"/>
        </w:numPr>
      </w:pPr>
      <w:r>
        <w:t>suché, dužnaté a polodužnaté</w:t>
      </w:r>
    </w:p>
    <w:p w:rsidR="00042C8A" w:rsidRDefault="00042C8A" w:rsidP="00CA0E11">
      <w:pPr>
        <w:pStyle w:val="ListParagraph"/>
        <w:numPr>
          <w:ilvl w:val="0"/>
          <w:numId w:val="2"/>
        </w:numPr>
      </w:pPr>
      <w:r>
        <w:t>měkké a tvrdé</w:t>
      </w:r>
    </w:p>
    <w:p w:rsidR="00042C8A" w:rsidRDefault="00042C8A" w:rsidP="00CA0E11">
      <w:pPr>
        <w:pStyle w:val="ListParagraph"/>
        <w:numPr>
          <w:ilvl w:val="0"/>
          <w:numId w:val="2"/>
        </w:numPr>
      </w:pPr>
      <w:r>
        <w:t>suché a dužnaté</w:t>
      </w:r>
    </w:p>
    <w:p w:rsidR="00042C8A" w:rsidRDefault="00042C8A" w:rsidP="00D4409C">
      <w:pPr>
        <w:pStyle w:val="ListParagraph"/>
        <w:numPr>
          <w:ilvl w:val="0"/>
          <w:numId w:val="1"/>
        </w:numPr>
      </w:pPr>
      <w:r>
        <w:t>Květák je zelenina:</w:t>
      </w:r>
    </w:p>
    <w:p w:rsidR="00042C8A" w:rsidRDefault="00042C8A" w:rsidP="00CA0E11">
      <w:pPr>
        <w:pStyle w:val="ListParagraph"/>
        <w:numPr>
          <w:ilvl w:val="0"/>
          <w:numId w:val="3"/>
        </w:numPr>
      </w:pPr>
      <w:r>
        <w:t>kořenová</w:t>
      </w:r>
    </w:p>
    <w:p w:rsidR="00042C8A" w:rsidRDefault="00042C8A" w:rsidP="00CA0E11">
      <w:pPr>
        <w:pStyle w:val="ListParagraph"/>
        <w:numPr>
          <w:ilvl w:val="0"/>
          <w:numId w:val="3"/>
        </w:numPr>
      </w:pPr>
      <w:r>
        <w:t>listová</w:t>
      </w:r>
    </w:p>
    <w:p w:rsidR="00042C8A" w:rsidRDefault="00042C8A" w:rsidP="00CA0E11">
      <w:pPr>
        <w:pStyle w:val="ListParagraph"/>
        <w:numPr>
          <w:ilvl w:val="0"/>
          <w:numId w:val="3"/>
        </w:numPr>
      </w:pPr>
      <w:r>
        <w:t>košťálová</w:t>
      </w:r>
    </w:p>
    <w:p w:rsidR="00042C8A" w:rsidRDefault="00042C8A" w:rsidP="00D4409C">
      <w:pPr>
        <w:pStyle w:val="ListParagraph"/>
        <w:numPr>
          <w:ilvl w:val="0"/>
          <w:numId w:val="1"/>
        </w:numPr>
      </w:pPr>
      <w:r>
        <w:t>Jahoda má plod:</w:t>
      </w:r>
    </w:p>
    <w:p w:rsidR="00042C8A" w:rsidRDefault="00042C8A" w:rsidP="00CA0E11">
      <w:pPr>
        <w:pStyle w:val="ListParagraph"/>
        <w:numPr>
          <w:ilvl w:val="0"/>
          <w:numId w:val="4"/>
        </w:numPr>
      </w:pPr>
      <w:r>
        <w:t>suchý nepukavý</w:t>
      </w:r>
    </w:p>
    <w:p w:rsidR="00042C8A" w:rsidRDefault="00042C8A" w:rsidP="00CA0E11">
      <w:pPr>
        <w:pStyle w:val="ListParagraph"/>
        <w:numPr>
          <w:ilvl w:val="0"/>
          <w:numId w:val="4"/>
        </w:numPr>
      </w:pPr>
      <w:r>
        <w:t>suchý pukavý</w:t>
      </w:r>
    </w:p>
    <w:p w:rsidR="00042C8A" w:rsidRDefault="00042C8A" w:rsidP="00CA0E11">
      <w:pPr>
        <w:pStyle w:val="ListParagraph"/>
        <w:numPr>
          <w:ilvl w:val="0"/>
          <w:numId w:val="4"/>
        </w:numPr>
      </w:pPr>
      <w:r>
        <w:t>dužnatý</w:t>
      </w:r>
    </w:p>
    <w:p w:rsidR="00042C8A" w:rsidRDefault="00042C8A" w:rsidP="00D4409C">
      <w:pPr>
        <w:pStyle w:val="ListParagraph"/>
        <w:numPr>
          <w:ilvl w:val="0"/>
          <w:numId w:val="1"/>
        </w:numPr>
      </w:pPr>
      <w:r>
        <w:t>Paprika je plod:</w:t>
      </w:r>
    </w:p>
    <w:p w:rsidR="00042C8A" w:rsidRDefault="00042C8A" w:rsidP="00CA0E11">
      <w:pPr>
        <w:pStyle w:val="ListParagraph"/>
        <w:numPr>
          <w:ilvl w:val="0"/>
          <w:numId w:val="5"/>
        </w:numPr>
      </w:pPr>
      <w:r>
        <w:t>dužnatý – peckovice</w:t>
      </w:r>
    </w:p>
    <w:p w:rsidR="00042C8A" w:rsidRDefault="00042C8A" w:rsidP="00CA0E11">
      <w:pPr>
        <w:pStyle w:val="ListParagraph"/>
        <w:numPr>
          <w:ilvl w:val="0"/>
          <w:numId w:val="5"/>
        </w:numPr>
      </w:pPr>
      <w:r>
        <w:t>dužnatý – bobule</w:t>
      </w:r>
    </w:p>
    <w:p w:rsidR="00042C8A" w:rsidRDefault="00042C8A" w:rsidP="00CA0E11">
      <w:pPr>
        <w:pStyle w:val="ListParagraph"/>
        <w:numPr>
          <w:ilvl w:val="0"/>
          <w:numId w:val="5"/>
        </w:numPr>
      </w:pPr>
      <w:r>
        <w:t xml:space="preserve">suchý pukavý - lusk </w:t>
      </w:r>
    </w:p>
    <w:p w:rsidR="00042C8A" w:rsidRDefault="00042C8A" w:rsidP="00D4409C">
      <w:pPr>
        <w:pStyle w:val="ListParagraph"/>
        <w:numPr>
          <w:ilvl w:val="0"/>
          <w:numId w:val="1"/>
        </w:numPr>
      </w:pPr>
      <w:r>
        <w:t>Nažka je plod:</w:t>
      </w:r>
    </w:p>
    <w:p w:rsidR="00042C8A" w:rsidRDefault="00042C8A" w:rsidP="00CA0E11">
      <w:pPr>
        <w:pStyle w:val="ListParagraph"/>
        <w:numPr>
          <w:ilvl w:val="0"/>
          <w:numId w:val="6"/>
        </w:numPr>
      </w:pPr>
      <w:r>
        <w:t>slunečnice, kmínu, pampelišky</w:t>
      </w:r>
    </w:p>
    <w:p w:rsidR="00042C8A" w:rsidRDefault="00042C8A" w:rsidP="00CA0E11">
      <w:pPr>
        <w:pStyle w:val="ListParagraph"/>
        <w:numPr>
          <w:ilvl w:val="0"/>
          <w:numId w:val="6"/>
        </w:numPr>
      </w:pPr>
      <w:r>
        <w:t>trávy, obilí, kukuřice</w:t>
      </w:r>
    </w:p>
    <w:p w:rsidR="00042C8A" w:rsidRDefault="00042C8A" w:rsidP="00CA0E11">
      <w:pPr>
        <w:pStyle w:val="ListParagraph"/>
        <w:numPr>
          <w:ilvl w:val="0"/>
          <w:numId w:val="6"/>
        </w:numPr>
      </w:pPr>
      <w:r>
        <w:t>jablka, hrušky, třešně</w:t>
      </w:r>
    </w:p>
    <w:p w:rsidR="00042C8A" w:rsidRDefault="00042C8A" w:rsidP="00D4409C">
      <w:pPr>
        <w:pStyle w:val="ListParagraph"/>
        <w:numPr>
          <w:ilvl w:val="0"/>
          <w:numId w:val="1"/>
        </w:numPr>
      </w:pPr>
      <w:r>
        <w:t>Hrách má plody:</w:t>
      </w:r>
    </w:p>
    <w:p w:rsidR="00042C8A" w:rsidRDefault="00042C8A" w:rsidP="00CA0E11">
      <w:pPr>
        <w:pStyle w:val="ListParagraph"/>
        <w:numPr>
          <w:ilvl w:val="0"/>
          <w:numId w:val="7"/>
        </w:numPr>
      </w:pPr>
      <w:r>
        <w:t>dužnaté</w:t>
      </w:r>
    </w:p>
    <w:p w:rsidR="00042C8A" w:rsidRDefault="00042C8A" w:rsidP="00CA0E11">
      <w:pPr>
        <w:pStyle w:val="ListParagraph"/>
        <w:numPr>
          <w:ilvl w:val="0"/>
          <w:numId w:val="7"/>
        </w:numPr>
      </w:pPr>
      <w:r>
        <w:t>suché pukavé</w:t>
      </w:r>
    </w:p>
    <w:p w:rsidR="00042C8A" w:rsidRDefault="00042C8A" w:rsidP="00CA0E11">
      <w:pPr>
        <w:pStyle w:val="ListParagraph"/>
        <w:numPr>
          <w:ilvl w:val="0"/>
          <w:numId w:val="7"/>
        </w:numPr>
      </w:pPr>
      <w:r>
        <w:t>suché nepukavé</w:t>
      </w:r>
    </w:p>
    <w:p w:rsidR="00042C8A" w:rsidRDefault="00042C8A" w:rsidP="00D4409C">
      <w:pPr>
        <w:pStyle w:val="ListParagraph"/>
        <w:numPr>
          <w:ilvl w:val="0"/>
          <w:numId w:val="1"/>
        </w:numPr>
      </w:pPr>
      <w:r>
        <w:t>Kořenová zelenina je:</w:t>
      </w:r>
    </w:p>
    <w:p w:rsidR="00042C8A" w:rsidRDefault="00042C8A" w:rsidP="00CA0E11">
      <w:pPr>
        <w:pStyle w:val="ListParagraph"/>
        <w:numPr>
          <w:ilvl w:val="0"/>
          <w:numId w:val="8"/>
        </w:numPr>
      </w:pPr>
      <w:r>
        <w:t>mrkev, celer, kedluben</w:t>
      </w:r>
    </w:p>
    <w:p w:rsidR="00042C8A" w:rsidRDefault="00042C8A" w:rsidP="00CA0E11">
      <w:pPr>
        <w:pStyle w:val="ListParagraph"/>
        <w:numPr>
          <w:ilvl w:val="0"/>
          <w:numId w:val="8"/>
        </w:numPr>
      </w:pPr>
      <w:r>
        <w:t>mrkev, kmín, petržel</w:t>
      </w:r>
    </w:p>
    <w:p w:rsidR="00042C8A" w:rsidRDefault="00042C8A" w:rsidP="00CA0E11">
      <w:pPr>
        <w:pStyle w:val="ListParagraph"/>
        <w:numPr>
          <w:ilvl w:val="0"/>
          <w:numId w:val="8"/>
        </w:numPr>
      </w:pPr>
      <w:r>
        <w:t>mrkev, petržel, celer</w:t>
      </w:r>
    </w:p>
    <w:p w:rsidR="00042C8A" w:rsidRDefault="00042C8A" w:rsidP="00D4409C">
      <w:pPr>
        <w:pStyle w:val="ListParagraph"/>
        <w:numPr>
          <w:ilvl w:val="0"/>
          <w:numId w:val="1"/>
        </w:numPr>
      </w:pPr>
      <w:r>
        <w:t>Peckovice jsou:</w:t>
      </w:r>
    </w:p>
    <w:p w:rsidR="00042C8A" w:rsidRDefault="00042C8A" w:rsidP="00CA0E11">
      <w:pPr>
        <w:pStyle w:val="ListParagraph"/>
        <w:numPr>
          <w:ilvl w:val="0"/>
          <w:numId w:val="9"/>
        </w:numPr>
      </w:pPr>
      <w:r>
        <w:t>švestka, broskev, vlašský ořech</w:t>
      </w:r>
    </w:p>
    <w:p w:rsidR="00042C8A" w:rsidRDefault="00042C8A" w:rsidP="00CA0E11">
      <w:pPr>
        <w:pStyle w:val="ListParagraph"/>
        <w:numPr>
          <w:ilvl w:val="0"/>
          <w:numId w:val="9"/>
        </w:numPr>
      </w:pPr>
      <w:r>
        <w:t>broskev, třešeň, jablko</w:t>
      </w:r>
    </w:p>
    <w:p w:rsidR="00042C8A" w:rsidRDefault="00042C8A" w:rsidP="00CA0E11">
      <w:pPr>
        <w:pStyle w:val="ListParagraph"/>
        <w:numPr>
          <w:ilvl w:val="0"/>
          <w:numId w:val="9"/>
        </w:numPr>
      </w:pPr>
      <w:r>
        <w:t>švestka, meruňka, hruška</w:t>
      </w:r>
    </w:p>
    <w:p w:rsidR="00042C8A" w:rsidRDefault="00042C8A" w:rsidP="00D4409C">
      <w:pPr>
        <w:pStyle w:val="ListParagraph"/>
        <w:numPr>
          <w:ilvl w:val="0"/>
          <w:numId w:val="1"/>
        </w:numPr>
      </w:pPr>
      <w:r>
        <w:t>Listová zelenina je:</w:t>
      </w:r>
    </w:p>
    <w:p w:rsidR="00042C8A" w:rsidRDefault="00042C8A" w:rsidP="00AD4D61">
      <w:pPr>
        <w:pStyle w:val="ListParagraph"/>
        <w:numPr>
          <w:ilvl w:val="0"/>
          <w:numId w:val="10"/>
        </w:numPr>
      </w:pPr>
      <w:r>
        <w:t>špenát, salát, rukola</w:t>
      </w:r>
    </w:p>
    <w:p w:rsidR="00042C8A" w:rsidRDefault="00042C8A" w:rsidP="00AD4D61">
      <w:pPr>
        <w:pStyle w:val="ListParagraph"/>
        <w:numPr>
          <w:ilvl w:val="0"/>
          <w:numId w:val="10"/>
        </w:numPr>
      </w:pPr>
      <w:r>
        <w:t>okurka, rajče, paprika</w:t>
      </w:r>
    </w:p>
    <w:p w:rsidR="00042C8A" w:rsidRDefault="00042C8A" w:rsidP="00AD4D61">
      <w:pPr>
        <w:pStyle w:val="ListParagraph"/>
        <w:numPr>
          <w:ilvl w:val="0"/>
          <w:numId w:val="10"/>
        </w:numPr>
      </w:pPr>
      <w:r>
        <w:t>květák, kapusta, brokolice</w:t>
      </w:r>
    </w:p>
    <w:p w:rsidR="00042C8A" w:rsidRDefault="00042C8A" w:rsidP="00D4409C">
      <w:pPr>
        <w:pStyle w:val="ListParagraph"/>
        <w:numPr>
          <w:ilvl w:val="0"/>
          <w:numId w:val="1"/>
        </w:numPr>
      </w:pPr>
      <w:r>
        <w:t>Souplodí peckoviček mají:</w:t>
      </w:r>
    </w:p>
    <w:p w:rsidR="00042C8A" w:rsidRDefault="00042C8A" w:rsidP="00AD4D61">
      <w:pPr>
        <w:pStyle w:val="ListParagraph"/>
        <w:numPr>
          <w:ilvl w:val="0"/>
          <w:numId w:val="11"/>
        </w:numPr>
      </w:pPr>
      <w:r>
        <w:t>maliny, jahody</w:t>
      </w:r>
    </w:p>
    <w:p w:rsidR="00042C8A" w:rsidRDefault="00042C8A" w:rsidP="00AD4D61">
      <w:pPr>
        <w:pStyle w:val="ListParagraph"/>
        <w:numPr>
          <w:ilvl w:val="0"/>
          <w:numId w:val="11"/>
        </w:numPr>
      </w:pPr>
      <w:r>
        <w:t>ostružiny, rybíz</w:t>
      </w:r>
    </w:p>
    <w:p w:rsidR="00042C8A" w:rsidRDefault="00042C8A" w:rsidP="00AD4D61">
      <w:pPr>
        <w:pStyle w:val="ListParagraph"/>
        <w:numPr>
          <w:ilvl w:val="0"/>
          <w:numId w:val="11"/>
        </w:numPr>
      </w:pPr>
      <w:r>
        <w:t>maliny, ostružiny</w:t>
      </w:r>
    </w:p>
    <w:p w:rsidR="00042C8A" w:rsidRDefault="00042C8A" w:rsidP="008B446B"/>
    <w:p w:rsidR="00042C8A" w:rsidRDefault="00042C8A" w:rsidP="008B446B"/>
    <w:p w:rsidR="00042C8A" w:rsidRDefault="00042C8A" w:rsidP="008B446B"/>
    <w:p w:rsidR="00042C8A" w:rsidRDefault="00042C8A" w:rsidP="008B446B"/>
    <w:p w:rsidR="00042C8A" w:rsidRDefault="00042C8A" w:rsidP="008B446B"/>
    <w:p w:rsidR="00042C8A" w:rsidRPr="008B446B" w:rsidRDefault="00042C8A" w:rsidP="008B446B">
      <w:pPr>
        <w:rPr>
          <w:color w:val="FF0000"/>
        </w:rPr>
      </w:pPr>
    </w:p>
    <w:p w:rsidR="00042C8A" w:rsidRPr="008B446B" w:rsidRDefault="00042C8A" w:rsidP="008B446B">
      <w:pPr>
        <w:rPr>
          <w:color w:val="FF0000"/>
        </w:rPr>
      </w:pPr>
      <w:r w:rsidRPr="008B446B">
        <w:rPr>
          <w:color w:val="FF0000"/>
        </w:rPr>
        <w:t>Výsledky:</w:t>
      </w:r>
    </w:p>
    <w:p w:rsidR="00042C8A" w:rsidRPr="008B446B" w:rsidRDefault="00042C8A" w:rsidP="008B446B">
      <w:pPr>
        <w:pStyle w:val="ListParagraph"/>
        <w:numPr>
          <w:ilvl w:val="0"/>
          <w:numId w:val="12"/>
        </w:numPr>
        <w:rPr>
          <w:color w:val="FF0000"/>
        </w:rPr>
      </w:pPr>
      <w:r w:rsidRPr="008B446B">
        <w:rPr>
          <w:color w:val="FF0000"/>
        </w:rPr>
        <w:t>c</w:t>
      </w:r>
    </w:p>
    <w:p w:rsidR="00042C8A" w:rsidRPr="008B446B" w:rsidRDefault="00042C8A" w:rsidP="008B446B">
      <w:pPr>
        <w:pStyle w:val="ListParagraph"/>
        <w:numPr>
          <w:ilvl w:val="0"/>
          <w:numId w:val="12"/>
        </w:numPr>
        <w:rPr>
          <w:color w:val="FF0000"/>
        </w:rPr>
      </w:pPr>
      <w:r w:rsidRPr="008B446B">
        <w:rPr>
          <w:color w:val="FF0000"/>
        </w:rPr>
        <w:t>c</w:t>
      </w:r>
    </w:p>
    <w:p w:rsidR="00042C8A" w:rsidRPr="008B446B" w:rsidRDefault="00042C8A" w:rsidP="008B446B">
      <w:pPr>
        <w:pStyle w:val="ListParagraph"/>
        <w:numPr>
          <w:ilvl w:val="0"/>
          <w:numId w:val="12"/>
        </w:numPr>
        <w:rPr>
          <w:color w:val="FF0000"/>
        </w:rPr>
      </w:pPr>
      <w:r w:rsidRPr="008B446B">
        <w:rPr>
          <w:color w:val="FF0000"/>
        </w:rPr>
        <w:t>a</w:t>
      </w:r>
    </w:p>
    <w:p w:rsidR="00042C8A" w:rsidRPr="008B446B" w:rsidRDefault="00042C8A" w:rsidP="008B446B">
      <w:pPr>
        <w:pStyle w:val="ListParagraph"/>
        <w:numPr>
          <w:ilvl w:val="0"/>
          <w:numId w:val="12"/>
        </w:numPr>
        <w:rPr>
          <w:color w:val="FF0000"/>
        </w:rPr>
      </w:pPr>
      <w:r w:rsidRPr="008B446B">
        <w:rPr>
          <w:color w:val="FF0000"/>
        </w:rPr>
        <w:t>b</w:t>
      </w:r>
    </w:p>
    <w:p w:rsidR="00042C8A" w:rsidRPr="008B446B" w:rsidRDefault="00042C8A" w:rsidP="008B446B">
      <w:pPr>
        <w:pStyle w:val="ListParagraph"/>
        <w:numPr>
          <w:ilvl w:val="0"/>
          <w:numId w:val="12"/>
        </w:numPr>
        <w:rPr>
          <w:color w:val="FF0000"/>
        </w:rPr>
      </w:pPr>
      <w:r w:rsidRPr="008B446B">
        <w:rPr>
          <w:color w:val="FF0000"/>
        </w:rPr>
        <w:t>a</w:t>
      </w:r>
    </w:p>
    <w:p w:rsidR="00042C8A" w:rsidRPr="008B446B" w:rsidRDefault="00042C8A" w:rsidP="008B446B">
      <w:pPr>
        <w:pStyle w:val="ListParagraph"/>
        <w:numPr>
          <w:ilvl w:val="0"/>
          <w:numId w:val="12"/>
        </w:numPr>
        <w:rPr>
          <w:color w:val="FF0000"/>
        </w:rPr>
      </w:pPr>
      <w:r w:rsidRPr="008B446B">
        <w:rPr>
          <w:color w:val="FF0000"/>
        </w:rPr>
        <w:t>b</w:t>
      </w:r>
    </w:p>
    <w:p w:rsidR="00042C8A" w:rsidRPr="008B446B" w:rsidRDefault="00042C8A" w:rsidP="008B446B">
      <w:pPr>
        <w:pStyle w:val="ListParagraph"/>
        <w:numPr>
          <w:ilvl w:val="0"/>
          <w:numId w:val="12"/>
        </w:numPr>
        <w:rPr>
          <w:color w:val="FF0000"/>
        </w:rPr>
      </w:pPr>
      <w:r w:rsidRPr="008B446B">
        <w:rPr>
          <w:color w:val="FF0000"/>
        </w:rPr>
        <w:t>c</w:t>
      </w:r>
    </w:p>
    <w:p w:rsidR="00042C8A" w:rsidRPr="008B446B" w:rsidRDefault="00042C8A" w:rsidP="008B446B">
      <w:pPr>
        <w:pStyle w:val="ListParagraph"/>
        <w:numPr>
          <w:ilvl w:val="0"/>
          <w:numId w:val="12"/>
        </w:numPr>
        <w:rPr>
          <w:color w:val="FF0000"/>
        </w:rPr>
      </w:pPr>
      <w:r w:rsidRPr="008B446B">
        <w:rPr>
          <w:color w:val="FF0000"/>
        </w:rPr>
        <w:t>a</w:t>
      </w:r>
    </w:p>
    <w:p w:rsidR="00042C8A" w:rsidRPr="008B446B" w:rsidRDefault="00042C8A" w:rsidP="008B446B">
      <w:pPr>
        <w:pStyle w:val="ListParagraph"/>
        <w:numPr>
          <w:ilvl w:val="0"/>
          <w:numId w:val="12"/>
        </w:numPr>
        <w:rPr>
          <w:color w:val="FF0000"/>
        </w:rPr>
      </w:pPr>
      <w:r w:rsidRPr="008B446B">
        <w:rPr>
          <w:color w:val="FF0000"/>
        </w:rPr>
        <w:t>a</w:t>
      </w:r>
    </w:p>
    <w:p w:rsidR="00042C8A" w:rsidRPr="008B446B" w:rsidRDefault="00042C8A" w:rsidP="008B446B">
      <w:pPr>
        <w:pStyle w:val="ListParagraph"/>
        <w:numPr>
          <w:ilvl w:val="0"/>
          <w:numId w:val="12"/>
        </w:numPr>
        <w:rPr>
          <w:color w:val="FF0000"/>
        </w:rPr>
      </w:pPr>
      <w:r w:rsidRPr="008B446B">
        <w:rPr>
          <w:color w:val="FF0000"/>
        </w:rPr>
        <w:t>c</w:t>
      </w:r>
    </w:p>
    <w:p w:rsidR="00042C8A" w:rsidRPr="008B446B" w:rsidRDefault="00042C8A">
      <w:pPr>
        <w:pStyle w:val="ListParagraph"/>
        <w:numPr>
          <w:ilvl w:val="0"/>
          <w:numId w:val="12"/>
        </w:numPr>
        <w:rPr>
          <w:color w:val="FF0000"/>
        </w:rPr>
      </w:pPr>
      <w:r>
        <w:rPr>
          <w:color w:val="FF0000"/>
        </w:rPr>
        <w:t>c</w:t>
      </w:r>
    </w:p>
    <w:sectPr w:rsidR="00042C8A" w:rsidRPr="008B446B" w:rsidSect="00BF4355">
      <w:footerReference w:type="default" r:id="rId8"/>
      <w:pgSz w:w="11906" w:h="16838"/>
      <w:pgMar w:top="720" w:right="720" w:bottom="720" w:left="720" w:header="708" w:footer="3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C8A" w:rsidRDefault="00042C8A" w:rsidP="00BF4355">
      <w:pPr>
        <w:spacing w:after="0" w:line="240" w:lineRule="auto"/>
      </w:pPr>
      <w:r>
        <w:separator/>
      </w:r>
    </w:p>
  </w:endnote>
  <w:endnote w:type="continuationSeparator" w:id="0">
    <w:p w:rsidR="00042C8A" w:rsidRDefault="00042C8A" w:rsidP="00BF4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C8A" w:rsidRPr="003E6F3A" w:rsidRDefault="00042C8A" w:rsidP="003A6D01">
    <w:pPr>
      <w:pStyle w:val="NormalWeb"/>
      <w:spacing w:before="0" w:beforeAutospacing="0" w:after="0" w:afterAutospacing="0"/>
      <w:jc w:val="both"/>
      <w:rPr>
        <w:rFonts w:ascii="Calibri" w:hAnsi="Calibri"/>
      </w:rPr>
    </w:pPr>
    <w:r w:rsidRPr="009A1A9E">
      <w:rPr>
        <w:rFonts w:ascii="Calibri" w:hAnsi="Calibri" w:cs="Arial"/>
        <w:kern w:val="24"/>
        <w:sz w:val="20"/>
        <w:szCs w:val="20"/>
      </w:rPr>
      <w:t xml:space="preserve">Autorem materiálu a všech jeho částí, není-li uvedeno jinak, je Mgr. Ilona Korandová.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C8A" w:rsidRDefault="00042C8A" w:rsidP="00BF4355">
      <w:pPr>
        <w:spacing w:after="0" w:line="240" w:lineRule="auto"/>
      </w:pPr>
      <w:r>
        <w:separator/>
      </w:r>
    </w:p>
  </w:footnote>
  <w:footnote w:type="continuationSeparator" w:id="0">
    <w:p w:rsidR="00042C8A" w:rsidRDefault="00042C8A" w:rsidP="00BF43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647FE"/>
    <w:multiLevelType w:val="hybridMultilevel"/>
    <w:tmpl w:val="32EABC16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>
    <w:nsid w:val="01D15020"/>
    <w:multiLevelType w:val="hybridMultilevel"/>
    <w:tmpl w:val="4F90D876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CD0280F"/>
    <w:multiLevelType w:val="hybridMultilevel"/>
    <w:tmpl w:val="E198282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6A270FB"/>
    <w:multiLevelType w:val="hybridMultilevel"/>
    <w:tmpl w:val="15CA3966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nsid w:val="22607539"/>
    <w:multiLevelType w:val="hybridMultilevel"/>
    <w:tmpl w:val="DC5A29A2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51BD79E7"/>
    <w:multiLevelType w:val="hybridMultilevel"/>
    <w:tmpl w:val="CD4A1B8C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">
    <w:nsid w:val="56746911"/>
    <w:multiLevelType w:val="hybridMultilevel"/>
    <w:tmpl w:val="EB84BF44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>
    <w:nsid w:val="56F24BED"/>
    <w:multiLevelType w:val="hybridMultilevel"/>
    <w:tmpl w:val="04E296B8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>
    <w:nsid w:val="6CD31997"/>
    <w:multiLevelType w:val="hybridMultilevel"/>
    <w:tmpl w:val="B3C651BA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9">
    <w:nsid w:val="6CDB53E9"/>
    <w:multiLevelType w:val="hybridMultilevel"/>
    <w:tmpl w:val="E216F7E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60D1151"/>
    <w:multiLevelType w:val="hybridMultilevel"/>
    <w:tmpl w:val="2C80AF08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">
    <w:nsid w:val="7E7F17FF"/>
    <w:multiLevelType w:val="hybridMultilevel"/>
    <w:tmpl w:val="8646B7F2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5"/>
  </w:num>
  <w:num w:numId="5">
    <w:abstractNumId w:val="11"/>
  </w:num>
  <w:num w:numId="6">
    <w:abstractNumId w:val="0"/>
  </w:num>
  <w:num w:numId="7">
    <w:abstractNumId w:val="6"/>
  </w:num>
  <w:num w:numId="8">
    <w:abstractNumId w:val="7"/>
  </w:num>
  <w:num w:numId="9">
    <w:abstractNumId w:val="4"/>
  </w:num>
  <w:num w:numId="10">
    <w:abstractNumId w:val="3"/>
  </w:num>
  <w:num w:numId="11">
    <w:abstractNumId w:val="1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005E"/>
    <w:rsid w:val="00042C8A"/>
    <w:rsid w:val="00062F43"/>
    <w:rsid w:val="00072866"/>
    <w:rsid w:val="00124E97"/>
    <w:rsid w:val="001B4A4D"/>
    <w:rsid w:val="00284A3A"/>
    <w:rsid w:val="00392C90"/>
    <w:rsid w:val="0039416B"/>
    <w:rsid w:val="003A6D01"/>
    <w:rsid w:val="003E6F3A"/>
    <w:rsid w:val="00453A59"/>
    <w:rsid w:val="004565DF"/>
    <w:rsid w:val="00482DC2"/>
    <w:rsid w:val="0052726E"/>
    <w:rsid w:val="0055609D"/>
    <w:rsid w:val="00800127"/>
    <w:rsid w:val="008B446B"/>
    <w:rsid w:val="009029E3"/>
    <w:rsid w:val="009A1A9E"/>
    <w:rsid w:val="009B365D"/>
    <w:rsid w:val="00A00E34"/>
    <w:rsid w:val="00A63564"/>
    <w:rsid w:val="00AB30B6"/>
    <w:rsid w:val="00AC2EE1"/>
    <w:rsid w:val="00AD4D61"/>
    <w:rsid w:val="00B2059E"/>
    <w:rsid w:val="00B564B0"/>
    <w:rsid w:val="00B56641"/>
    <w:rsid w:val="00B83665"/>
    <w:rsid w:val="00BF3783"/>
    <w:rsid w:val="00BF4355"/>
    <w:rsid w:val="00C20449"/>
    <w:rsid w:val="00C770C8"/>
    <w:rsid w:val="00CA0E11"/>
    <w:rsid w:val="00D4135A"/>
    <w:rsid w:val="00D4409C"/>
    <w:rsid w:val="00E03486"/>
    <w:rsid w:val="00E50A97"/>
    <w:rsid w:val="00EB56D8"/>
    <w:rsid w:val="00F5005E"/>
    <w:rsid w:val="00F9080B"/>
    <w:rsid w:val="00FD78F5"/>
    <w:rsid w:val="00FF5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05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5005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4409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BF4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F435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BF43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F435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F43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F4355"/>
    <w:rPr>
      <w:rFonts w:cs="Times New Roman"/>
    </w:rPr>
  </w:style>
  <w:style w:type="paragraph" w:styleId="NormalWeb">
    <w:name w:val="Normal (Web)"/>
    <w:basedOn w:val="Normal"/>
    <w:uiPriority w:val="99"/>
    <w:rsid w:val="00BF43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232</Words>
  <Characters>1375</Characters>
  <Application>Microsoft Office Outlook</Application>
  <DocSecurity>0</DocSecurity>
  <Lines>0</Lines>
  <Paragraphs>0</Paragraphs>
  <ScaleCrop>false</ScaleCrop>
  <Company>Statutarni mesto Most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Jiř Koranda</dc:creator>
  <cp:keywords/>
  <dc:description/>
  <cp:lastModifiedBy>DUM</cp:lastModifiedBy>
  <cp:revision>2</cp:revision>
  <dcterms:created xsi:type="dcterms:W3CDTF">2015-07-15T16:07:00Z</dcterms:created>
  <dcterms:modified xsi:type="dcterms:W3CDTF">2015-07-15T16:07:00Z</dcterms:modified>
</cp:coreProperties>
</file>