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861" w:rsidRDefault="00584861" w:rsidP="007067BC"/>
    <w:p w:rsidR="00584861" w:rsidRDefault="00584861" w:rsidP="007067BC"/>
    <w:p w:rsidR="00584861" w:rsidRDefault="00584861" w:rsidP="007067BC">
      <w:r w:rsidRPr="002913CC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6" o:title="" croptop="2621f" cropbottom="30074f" cropleft="1566f" cropright="1370f"/>
          </v:shape>
        </w:pict>
      </w:r>
    </w:p>
    <w:p w:rsidR="00584861" w:rsidRDefault="00584861" w:rsidP="007067BC"/>
    <w:p w:rsidR="00584861" w:rsidRDefault="00584861" w:rsidP="007067BC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584861" w:rsidRDefault="00584861" w:rsidP="007067BC">
      <w:r>
        <w:t>Pořadové číslo projektu:</w:t>
      </w:r>
      <w:r>
        <w:tab/>
      </w:r>
      <w:r>
        <w:tab/>
        <w:t>CZ.1.07/1.4.00/21.3</w:t>
      </w:r>
      <w:bookmarkStart w:id="0" w:name="_GoBack"/>
      <w:bookmarkEnd w:id="0"/>
      <w:r>
        <w:t>811</w:t>
      </w:r>
    </w:p>
    <w:p w:rsidR="00584861" w:rsidRDefault="00584861" w:rsidP="007067BC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584861" w:rsidRDefault="00584861" w:rsidP="007067BC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584861" w:rsidRDefault="00584861" w:rsidP="007067BC">
      <w:r>
        <w:t xml:space="preserve">Název DUM: </w:t>
      </w:r>
      <w:r>
        <w:tab/>
      </w:r>
      <w:r>
        <w:tab/>
      </w:r>
      <w:r>
        <w:tab/>
      </w:r>
      <w:r>
        <w:tab/>
        <w:t>MINERALOGIE – MOTIVAČNÍ KŘÍŽOVKA</w:t>
      </w:r>
    </w:p>
    <w:p w:rsidR="00584861" w:rsidRDefault="00584861" w:rsidP="007067BC">
      <w:r>
        <w:t>Číslo DUM:</w:t>
      </w:r>
      <w:r>
        <w:tab/>
      </w:r>
      <w:r>
        <w:tab/>
      </w:r>
      <w:r>
        <w:tab/>
      </w:r>
      <w:r>
        <w:tab/>
        <w:t>V/2/PC/2/1/5</w:t>
      </w:r>
    </w:p>
    <w:p w:rsidR="00584861" w:rsidRDefault="00584861" w:rsidP="007067BC">
      <w:r>
        <w:t>Vzdělávací předmět:</w:t>
      </w:r>
      <w:r>
        <w:tab/>
      </w:r>
      <w:r>
        <w:tab/>
      </w:r>
      <w:r>
        <w:tab/>
        <w:t>PŘÍRODOPIS</w:t>
      </w:r>
    </w:p>
    <w:p w:rsidR="00584861" w:rsidRDefault="00584861" w:rsidP="00D46366">
      <w:r>
        <w:t>Tematická oblast:</w:t>
      </w:r>
      <w:r>
        <w:tab/>
      </w:r>
      <w:r>
        <w:tab/>
      </w:r>
      <w:r>
        <w:tab/>
        <w:t>MINERALOGIE</w:t>
      </w:r>
    </w:p>
    <w:p w:rsidR="00584861" w:rsidRDefault="00584861" w:rsidP="00D46366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584861" w:rsidRDefault="00584861" w:rsidP="00D46366">
      <w:pPr>
        <w:ind w:left="3540" w:hanging="3540"/>
      </w:pPr>
      <w:r>
        <w:t>Anotace:</w:t>
      </w:r>
      <w:r>
        <w:tab/>
        <w:t xml:space="preserve">Žák si vyluštěním motivační křížovky uvědomí propojení živé a neživé přírody. </w:t>
      </w:r>
    </w:p>
    <w:p w:rsidR="00584861" w:rsidRDefault="00584861" w:rsidP="00D46366">
      <w:pPr>
        <w:ind w:left="3540" w:hanging="3540"/>
      </w:pPr>
      <w:r>
        <w:t>Klíčová slova:</w:t>
      </w:r>
      <w:r>
        <w:tab/>
        <w:t xml:space="preserve">Krystalové soustavy, korýš, ovoce, vzduch. </w:t>
      </w:r>
    </w:p>
    <w:p w:rsidR="00584861" w:rsidRDefault="00584861" w:rsidP="00D46366">
      <w:r>
        <w:t>Metodické pokyny:</w:t>
      </w:r>
      <w:r>
        <w:tab/>
      </w:r>
      <w:r>
        <w:tab/>
        <w:t xml:space="preserve">     </w:t>
      </w:r>
      <w:r>
        <w:tab/>
        <w:t>Žák vyplní křížovku.</w:t>
      </w:r>
    </w:p>
    <w:p w:rsidR="00584861" w:rsidRDefault="00584861" w:rsidP="00D46366">
      <w:r>
        <w:t>Druh učebního materiálu:</w:t>
      </w:r>
      <w:r>
        <w:tab/>
      </w:r>
      <w:r>
        <w:tab/>
        <w:t xml:space="preserve">PL </w:t>
      </w:r>
    </w:p>
    <w:p w:rsidR="00584861" w:rsidRDefault="00584861" w:rsidP="00D46366">
      <w:r>
        <w:t>Druh interaktivity:</w:t>
      </w:r>
      <w:r>
        <w:tab/>
      </w:r>
      <w:r>
        <w:tab/>
      </w:r>
      <w:r>
        <w:tab/>
        <w:t xml:space="preserve">Motivační </w:t>
      </w:r>
    </w:p>
    <w:p w:rsidR="00584861" w:rsidRDefault="00584861" w:rsidP="00D46366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584861" w:rsidRDefault="00584861" w:rsidP="00D46366">
      <w:r>
        <w:t>Datum vzniku šablony:</w:t>
      </w:r>
      <w:r>
        <w:tab/>
      </w:r>
      <w:r>
        <w:tab/>
      </w:r>
      <w:r>
        <w:tab/>
        <w:t>8. 8. 2013</w:t>
      </w:r>
    </w:p>
    <w:p w:rsidR="00584861" w:rsidRDefault="00584861" w:rsidP="00D46366"/>
    <w:p w:rsidR="00584861" w:rsidRDefault="00584861"/>
    <w:p w:rsidR="00584861" w:rsidRDefault="00584861"/>
    <w:p w:rsidR="00584861" w:rsidRDefault="00584861"/>
    <w:p w:rsidR="00584861" w:rsidRDefault="00584861"/>
    <w:tbl>
      <w:tblPr>
        <w:tblW w:w="10102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500"/>
        <w:gridCol w:w="762"/>
        <w:gridCol w:w="700"/>
        <w:gridCol w:w="700"/>
        <w:gridCol w:w="700"/>
        <w:gridCol w:w="700"/>
        <w:gridCol w:w="840"/>
        <w:gridCol w:w="700"/>
        <w:gridCol w:w="700"/>
        <w:gridCol w:w="700"/>
        <w:gridCol w:w="700"/>
        <w:gridCol w:w="700"/>
        <w:gridCol w:w="740"/>
        <w:gridCol w:w="960"/>
      </w:tblGrid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022358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5102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b/>
                <w:sz w:val="48"/>
                <w:szCs w:val="48"/>
                <w:lang w:eastAsia="cs-CZ"/>
              </w:rPr>
              <w:t>Motivační křížovka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2.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3.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4.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5.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6.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7.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8.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9.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10.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11.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12.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13.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14.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15.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16.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17.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18.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19.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savec žijící pod zemí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2.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rak patří mezi …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3.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sumec je ….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4.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naše hvězda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5.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táta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6.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dopravní prostředek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7.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letadlo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8.</w:t>
            </w: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broskev, třešeň, jablko ….. jsou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9.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ovce dává lidem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10.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roční období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11.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12.</w:t>
            </w:r>
          </w:p>
        </w:tc>
        <w:tc>
          <w:tcPr>
            <w:tcW w:w="440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Rozárka z pohádky Tři oříšky pro Popelku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13.</w:t>
            </w:r>
          </w:p>
        </w:tc>
        <w:tc>
          <w:tcPr>
            <w:tcW w:w="580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letní hodně šťavnatá bobule s černými a bílými semeny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14.</w:t>
            </w:r>
          </w:p>
        </w:tc>
        <w:tc>
          <w:tcPr>
            <w:tcW w:w="650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zelená protáhlá bobule, která nám chutná ve sladkokyselém nálevu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15.</w:t>
            </w: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ke kácení stromů se používá pila a …..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16.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věta tázací je ……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17.</w:t>
            </w: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při úklidu používáme koště a …….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18.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atmosféra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19.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nápad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ŘEŠENÍ: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2.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Ý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Š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3.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B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4.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5.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6.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7.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8.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C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9.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10.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É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11.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12.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13.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14.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15.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R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16.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17.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P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T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18.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V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Z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D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U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CH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19.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M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D46366">
              <w:rPr>
                <w:b/>
                <w:bCs/>
                <w:color w:val="FF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Š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L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N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K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  <w:r w:rsidRPr="00D46366">
              <w:rPr>
                <w:b/>
                <w:bCs/>
                <w:color w:val="000000"/>
                <w:lang w:eastAsia="cs-CZ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jc w:val="center"/>
              <w:rPr>
                <w:b/>
                <w:bCs/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savec žijící pod zemí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2.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rak patří mezi …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3.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sumec je ….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4.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naše hvězda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5.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táta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6.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dopravní prostředek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7.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letadlo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8.</w:t>
            </w: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broskev, třešeň, jablko ….. jsou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9.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ovce dává lidem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10.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roční období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11.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x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12.</w:t>
            </w:r>
          </w:p>
        </w:tc>
        <w:tc>
          <w:tcPr>
            <w:tcW w:w="440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Rozárka z pohádky Tři oříšky pro Popelku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13.</w:t>
            </w:r>
          </w:p>
        </w:tc>
        <w:tc>
          <w:tcPr>
            <w:tcW w:w="5802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letní hodně šťavnatá bobule s černými a bílými semeny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14.</w:t>
            </w:r>
          </w:p>
        </w:tc>
        <w:tc>
          <w:tcPr>
            <w:tcW w:w="650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zelená protáhlá bobule, která nám chutná ve sladkokyselém nálevu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15.</w:t>
            </w: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ke kácení stromů se používá pila a …..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16.</w:t>
            </w:r>
          </w:p>
        </w:tc>
        <w:tc>
          <w:tcPr>
            <w:tcW w:w="216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věta tázací je ……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17.</w:t>
            </w:r>
          </w:p>
        </w:tc>
        <w:tc>
          <w:tcPr>
            <w:tcW w:w="356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při úklidu používáme koště a …….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18.</w:t>
            </w:r>
          </w:p>
        </w:tc>
        <w:tc>
          <w:tcPr>
            <w:tcW w:w="14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atmosféra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84861" w:rsidRPr="00A5359C" w:rsidTr="00D46366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19.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  <w:r w:rsidRPr="00D46366">
              <w:rPr>
                <w:color w:val="000000"/>
                <w:lang w:eastAsia="cs-CZ"/>
              </w:rPr>
              <w:t>nápad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84861" w:rsidRPr="00D46366" w:rsidRDefault="00584861" w:rsidP="00D46366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584861" w:rsidRDefault="00584861"/>
    <w:sectPr w:rsidR="00584861" w:rsidSect="00E61490"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861" w:rsidRDefault="00584861" w:rsidP="00E61490">
      <w:pPr>
        <w:spacing w:after="0" w:line="240" w:lineRule="auto"/>
      </w:pPr>
      <w:r>
        <w:separator/>
      </w:r>
    </w:p>
  </w:endnote>
  <w:endnote w:type="continuationSeparator" w:id="0">
    <w:p w:rsidR="00584861" w:rsidRDefault="00584861" w:rsidP="00E614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861" w:rsidRPr="009A1A9E" w:rsidRDefault="00584861" w:rsidP="00892F4F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  <w:p w:rsidR="00584861" w:rsidRDefault="00584861">
    <w:pPr>
      <w:pStyle w:val="Footer"/>
    </w:pPr>
  </w:p>
  <w:p w:rsidR="00584861" w:rsidRDefault="005848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861" w:rsidRDefault="00584861" w:rsidP="00E61490">
      <w:pPr>
        <w:spacing w:after="0" w:line="240" w:lineRule="auto"/>
      </w:pPr>
      <w:r>
        <w:separator/>
      </w:r>
    </w:p>
  </w:footnote>
  <w:footnote w:type="continuationSeparator" w:id="0">
    <w:p w:rsidR="00584861" w:rsidRDefault="00584861" w:rsidP="00E614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6366"/>
    <w:rsid w:val="000023EE"/>
    <w:rsid w:val="00005BE3"/>
    <w:rsid w:val="00007512"/>
    <w:rsid w:val="000173D4"/>
    <w:rsid w:val="00022358"/>
    <w:rsid w:val="000329C6"/>
    <w:rsid w:val="00040430"/>
    <w:rsid w:val="00071AF5"/>
    <w:rsid w:val="00085181"/>
    <w:rsid w:val="00091A02"/>
    <w:rsid w:val="000A51A0"/>
    <w:rsid w:val="000A787F"/>
    <w:rsid w:val="000B7F3D"/>
    <w:rsid w:val="000D469E"/>
    <w:rsid w:val="000D4FCD"/>
    <w:rsid w:val="0010695C"/>
    <w:rsid w:val="001235A2"/>
    <w:rsid w:val="00125B1F"/>
    <w:rsid w:val="00131EB1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B0FCB"/>
    <w:rsid w:val="001E0B1D"/>
    <w:rsid w:val="001F3AD7"/>
    <w:rsid w:val="001F6B69"/>
    <w:rsid w:val="001F7ADE"/>
    <w:rsid w:val="002100AC"/>
    <w:rsid w:val="0022268C"/>
    <w:rsid w:val="00223560"/>
    <w:rsid w:val="0023504F"/>
    <w:rsid w:val="00250F81"/>
    <w:rsid w:val="002566E7"/>
    <w:rsid w:val="00264ACC"/>
    <w:rsid w:val="00267D9A"/>
    <w:rsid w:val="002768C8"/>
    <w:rsid w:val="002830AF"/>
    <w:rsid w:val="00285A2F"/>
    <w:rsid w:val="002862A5"/>
    <w:rsid w:val="002913CC"/>
    <w:rsid w:val="0029198A"/>
    <w:rsid w:val="00292D0F"/>
    <w:rsid w:val="002A394F"/>
    <w:rsid w:val="002B5305"/>
    <w:rsid w:val="002C75EA"/>
    <w:rsid w:val="002E42DA"/>
    <w:rsid w:val="002E756E"/>
    <w:rsid w:val="002F7997"/>
    <w:rsid w:val="003220BA"/>
    <w:rsid w:val="00340FBC"/>
    <w:rsid w:val="00343C94"/>
    <w:rsid w:val="0034797A"/>
    <w:rsid w:val="0035191C"/>
    <w:rsid w:val="00362C9C"/>
    <w:rsid w:val="003713E9"/>
    <w:rsid w:val="003B0889"/>
    <w:rsid w:val="003C5AB6"/>
    <w:rsid w:val="003D0010"/>
    <w:rsid w:val="003E0359"/>
    <w:rsid w:val="003E438C"/>
    <w:rsid w:val="003E7EFB"/>
    <w:rsid w:val="003F2E24"/>
    <w:rsid w:val="003F42CB"/>
    <w:rsid w:val="00411A61"/>
    <w:rsid w:val="00422600"/>
    <w:rsid w:val="00430503"/>
    <w:rsid w:val="004317BC"/>
    <w:rsid w:val="00435D28"/>
    <w:rsid w:val="00436D2B"/>
    <w:rsid w:val="00441200"/>
    <w:rsid w:val="00447328"/>
    <w:rsid w:val="00454379"/>
    <w:rsid w:val="0047217D"/>
    <w:rsid w:val="00496D9A"/>
    <w:rsid w:val="004A7594"/>
    <w:rsid w:val="004B4708"/>
    <w:rsid w:val="004D5778"/>
    <w:rsid w:val="004D658B"/>
    <w:rsid w:val="004E5EF4"/>
    <w:rsid w:val="00507B47"/>
    <w:rsid w:val="0051372C"/>
    <w:rsid w:val="00513BB1"/>
    <w:rsid w:val="00525207"/>
    <w:rsid w:val="00551D7C"/>
    <w:rsid w:val="005770A6"/>
    <w:rsid w:val="00577143"/>
    <w:rsid w:val="00584861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5F2B3E"/>
    <w:rsid w:val="00605551"/>
    <w:rsid w:val="006119A7"/>
    <w:rsid w:val="006121C9"/>
    <w:rsid w:val="00621A88"/>
    <w:rsid w:val="00627705"/>
    <w:rsid w:val="00633930"/>
    <w:rsid w:val="00650C44"/>
    <w:rsid w:val="00651B61"/>
    <w:rsid w:val="0067389A"/>
    <w:rsid w:val="00692B92"/>
    <w:rsid w:val="006A280B"/>
    <w:rsid w:val="006B1DAB"/>
    <w:rsid w:val="006B3B9A"/>
    <w:rsid w:val="006C29F2"/>
    <w:rsid w:val="006C303D"/>
    <w:rsid w:val="006C443F"/>
    <w:rsid w:val="00700E6D"/>
    <w:rsid w:val="00706046"/>
    <w:rsid w:val="007067BC"/>
    <w:rsid w:val="00730D20"/>
    <w:rsid w:val="00735AC5"/>
    <w:rsid w:val="007430C9"/>
    <w:rsid w:val="00744A94"/>
    <w:rsid w:val="00745622"/>
    <w:rsid w:val="00746C49"/>
    <w:rsid w:val="0075278E"/>
    <w:rsid w:val="00752F37"/>
    <w:rsid w:val="00753456"/>
    <w:rsid w:val="00757FFC"/>
    <w:rsid w:val="00761A5D"/>
    <w:rsid w:val="0076389E"/>
    <w:rsid w:val="007668F2"/>
    <w:rsid w:val="00772614"/>
    <w:rsid w:val="00792371"/>
    <w:rsid w:val="007A57A8"/>
    <w:rsid w:val="007B12A0"/>
    <w:rsid w:val="007F4272"/>
    <w:rsid w:val="008209E6"/>
    <w:rsid w:val="008438AC"/>
    <w:rsid w:val="00856837"/>
    <w:rsid w:val="0086355F"/>
    <w:rsid w:val="008758BD"/>
    <w:rsid w:val="008803DB"/>
    <w:rsid w:val="00886BB1"/>
    <w:rsid w:val="00886C70"/>
    <w:rsid w:val="00892F4F"/>
    <w:rsid w:val="00895F90"/>
    <w:rsid w:val="008A4903"/>
    <w:rsid w:val="008B08DA"/>
    <w:rsid w:val="008C0966"/>
    <w:rsid w:val="008D1A24"/>
    <w:rsid w:val="008E3A0D"/>
    <w:rsid w:val="00903CE1"/>
    <w:rsid w:val="00903EC4"/>
    <w:rsid w:val="00913055"/>
    <w:rsid w:val="00925D01"/>
    <w:rsid w:val="0095481E"/>
    <w:rsid w:val="00974849"/>
    <w:rsid w:val="0097716C"/>
    <w:rsid w:val="00990DDD"/>
    <w:rsid w:val="009A1A9E"/>
    <w:rsid w:val="009A7361"/>
    <w:rsid w:val="009C716D"/>
    <w:rsid w:val="009F6888"/>
    <w:rsid w:val="00A10660"/>
    <w:rsid w:val="00A338F0"/>
    <w:rsid w:val="00A35DBF"/>
    <w:rsid w:val="00A3746C"/>
    <w:rsid w:val="00A419E6"/>
    <w:rsid w:val="00A446BC"/>
    <w:rsid w:val="00A4470F"/>
    <w:rsid w:val="00A5359C"/>
    <w:rsid w:val="00A56371"/>
    <w:rsid w:val="00A56FF1"/>
    <w:rsid w:val="00A6714A"/>
    <w:rsid w:val="00A67B40"/>
    <w:rsid w:val="00A70CF5"/>
    <w:rsid w:val="00A70D10"/>
    <w:rsid w:val="00A87541"/>
    <w:rsid w:val="00AA4433"/>
    <w:rsid w:val="00AA6393"/>
    <w:rsid w:val="00AC2BC4"/>
    <w:rsid w:val="00AC68C8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45831"/>
    <w:rsid w:val="00B50DD4"/>
    <w:rsid w:val="00B637FA"/>
    <w:rsid w:val="00B66D33"/>
    <w:rsid w:val="00B71D4D"/>
    <w:rsid w:val="00B73CC1"/>
    <w:rsid w:val="00B86AB0"/>
    <w:rsid w:val="00B94E7E"/>
    <w:rsid w:val="00BB0E61"/>
    <w:rsid w:val="00BB2415"/>
    <w:rsid w:val="00BB4ABC"/>
    <w:rsid w:val="00BC2760"/>
    <w:rsid w:val="00BC5617"/>
    <w:rsid w:val="00BD3E4B"/>
    <w:rsid w:val="00C00997"/>
    <w:rsid w:val="00C01EBF"/>
    <w:rsid w:val="00C177E4"/>
    <w:rsid w:val="00C20FAE"/>
    <w:rsid w:val="00C3249F"/>
    <w:rsid w:val="00C34CC2"/>
    <w:rsid w:val="00C36239"/>
    <w:rsid w:val="00C37C32"/>
    <w:rsid w:val="00C53CC3"/>
    <w:rsid w:val="00C60C29"/>
    <w:rsid w:val="00C75C6E"/>
    <w:rsid w:val="00C769A8"/>
    <w:rsid w:val="00C77380"/>
    <w:rsid w:val="00C85AA1"/>
    <w:rsid w:val="00C8714E"/>
    <w:rsid w:val="00C94967"/>
    <w:rsid w:val="00CA2428"/>
    <w:rsid w:val="00CA3D1F"/>
    <w:rsid w:val="00CB642B"/>
    <w:rsid w:val="00CB6D31"/>
    <w:rsid w:val="00CC0A13"/>
    <w:rsid w:val="00CE4F39"/>
    <w:rsid w:val="00CF2C0F"/>
    <w:rsid w:val="00CF670A"/>
    <w:rsid w:val="00D04B0D"/>
    <w:rsid w:val="00D05A06"/>
    <w:rsid w:val="00D21F40"/>
    <w:rsid w:val="00D22BF2"/>
    <w:rsid w:val="00D41A6B"/>
    <w:rsid w:val="00D43901"/>
    <w:rsid w:val="00D46366"/>
    <w:rsid w:val="00D61395"/>
    <w:rsid w:val="00D6527C"/>
    <w:rsid w:val="00D8378C"/>
    <w:rsid w:val="00D84646"/>
    <w:rsid w:val="00D863AA"/>
    <w:rsid w:val="00DB4215"/>
    <w:rsid w:val="00DB523E"/>
    <w:rsid w:val="00DC526F"/>
    <w:rsid w:val="00DD04CF"/>
    <w:rsid w:val="00DD1974"/>
    <w:rsid w:val="00DD62A7"/>
    <w:rsid w:val="00DE0B58"/>
    <w:rsid w:val="00DE2FFB"/>
    <w:rsid w:val="00DE7EB9"/>
    <w:rsid w:val="00DF244F"/>
    <w:rsid w:val="00E0141F"/>
    <w:rsid w:val="00E214A8"/>
    <w:rsid w:val="00E43A01"/>
    <w:rsid w:val="00E476C7"/>
    <w:rsid w:val="00E61490"/>
    <w:rsid w:val="00E7423D"/>
    <w:rsid w:val="00E8147D"/>
    <w:rsid w:val="00E910CD"/>
    <w:rsid w:val="00E910E9"/>
    <w:rsid w:val="00EA6CE3"/>
    <w:rsid w:val="00EB3741"/>
    <w:rsid w:val="00EB6AB6"/>
    <w:rsid w:val="00ED3C2C"/>
    <w:rsid w:val="00EE1615"/>
    <w:rsid w:val="00EE43DA"/>
    <w:rsid w:val="00EF0E1B"/>
    <w:rsid w:val="00F07D9B"/>
    <w:rsid w:val="00F12153"/>
    <w:rsid w:val="00F37C5D"/>
    <w:rsid w:val="00F41EE3"/>
    <w:rsid w:val="00F43418"/>
    <w:rsid w:val="00F50444"/>
    <w:rsid w:val="00F50E7D"/>
    <w:rsid w:val="00F57CB6"/>
    <w:rsid w:val="00F60A29"/>
    <w:rsid w:val="00F65A97"/>
    <w:rsid w:val="00F66AE6"/>
    <w:rsid w:val="00F723BA"/>
    <w:rsid w:val="00F76A51"/>
    <w:rsid w:val="00F8224D"/>
    <w:rsid w:val="00F8411F"/>
    <w:rsid w:val="00F97E29"/>
    <w:rsid w:val="00FA60A1"/>
    <w:rsid w:val="00FC0F42"/>
    <w:rsid w:val="00FE09A3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E6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D4636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D46366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D463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6">
    <w:name w:val="xl66"/>
    <w:basedOn w:val="Normal"/>
    <w:uiPriority w:val="99"/>
    <w:rsid w:val="00D463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7">
    <w:name w:val="xl67"/>
    <w:basedOn w:val="Normal"/>
    <w:uiPriority w:val="99"/>
    <w:rsid w:val="00D4636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8">
    <w:name w:val="xl68"/>
    <w:basedOn w:val="Normal"/>
    <w:uiPriority w:val="99"/>
    <w:rsid w:val="00D463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69">
    <w:name w:val="xl69"/>
    <w:basedOn w:val="Normal"/>
    <w:uiPriority w:val="99"/>
    <w:rsid w:val="00D4636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0">
    <w:name w:val="xl70"/>
    <w:basedOn w:val="Normal"/>
    <w:uiPriority w:val="99"/>
    <w:rsid w:val="00D463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1">
    <w:name w:val="xl71"/>
    <w:basedOn w:val="Normal"/>
    <w:uiPriority w:val="99"/>
    <w:rsid w:val="00D4636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2">
    <w:name w:val="xl72"/>
    <w:basedOn w:val="Normal"/>
    <w:uiPriority w:val="99"/>
    <w:rsid w:val="00D463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3">
    <w:name w:val="xl73"/>
    <w:basedOn w:val="Normal"/>
    <w:uiPriority w:val="99"/>
    <w:rsid w:val="00D463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4">
    <w:name w:val="xl74"/>
    <w:basedOn w:val="Normal"/>
    <w:uiPriority w:val="99"/>
    <w:rsid w:val="00D463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5">
    <w:name w:val="xl75"/>
    <w:basedOn w:val="Normal"/>
    <w:uiPriority w:val="99"/>
    <w:rsid w:val="00D463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6">
    <w:name w:val="xl76"/>
    <w:basedOn w:val="Normal"/>
    <w:uiPriority w:val="99"/>
    <w:rsid w:val="00D4636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7">
    <w:name w:val="xl77"/>
    <w:basedOn w:val="Normal"/>
    <w:uiPriority w:val="99"/>
    <w:rsid w:val="00D46366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8">
    <w:name w:val="xl78"/>
    <w:basedOn w:val="Normal"/>
    <w:uiPriority w:val="99"/>
    <w:rsid w:val="00D46366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79">
    <w:name w:val="xl79"/>
    <w:basedOn w:val="Normal"/>
    <w:uiPriority w:val="99"/>
    <w:rsid w:val="00D46366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0">
    <w:name w:val="xl80"/>
    <w:basedOn w:val="Normal"/>
    <w:uiPriority w:val="99"/>
    <w:rsid w:val="00D463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1">
    <w:name w:val="xl81"/>
    <w:basedOn w:val="Normal"/>
    <w:uiPriority w:val="99"/>
    <w:rsid w:val="00D46366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2">
    <w:name w:val="xl82"/>
    <w:basedOn w:val="Normal"/>
    <w:uiPriority w:val="99"/>
    <w:rsid w:val="00D463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3">
    <w:name w:val="xl83"/>
    <w:basedOn w:val="Normal"/>
    <w:uiPriority w:val="99"/>
    <w:rsid w:val="00D463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xl84">
    <w:name w:val="xl84"/>
    <w:basedOn w:val="Normal"/>
    <w:uiPriority w:val="99"/>
    <w:rsid w:val="00D4636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85">
    <w:name w:val="xl85"/>
    <w:basedOn w:val="Normal"/>
    <w:uiPriority w:val="99"/>
    <w:rsid w:val="00D4636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86">
    <w:name w:val="xl86"/>
    <w:basedOn w:val="Normal"/>
    <w:uiPriority w:val="99"/>
    <w:rsid w:val="00D463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87">
    <w:name w:val="xl87"/>
    <w:basedOn w:val="Normal"/>
    <w:uiPriority w:val="99"/>
    <w:rsid w:val="00D463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88">
    <w:name w:val="xl88"/>
    <w:basedOn w:val="Normal"/>
    <w:uiPriority w:val="99"/>
    <w:rsid w:val="00D4636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89">
    <w:name w:val="xl89"/>
    <w:basedOn w:val="Normal"/>
    <w:uiPriority w:val="99"/>
    <w:rsid w:val="00D46366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0">
    <w:name w:val="xl90"/>
    <w:basedOn w:val="Normal"/>
    <w:uiPriority w:val="99"/>
    <w:rsid w:val="00D46366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1">
    <w:name w:val="xl91"/>
    <w:basedOn w:val="Normal"/>
    <w:uiPriority w:val="99"/>
    <w:rsid w:val="00D463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2">
    <w:name w:val="xl92"/>
    <w:basedOn w:val="Normal"/>
    <w:uiPriority w:val="99"/>
    <w:rsid w:val="00D463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3">
    <w:name w:val="xl93"/>
    <w:basedOn w:val="Normal"/>
    <w:uiPriority w:val="99"/>
    <w:rsid w:val="00D46366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4">
    <w:name w:val="xl94"/>
    <w:basedOn w:val="Normal"/>
    <w:uiPriority w:val="99"/>
    <w:rsid w:val="00D463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5">
    <w:name w:val="xl95"/>
    <w:basedOn w:val="Normal"/>
    <w:uiPriority w:val="99"/>
    <w:rsid w:val="00D463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cs-CZ"/>
    </w:rPr>
  </w:style>
  <w:style w:type="paragraph" w:customStyle="1" w:styleId="xl96">
    <w:name w:val="xl96"/>
    <w:basedOn w:val="Normal"/>
    <w:uiPriority w:val="99"/>
    <w:rsid w:val="00D463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cs-CZ"/>
    </w:rPr>
  </w:style>
  <w:style w:type="paragraph" w:customStyle="1" w:styleId="xl97">
    <w:name w:val="xl97"/>
    <w:basedOn w:val="Normal"/>
    <w:uiPriority w:val="99"/>
    <w:rsid w:val="00D463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cs-CZ"/>
    </w:rPr>
  </w:style>
  <w:style w:type="paragraph" w:customStyle="1" w:styleId="xl98">
    <w:name w:val="xl98"/>
    <w:basedOn w:val="Normal"/>
    <w:uiPriority w:val="99"/>
    <w:rsid w:val="00D463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cs-CZ"/>
    </w:rPr>
  </w:style>
  <w:style w:type="paragraph" w:customStyle="1" w:styleId="xl99">
    <w:name w:val="xl99"/>
    <w:basedOn w:val="Normal"/>
    <w:uiPriority w:val="99"/>
    <w:rsid w:val="00D46366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cs-CZ"/>
    </w:rPr>
  </w:style>
  <w:style w:type="paragraph" w:customStyle="1" w:styleId="xl100">
    <w:name w:val="xl100"/>
    <w:basedOn w:val="Normal"/>
    <w:uiPriority w:val="99"/>
    <w:rsid w:val="00D463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FF0000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E61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14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61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1490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14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61490"/>
    <w:rPr>
      <w:rFonts w:cs="Times New Roman"/>
    </w:rPr>
  </w:style>
  <w:style w:type="paragraph" w:styleId="NormalWeb">
    <w:name w:val="Normal (Web)"/>
    <w:basedOn w:val="Normal"/>
    <w:uiPriority w:val="99"/>
    <w:semiHidden/>
    <w:rsid w:val="00E614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412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458</Words>
  <Characters>2708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2015-01-10T16:36:00Z</cp:lastPrinted>
  <dcterms:created xsi:type="dcterms:W3CDTF">2015-07-15T16:00:00Z</dcterms:created>
  <dcterms:modified xsi:type="dcterms:W3CDTF">2015-07-15T16:00:00Z</dcterms:modified>
</cp:coreProperties>
</file>