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9B" w:rsidRDefault="00EC139B" w:rsidP="003401F9">
      <w:pPr>
        <w:jc w:val="center"/>
      </w:pPr>
      <w:r w:rsidRPr="00525028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EC139B" w:rsidRDefault="00EC139B" w:rsidP="00D06967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EC139B" w:rsidRDefault="00EC139B" w:rsidP="00D06967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EC139B" w:rsidRDefault="00EC139B" w:rsidP="00D06967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EC139B" w:rsidRDefault="00EC139B" w:rsidP="00D06967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EC139B" w:rsidRDefault="00EC139B" w:rsidP="00D06967">
      <w:r>
        <w:t xml:space="preserve">Název DUM: </w:t>
      </w:r>
      <w:r>
        <w:tab/>
      </w:r>
      <w:r>
        <w:tab/>
      </w:r>
      <w:r>
        <w:tab/>
      </w:r>
      <w:r>
        <w:tab/>
        <w:t>LABORATORNÍ PRÁCE- HOUBY</w:t>
      </w:r>
    </w:p>
    <w:p w:rsidR="00EC139B" w:rsidRDefault="00EC139B" w:rsidP="00D06967">
      <w:r>
        <w:t>Číslo DUM:</w:t>
      </w:r>
      <w:r>
        <w:tab/>
      </w:r>
      <w:r>
        <w:tab/>
      </w:r>
      <w:r>
        <w:tab/>
      </w:r>
      <w:r>
        <w:tab/>
        <w:t>V/2/PC/2/1/3</w:t>
      </w:r>
    </w:p>
    <w:p w:rsidR="00EC139B" w:rsidRDefault="00EC139B" w:rsidP="00D06967">
      <w:r>
        <w:t>Vzdělávací předmět:</w:t>
      </w:r>
      <w:r>
        <w:tab/>
      </w:r>
      <w:r>
        <w:tab/>
      </w:r>
      <w:r>
        <w:tab/>
        <w:t>PŘÍRODOPIS</w:t>
      </w:r>
    </w:p>
    <w:p w:rsidR="00EC139B" w:rsidRDefault="00EC139B" w:rsidP="00AA2EEB">
      <w:r>
        <w:t>Tematická oblast:</w:t>
      </w:r>
      <w:r>
        <w:tab/>
      </w:r>
      <w:r>
        <w:tab/>
      </w:r>
      <w:r>
        <w:tab/>
        <w:t>HOUBY</w:t>
      </w:r>
    </w:p>
    <w:p w:rsidR="00EC139B" w:rsidRDefault="00EC139B" w:rsidP="00AA2EEB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EC139B" w:rsidRDefault="00EC139B" w:rsidP="00AA2EEB">
      <w:r>
        <w:t>Anotace:</w:t>
      </w:r>
      <w:r>
        <w:tab/>
      </w:r>
      <w:r>
        <w:tab/>
      </w:r>
      <w:r>
        <w:tab/>
      </w:r>
      <w:r>
        <w:tab/>
        <w:t>Žák si procvičí znalosti a prohloubí vědomosti z kapitoly Houby.</w:t>
      </w:r>
    </w:p>
    <w:p w:rsidR="00EC139B" w:rsidRDefault="00EC139B" w:rsidP="00AA2EEB">
      <w:pPr>
        <w:ind w:left="3540" w:hanging="3540"/>
      </w:pPr>
      <w:r>
        <w:t>Klíčová slova:</w:t>
      </w:r>
      <w:r>
        <w:tab/>
        <w:t>Rouško, rourky, lupeny, výtrusy, humus, organická látka, symbióza, parazit, cizopasník.</w:t>
      </w:r>
    </w:p>
    <w:p w:rsidR="00EC139B" w:rsidRDefault="00EC139B" w:rsidP="00AA2EEB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EC139B" w:rsidRDefault="00EC139B" w:rsidP="00AA2EEB">
      <w:r>
        <w:t>Druh učebního materiálu:</w:t>
      </w:r>
      <w:r>
        <w:tab/>
      </w:r>
      <w:r>
        <w:tab/>
        <w:t>Pracovní list</w:t>
      </w:r>
    </w:p>
    <w:p w:rsidR="00EC139B" w:rsidRDefault="00EC139B" w:rsidP="00AA2EEB">
      <w:r>
        <w:t>Druh interaktivity:</w:t>
      </w:r>
      <w:r>
        <w:tab/>
      </w:r>
      <w:r>
        <w:tab/>
      </w:r>
      <w:r>
        <w:tab/>
        <w:t>Kombinovaná (poznávací a vědomostní)</w:t>
      </w:r>
    </w:p>
    <w:p w:rsidR="00EC139B" w:rsidRDefault="00EC139B" w:rsidP="00AA2EEB">
      <w:r>
        <w:t>Cílová skupina:</w:t>
      </w:r>
      <w:r>
        <w:tab/>
      </w:r>
      <w:r>
        <w:tab/>
      </w:r>
      <w:r>
        <w:tab/>
      </w:r>
      <w:r>
        <w:tab/>
        <w:t>Žáci 6. ročníku</w:t>
      </w:r>
    </w:p>
    <w:p w:rsidR="00EC139B" w:rsidRDefault="00EC139B" w:rsidP="00AA2EEB">
      <w:r>
        <w:t>Datum vzniku šablony:</w:t>
      </w:r>
      <w:r>
        <w:tab/>
      </w:r>
      <w:r>
        <w:tab/>
      </w:r>
      <w:r>
        <w:tab/>
        <w:t>10. 7. 2013</w:t>
      </w:r>
    </w:p>
    <w:p w:rsidR="00EC139B" w:rsidRDefault="00EC139B" w:rsidP="00AA2EEB"/>
    <w:p w:rsidR="00EC139B" w:rsidRDefault="00EC139B" w:rsidP="00AA2EEB"/>
    <w:p w:rsidR="00EC139B" w:rsidRPr="001E491B" w:rsidRDefault="00EC139B" w:rsidP="002878C3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1" o:spid="_x0000_s1026" type="#_x0000_t75" style="position:absolute;margin-left:656.2pt;margin-top:.9pt;width:103.7pt;height:162pt;z-index:-251670528;visibility:visible">
            <v:imagedata r:id="rId8" o:title=""/>
          </v:shape>
        </w:pict>
      </w:r>
      <w:r w:rsidRPr="001E491B">
        <w:rPr>
          <w:b/>
          <w:sz w:val="28"/>
          <w:szCs w:val="28"/>
        </w:rPr>
        <w:t>LABORATORNÍ PRÁCE Z PŘÍRODOPISU</w:t>
      </w: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Laboratorní práce číslo:  _______</w:t>
      </w:r>
      <w:r w:rsidRPr="001E491B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 w:rsidRPr="001E491B">
        <w:rPr>
          <w:b/>
          <w:sz w:val="24"/>
          <w:szCs w:val="24"/>
        </w:rPr>
        <w:t>Datum:_______________</w:t>
      </w:r>
      <w:r>
        <w:rPr>
          <w:b/>
          <w:sz w:val="24"/>
          <w:szCs w:val="24"/>
        </w:rPr>
        <w:t>___</w:t>
      </w:r>
      <w:r w:rsidRPr="001E491B">
        <w:rPr>
          <w:b/>
          <w:sz w:val="24"/>
          <w:szCs w:val="24"/>
        </w:rPr>
        <w:t>____</w:t>
      </w:r>
    </w:p>
    <w:p w:rsidR="00EC139B" w:rsidRPr="00885FEC" w:rsidRDefault="00EC139B">
      <w:pPr>
        <w:rPr>
          <w:b/>
          <w:sz w:val="16"/>
          <w:szCs w:val="16"/>
        </w:rPr>
      </w:pPr>
    </w:p>
    <w:p w:rsidR="00EC139B" w:rsidRPr="001E491B" w:rsidRDefault="00EC139B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Jméno a příjmení:___________________________________________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 w:rsidRPr="001E491B">
        <w:rPr>
          <w:b/>
          <w:sz w:val="24"/>
          <w:szCs w:val="24"/>
        </w:rPr>
        <w:t>Třída:_________</w:t>
      </w:r>
    </w:p>
    <w:p w:rsidR="00EC139B" w:rsidRDefault="00EC139B">
      <w:pPr>
        <w:rPr>
          <w:b/>
          <w:sz w:val="24"/>
          <w:szCs w:val="24"/>
        </w:rPr>
      </w:pPr>
    </w:p>
    <w:p w:rsidR="00EC139B" w:rsidRPr="001E491B" w:rsidRDefault="00EC139B">
      <w:p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Úkol:</w:t>
      </w:r>
    </w:p>
    <w:p w:rsidR="00EC139B" w:rsidRDefault="00EC139B" w:rsidP="00EF5CB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Nakresli a popiš stavbu plodnice hřibu</w:t>
      </w:r>
      <w:r>
        <w:rPr>
          <w:b/>
          <w:sz w:val="24"/>
          <w:szCs w:val="24"/>
        </w:rPr>
        <w:t>.</w:t>
      </w:r>
    </w:p>
    <w:p w:rsidR="00EC139B" w:rsidRDefault="00EC139B" w:rsidP="00EF5CB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atlasu hub najdi popis čirůvky májovky, závojenky olovové a vláknice začervenalé, porovnej obrázky a rozdílné znaky. To samé udělej u žampiónu polního a muchomůrky zelené. K jednotlivým popisům přiřaď názvy hub.</w:t>
      </w:r>
    </w:p>
    <w:p w:rsidR="00EC139B" w:rsidRPr="00EF5CBE" w:rsidRDefault="00EC139B" w:rsidP="00EF5CBE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Pozoruj výtrusy hub mikroskopem a nakresli.</w:t>
      </w:r>
    </w:p>
    <w:p w:rsidR="00EC139B" w:rsidRPr="001E491B" w:rsidRDefault="00EC139B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Pomůcky:</w:t>
      </w:r>
      <w:r>
        <w:rPr>
          <w:b/>
          <w:sz w:val="24"/>
          <w:szCs w:val="24"/>
        </w:rPr>
        <w:t xml:space="preserve">   </w:t>
      </w:r>
      <w:r w:rsidRPr="00F02187">
        <w:rPr>
          <w:sz w:val="24"/>
          <w:szCs w:val="24"/>
        </w:rPr>
        <w:t>atlas hub, mikroskop, potřeby k mikroskopování, modely hub (sebrané houby), tužka</w:t>
      </w:r>
    </w:p>
    <w:p w:rsidR="00EC139B" w:rsidRPr="001E491B" w:rsidRDefault="00EC139B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Postup:</w:t>
      </w:r>
    </w:p>
    <w:p w:rsidR="00EC139B" w:rsidRDefault="00EC139B" w:rsidP="00EF5CBE">
      <w:p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 č. 1</w:t>
      </w:r>
      <w:r w:rsidRPr="00EF5CB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F02187">
        <w:rPr>
          <w:b/>
          <w:caps/>
          <w:sz w:val="24"/>
          <w:szCs w:val="24"/>
        </w:rPr>
        <w:t>plodnice hřibu</w:t>
      </w:r>
    </w:p>
    <w:p w:rsidR="00EC139B" w:rsidRDefault="00EC139B" w:rsidP="00EF5CBE">
      <w:pPr>
        <w:rPr>
          <w:b/>
          <w:sz w:val="24"/>
          <w:szCs w:val="24"/>
        </w:rPr>
      </w:pPr>
    </w:p>
    <w:p w:rsidR="00EC139B" w:rsidRDefault="00EC139B" w:rsidP="00EF5CBE">
      <w:pPr>
        <w:rPr>
          <w:b/>
          <w:sz w:val="24"/>
          <w:szCs w:val="24"/>
        </w:rPr>
      </w:pPr>
    </w:p>
    <w:p w:rsidR="00EC139B" w:rsidRDefault="00EC139B" w:rsidP="00EF5CBE">
      <w:pPr>
        <w:rPr>
          <w:b/>
          <w:sz w:val="24"/>
          <w:szCs w:val="24"/>
        </w:rPr>
      </w:pPr>
    </w:p>
    <w:p w:rsidR="00EC139B" w:rsidRDefault="00EC139B" w:rsidP="00EF5CBE">
      <w:pPr>
        <w:rPr>
          <w:b/>
          <w:sz w:val="24"/>
          <w:szCs w:val="24"/>
        </w:rPr>
      </w:pPr>
    </w:p>
    <w:p w:rsidR="00EC139B" w:rsidRDefault="00EC139B" w:rsidP="00EF5CBE">
      <w:pPr>
        <w:rPr>
          <w:b/>
          <w:sz w:val="24"/>
          <w:szCs w:val="24"/>
        </w:rPr>
      </w:pPr>
    </w:p>
    <w:p w:rsidR="00EC139B" w:rsidRDefault="00EC139B" w:rsidP="00EF5CBE">
      <w:pPr>
        <w:rPr>
          <w:b/>
          <w:sz w:val="24"/>
          <w:szCs w:val="24"/>
        </w:rPr>
      </w:pPr>
    </w:p>
    <w:p w:rsidR="00EC139B" w:rsidRDefault="00EC139B" w:rsidP="00EF5CBE">
      <w:p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 č. 2</w:t>
      </w:r>
      <w:r w:rsidRPr="00EF5CBE">
        <w:rPr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19"/>
        <w:gridCol w:w="2219"/>
        <w:gridCol w:w="2220"/>
        <w:gridCol w:w="2220"/>
        <w:gridCol w:w="2220"/>
        <w:gridCol w:w="2220"/>
        <w:gridCol w:w="2220"/>
      </w:tblGrid>
      <w:tr w:rsidR="00EC139B" w:rsidRPr="000F725F" w:rsidTr="000F725F">
        <w:tc>
          <w:tcPr>
            <w:tcW w:w="2219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ČIRŮVKA  MÁJOVKA</w:t>
            </w:r>
          </w:p>
        </w:tc>
        <w:tc>
          <w:tcPr>
            <w:tcW w:w="2219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ZÁVOJENKA  OLOVOVÁ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VLÁKNICE  ZAČERVENALÁ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ŽAMPION  OVČÍ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MUCHOMŮRKA  ZELENÁ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MUCHOMŮRKA  TYGROVANÁ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MUCHOMŮRKA  RŮŽOVKA</w:t>
            </w:r>
          </w:p>
        </w:tc>
      </w:tr>
      <w:tr w:rsidR="00EC139B" w:rsidRPr="000F725F" w:rsidTr="000F725F"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139B" w:rsidRPr="000F725F" w:rsidTr="000F725F">
        <w:tc>
          <w:tcPr>
            <w:tcW w:w="2219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v mládí podobný mladým hříbkům, později hrbatě klenutý.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Povrch – hladký, jemně vláknitý, světle masově pleťové barvy s šedavě namodralým nádechem </w:t>
            </w:r>
            <w:r w:rsidRPr="000F725F">
              <w:rPr>
                <w:sz w:val="20"/>
                <w:szCs w:val="20"/>
              </w:rPr>
              <w:sym w:font="Symbol" w:char="F0DE"/>
            </w:r>
            <w:r w:rsidRPr="000F725F">
              <w:rPr>
                <w:sz w:val="20"/>
                <w:szCs w:val="20"/>
              </w:rPr>
              <w:t>připomíná olovo. Starší má až hnědou barvu.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Třeň – dlouhý, tlustý, barvy jako klobouk. 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středně husté, 8-12mm dlouhé, u třeně šikmo vykrojené zoubkem, sytě slámově žluté, pak bledé a nakonec hnědočervené.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šestihranné se stopečkou, bledě růžové.</w:t>
            </w:r>
          </w:p>
        </w:tc>
        <w:tc>
          <w:tcPr>
            <w:tcW w:w="2219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masitý, zvoncovitý, později vláknitě paprsčitě rozpukaný, bílý-bělavý při dotyku, stářím se zbarvuje rumělkovitě červeně.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nízké (5-7mm), bělavé později našedlé, okrově až tmavě okrově zbarvené, někdy červeně skvrnité s bílým a vločkatým ostřím.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dlouhý, tlustý, válcovitý, vláknitý, někdy červeně skvrnitý.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ledvinovitě elipsoidní, hladké, bezbarvé.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tuhý, hladký, holý, v mládí zvonovitý, podvinutý.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nízké (5-9mm), husté, tenké, u třeně zoubkem vykrojené.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mohutný, kratší, tlustý, válcovitý, jako klobouk bělavý až krémový.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Výtrusy – vejčité, hladké, bezbarvé.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Dužnina – jemná, pevná, šťavnatá, voní po mouce.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masitý, světle až masově růžový, bývá na okrajích rýhovaný.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Povrch – pokrytý bělavými až okrovými bradavičkami.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Třeň – dlouhý, tlustý, zakončený kuželovitou hlízou, třeň je bílý, na bázi růžově červenavý. Prsten bývá dobře vyvinutý. 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8-12mm vysoké, husté, křehké, bílé, později růžové až červeně skvrnité.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velké, elipsoidní, bezbarvé.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masitý, slizký, olivově hnědý nebo žlutohnědý. Okraj bývá rýžkatý.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Povrch – krytý je bílými, drobnějšími, pravidelně uspořádanými bradavičkami.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Lupeny –tenké, husté, bílé, u třeně volné, vysoké až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0F725F">
                <w:rPr>
                  <w:sz w:val="20"/>
                  <w:szCs w:val="20"/>
                </w:rPr>
                <w:t>12 mm</w:t>
              </w:r>
            </w:smartTag>
            <w:r w:rsidRPr="000F725F">
              <w:rPr>
                <w:sz w:val="20"/>
                <w:szCs w:val="20"/>
              </w:rPr>
              <w:t>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vysoký, tlustý, bílý, zpočátku plný, později dutý. Prsten je menší, bílý, visutý, blanitý a hladký.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nejdříve kulovitý, později ploše rozložený, masitý, pevný, bílý, někdy nažloutlý, na temeni jemně hnědavě šupinatý.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Povrch –pokožka klobouku tlustá, dá se stáhnout. 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dlouhý, válcovitý, plný, bílý s prstenem, vylomitelný z klobouku, dole rezavě hnědý.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vysoké (8-10mm), husté, zpočátku růžové, později čokoládové a černohnědé.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vejčité, elipsoidní, hladké, červenohnědé.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zpočátku polokulovitý, později rozprostřený, tence a mělce masitý, bílý nebo olivově zelený až zelenohnědý. Někdy i hlínožlutý, mění se na bledě šedozelenou až pleťovou.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6" o:spid="_x0000_s1027" type="#_x0000_t32" style="position:absolute;margin-left:210.25pt;margin-top:6.9pt;width:148.5pt;height:12pt;flip:y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" strokecolor="red" strokeweight="4.5pt">
                  <v:stroke endarrow="open"/>
                </v:shape>
              </w:pict>
            </w:r>
            <w:r w:rsidRPr="000F725F">
              <w:rPr>
                <w:sz w:val="20"/>
                <w:szCs w:val="20"/>
              </w:rPr>
              <w:t>Povrch – hladký a za sucha lesklý, nemusí mít zbytky plachetky.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vysoké (8-12mm), husté, bílé, volné.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27" o:spid="_x0000_s1028" type="#_x0000_t32" style="position:absolute;margin-left:259.75pt;margin-top:21.1pt;width:57pt;height:19.5pt;flip:x y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" strokecolor="red" strokeweight="4.5pt">
                  <v:stroke endarrow="open"/>
                </v:shape>
              </w:pict>
            </w:r>
            <w:r w:rsidRPr="000F725F">
              <w:rPr>
                <w:sz w:val="20"/>
                <w:szCs w:val="20"/>
              </w:rPr>
              <w:t>Třeň – vysoký, tlustý, bílý, pevný, tuhý, zpočátku plný, později dutý. Třeň uložen v pochvě, která je volná, kožovitá, bílá nebo nazelenalá. Prsten je visutý, bílý, dobře vyvinutý.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velké, elipsoidní, hladké s tukovou kapkou, bezbarvé.</w:t>
            </w:r>
          </w:p>
        </w:tc>
      </w:tr>
      <w:tr w:rsidR="00EC139B" w:rsidRPr="000F725F" w:rsidTr="000F725F"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139B" w:rsidRPr="000F725F" w:rsidTr="000F725F">
        <w:tc>
          <w:tcPr>
            <w:tcW w:w="2219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19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JEDLÁ - VÝBORNÁ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JEDLÁ - VÝBORNÁ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20" w:type="dxa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JEDLÁ - VÝBORNÁ</w:t>
            </w:r>
          </w:p>
        </w:tc>
      </w:tr>
    </w:tbl>
    <w:p w:rsidR="00EC139B" w:rsidRDefault="00EC139B" w:rsidP="000D6093">
      <w:pPr>
        <w:rPr>
          <w:b/>
          <w:sz w:val="24"/>
          <w:szCs w:val="24"/>
        </w:rPr>
      </w:pPr>
    </w:p>
    <w:p w:rsidR="00EC139B" w:rsidRDefault="00EC139B" w:rsidP="000D6093">
      <w:pPr>
        <w:rPr>
          <w:b/>
          <w:sz w:val="24"/>
          <w:szCs w:val="24"/>
        </w:rPr>
      </w:pPr>
    </w:p>
    <w:p w:rsidR="00EC139B" w:rsidRDefault="00EC139B" w:rsidP="000D6093">
      <w:p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 č. 3</w:t>
      </w:r>
      <w:r w:rsidRPr="00EF5CB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 w:rsidRPr="00F02187">
        <w:rPr>
          <w:b/>
          <w:caps/>
          <w:sz w:val="24"/>
          <w:szCs w:val="24"/>
        </w:rPr>
        <w:t>výtrusy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Zvětšeno:</w:t>
      </w:r>
    </w:p>
    <w:p w:rsidR="00EC139B" w:rsidRDefault="00EC139B" w:rsidP="00545725">
      <w:pPr>
        <w:rPr>
          <w:b/>
          <w:sz w:val="24"/>
          <w:szCs w:val="24"/>
        </w:rPr>
      </w:pPr>
    </w:p>
    <w:p w:rsidR="00EC139B" w:rsidRDefault="00EC139B" w:rsidP="00545725">
      <w:pPr>
        <w:rPr>
          <w:b/>
          <w:sz w:val="24"/>
          <w:szCs w:val="24"/>
        </w:rPr>
      </w:pPr>
    </w:p>
    <w:p w:rsidR="00EC139B" w:rsidRDefault="00EC139B" w:rsidP="00545725">
      <w:pPr>
        <w:rPr>
          <w:b/>
          <w:sz w:val="24"/>
          <w:szCs w:val="24"/>
        </w:rPr>
      </w:pPr>
    </w:p>
    <w:p w:rsidR="00EC139B" w:rsidRDefault="00EC139B" w:rsidP="00545725">
      <w:pPr>
        <w:rPr>
          <w:b/>
          <w:sz w:val="24"/>
          <w:szCs w:val="24"/>
        </w:rPr>
      </w:pPr>
    </w:p>
    <w:p w:rsidR="00EC139B" w:rsidRDefault="00EC139B" w:rsidP="00545725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</w:p>
    <w:p w:rsidR="00EC139B" w:rsidRDefault="00EC139B">
      <w:pPr>
        <w:rPr>
          <w:b/>
          <w:sz w:val="24"/>
          <w:szCs w:val="24"/>
        </w:rPr>
      </w:pPr>
      <w:r>
        <w:rPr>
          <w:b/>
          <w:sz w:val="24"/>
          <w:szCs w:val="24"/>
        </w:rPr>
        <w:t>ŘEŠENÍ:</w:t>
      </w:r>
    </w:p>
    <w:p w:rsidR="00EC139B" w:rsidRPr="001E491B" w:rsidRDefault="00EC139B" w:rsidP="00A35982">
      <w:p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Úkol:</w:t>
      </w:r>
    </w:p>
    <w:p w:rsidR="00EC139B" w:rsidRDefault="00EC139B" w:rsidP="00A3598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Nakresli a popiš stavbu plodnice hřibu</w:t>
      </w:r>
      <w:r>
        <w:rPr>
          <w:b/>
          <w:sz w:val="24"/>
          <w:szCs w:val="24"/>
        </w:rPr>
        <w:t>.</w:t>
      </w:r>
    </w:p>
    <w:p w:rsidR="00EC139B" w:rsidRDefault="00EC139B" w:rsidP="00A3598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 atlasu hub najdi popis čirůvky májovky, závojenky olovové a vláknice začervenalé, porovnej obrázky a rozdílné znaky. To samé udělej u žampiónu polního a muchomůrky zelené. K jednotlivým popisům přiřaď názvy hub.</w:t>
      </w:r>
    </w:p>
    <w:p w:rsidR="00EC139B" w:rsidRPr="00EF5CBE" w:rsidRDefault="00EC139B" w:rsidP="00A35982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Pozoruj výtrusy hub mikroskopem a nakresli.</w:t>
      </w:r>
    </w:p>
    <w:p w:rsidR="00EC139B" w:rsidRPr="001E491B" w:rsidRDefault="00EC139B" w:rsidP="00A35982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Pomůcky:</w:t>
      </w:r>
      <w:r>
        <w:rPr>
          <w:b/>
          <w:sz w:val="24"/>
          <w:szCs w:val="24"/>
        </w:rPr>
        <w:t xml:space="preserve">   </w:t>
      </w:r>
      <w:r w:rsidRPr="00F02187">
        <w:rPr>
          <w:sz w:val="24"/>
          <w:szCs w:val="24"/>
        </w:rPr>
        <w:t>atlas hub, mikroskop, potřeby k mikroskopování, modely hub (sebrané houby), tužka</w:t>
      </w:r>
    </w:p>
    <w:p w:rsidR="00EC139B" w:rsidRPr="001E491B" w:rsidRDefault="00EC139B" w:rsidP="00A35982">
      <w:pPr>
        <w:rPr>
          <w:b/>
          <w:sz w:val="24"/>
          <w:szCs w:val="24"/>
        </w:rPr>
      </w:pPr>
      <w:r w:rsidRPr="001E491B">
        <w:rPr>
          <w:b/>
          <w:sz w:val="24"/>
          <w:szCs w:val="24"/>
        </w:rPr>
        <w:t>Postup:</w:t>
      </w:r>
    </w:p>
    <w:p w:rsidR="00EC139B" w:rsidRDefault="00EC139B" w:rsidP="00A35982">
      <w:pPr>
        <w:rPr>
          <w:b/>
          <w:sz w:val="24"/>
          <w:szCs w:val="24"/>
        </w:rPr>
      </w:pPr>
      <w:r>
        <w:rPr>
          <w:noProof/>
          <w:lang w:eastAsia="cs-CZ"/>
        </w:rPr>
        <w:pict>
          <v:shape id="Obrázek 3" o:spid="_x0000_s1029" type="#_x0000_t75" style="position:absolute;margin-left:200.25pt;margin-top:2pt;width:277.5pt;height:309.65pt;z-index:-251669504;visibility:visible">
            <v:imagedata r:id="rId9" o:title=""/>
          </v:shape>
        </w:pict>
      </w:r>
      <w:r w:rsidRPr="00EF5CBE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 č. 1</w:t>
      </w:r>
      <w:r w:rsidRPr="00EF5CB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F02187">
        <w:rPr>
          <w:b/>
          <w:caps/>
          <w:sz w:val="24"/>
          <w:szCs w:val="24"/>
        </w:rPr>
        <w:t>plodnice hřibu</w:t>
      </w:r>
    </w:p>
    <w:p w:rsidR="00EC139B" w:rsidRDefault="00EC139B" w:rsidP="00EA3521">
      <w:pPr>
        <w:ind w:left="9204" w:firstLine="708"/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6" o:spid="_x0000_s1030" type="#_x0000_t32" style="position:absolute;left:0;text-align:left;margin-left:6in;margin-top:9.65pt;width:169.5pt;height:8.25pt;flip:x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" strokecolor="#1f497d" strokeweight="2.25pt">
            <v:stroke endarrow="open"/>
          </v:shape>
        </w:pict>
      </w:r>
      <w:r>
        <w:rPr>
          <w:b/>
          <w:sz w:val="24"/>
          <w:szCs w:val="24"/>
        </w:rPr>
        <w:t>KLOBOUK</w:t>
      </w:r>
    </w:p>
    <w:p w:rsidR="00EC139B" w:rsidRDefault="00EC139B" w:rsidP="0090455A">
      <w:pPr>
        <w:jc w:val="right"/>
        <w:rPr>
          <w:b/>
          <w:sz w:val="24"/>
          <w:szCs w:val="24"/>
        </w:rPr>
      </w:pPr>
    </w:p>
    <w:p w:rsidR="00EC139B" w:rsidRDefault="00EC139B" w:rsidP="00EA3521">
      <w:pPr>
        <w:ind w:left="9204" w:firstLine="708"/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7" o:spid="_x0000_s1031" type="#_x0000_t32" style="position:absolute;left:0;text-align:left;margin-left:381.75pt;margin-top:8.4pt;width:225.75pt;height:0;flip:x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" strokecolor="#1f497d" strokeweight="2.25pt">
            <v:stroke endarrow="open"/>
          </v:shape>
        </w:pict>
      </w:r>
      <w:r>
        <w:rPr>
          <w:b/>
          <w:sz w:val="24"/>
          <w:szCs w:val="24"/>
        </w:rPr>
        <w:t>ROURKY</w:t>
      </w:r>
    </w:p>
    <w:p w:rsidR="00EC139B" w:rsidRDefault="00EC139B" w:rsidP="0090455A">
      <w:pPr>
        <w:jc w:val="right"/>
        <w:rPr>
          <w:b/>
          <w:sz w:val="24"/>
          <w:szCs w:val="24"/>
        </w:rPr>
      </w:pPr>
    </w:p>
    <w:p w:rsidR="00EC139B" w:rsidRDefault="00EC139B" w:rsidP="00EA3521">
      <w:pPr>
        <w:ind w:left="9204" w:firstLine="708"/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8" o:spid="_x0000_s1032" type="#_x0000_t32" style="position:absolute;left:0;text-align:left;margin-left:340.5pt;margin-top:3.5pt;width:275.2pt;height:4.45pt;flip:x y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" strokecolor="#1f497d" strokeweight="2.25pt">
            <v:stroke endarrow="open"/>
          </v:shape>
        </w:pict>
      </w:r>
      <w:r>
        <w:rPr>
          <w:b/>
          <w:sz w:val="24"/>
          <w:szCs w:val="24"/>
        </w:rPr>
        <w:t>TŘEŇ</w:t>
      </w:r>
    </w:p>
    <w:p w:rsidR="00EC139B" w:rsidRDefault="00EC139B" w:rsidP="0090455A">
      <w:pPr>
        <w:jc w:val="right"/>
        <w:rPr>
          <w:b/>
          <w:sz w:val="24"/>
          <w:szCs w:val="24"/>
        </w:rPr>
      </w:pPr>
    </w:p>
    <w:p w:rsidR="00EC139B" w:rsidRDefault="00EC139B" w:rsidP="0090455A">
      <w:pPr>
        <w:jc w:val="right"/>
        <w:rPr>
          <w:b/>
          <w:sz w:val="24"/>
          <w:szCs w:val="24"/>
        </w:rPr>
      </w:pPr>
    </w:p>
    <w:p w:rsidR="00EC139B" w:rsidRDefault="00EC139B" w:rsidP="0090455A">
      <w:pPr>
        <w:jc w:val="right"/>
        <w:rPr>
          <w:b/>
          <w:sz w:val="24"/>
          <w:szCs w:val="24"/>
        </w:rPr>
      </w:pPr>
    </w:p>
    <w:p w:rsidR="00EC139B" w:rsidRDefault="00EC139B" w:rsidP="00EA3521">
      <w:pPr>
        <w:ind w:left="11328" w:firstLine="708"/>
        <w:rPr>
          <w:b/>
          <w:sz w:val="24"/>
          <w:szCs w:val="24"/>
        </w:rPr>
      </w:pPr>
      <w:r>
        <w:rPr>
          <w:noProof/>
          <w:lang w:eastAsia="cs-CZ"/>
        </w:rPr>
        <w:pict>
          <v:shape id="Přímá spojnice se šipkou 9" o:spid="_x0000_s1033" type="#_x0000_t32" style="position:absolute;left:0;text-align:left;margin-left:356.25pt;margin-top:8.6pt;width:238.5pt;height:13.5pt;flip:x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" strokecolor="#1f497d" strokeweight="2.25pt">
            <v:stroke endarrow="open"/>
          </v:shape>
        </w:pict>
      </w:r>
      <w:r>
        <w:rPr>
          <w:b/>
          <w:sz w:val="24"/>
          <w:szCs w:val="24"/>
        </w:rPr>
        <w:t>PODHOUBÍ</w:t>
      </w: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noProof/>
          <w:sz w:val="24"/>
          <w:szCs w:val="24"/>
          <w:lang w:eastAsia="cs-CZ"/>
        </w:rPr>
      </w:pPr>
      <w:r w:rsidRPr="00EF5CBE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 č. 2</w:t>
      </w:r>
      <w:r w:rsidRPr="00EF5CBE">
        <w:rPr>
          <w:b/>
          <w:sz w:val="24"/>
          <w:szCs w:val="24"/>
        </w:rPr>
        <w:t>:</w:t>
      </w:r>
      <w:r w:rsidRPr="0090455A">
        <w:rPr>
          <w:b/>
          <w:noProof/>
          <w:sz w:val="24"/>
          <w:szCs w:val="24"/>
          <w:lang w:eastAsia="cs-CZ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19"/>
        <w:gridCol w:w="2219"/>
        <w:gridCol w:w="2220"/>
        <w:gridCol w:w="2220"/>
        <w:gridCol w:w="2220"/>
        <w:gridCol w:w="2220"/>
        <w:gridCol w:w="2220"/>
      </w:tblGrid>
      <w:tr w:rsidR="00EC139B" w:rsidRPr="000F725F" w:rsidTr="000F725F">
        <w:tc>
          <w:tcPr>
            <w:tcW w:w="2219" w:type="dxa"/>
            <w:shd w:val="clear" w:color="auto" w:fill="C6D9F1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ČIRŮVKA  MÁJOVKA</w:t>
            </w:r>
          </w:p>
        </w:tc>
        <w:tc>
          <w:tcPr>
            <w:tcW w:w="2219" w:type="dxa"/>
            <w:shd w:val="clear" w:color="auto" w:fill="C4BC96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ZÁVOJENKA  OLOVOVÁ</w:t>
            </w:r>
          </w:p>
        </w:tc>
        <w:tc>
          <w:tcPr>
            <w:tcW w:w="2220" w:type="dxa"/>
            <w:shd w:val="clear" w:color="auto" w:fill="F2DBDB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VLÁKNICE  ZAČERVENALÁ</w:t>
            </w:r>
          </w:p>
        </w:tc>
        <w:tc>
          <w:tcPr>
            <w:tcW w:w="2220" w:type="dxa"/>
            <w:shd w:val="clear" w:color="auto" w:fill="CCC0D9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ŽAMPION  OVČÍ</w:t>
            </w:r>
          </w:p>
        </w:tc>
        <w:tc>
          <w:tcPr>
            <w:tcW w:w="2220" w:type="dxa"/>
            <w:shd w:val="clear" w:color="auto" w:fill="C2D69B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MUCHOMŮRKA  ZELENÁ</w:t>
            </w:r>
          </w:p>
        </w:tc>
        <w:tc>
          <w:tcPr>
            <w:tcW w:w="2220" w:type="dxa"/>
            <w:shd w:val="clear" w:color="auto" w:fill="FFFF00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MUCHOMŮRKA  TYGROVANÁ</w:t>
            </w:r>
          </w:p>
        </w:tc>
        <w:tc>
          <w:tcPr>
            <w:tcW w:w="2220" w:type="dxa"/>
            <w:shd w:val="clear" w:color="auto" w:fill="FABF8F"/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b/>
                <w:color w:val="FF0000"/>
                <w:sz w:val="24"/>
                <w:szCs w:val="24"/>
              </w:rPr>
              <w:t>MUCHOMŮRKA  RŮŽOVKA</w:t>
            </w:r>
          </w:p>
        </w:tc>
      </w:tr>
      <w:tr w:rsidR="00EC139B" w:rsidRPr="000F725F" w:rsidTr="000F725F"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římá spojnice se šipkou 11" o:spid="_x0000_s1034" type="#_x0000_t32" style="position:absolute;margin-left:43.45pt;margin-top:1.35pt;width:234.05pt;height:43.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" strokecolor="red" strokeweight="4.5pt">
                  <v:stroke endarrow="open"/>
                </v:shape>
              </w:pict>
            </w:r>
            <w:r>
              <w:rPr>
                <w:noProof/>
                <w:lang w:eastAsia="cs-CZ"/>
              </w:rPr>
              <w:pict>
                <v:shape id="Přímá spojnice se šipkou 25" o:spid="_x0000_s1035" type="#_x0000_t32" style="position:absolute;margin-left:27pt;margin-top:1.35pt;width:102.75pt;height:43.5pt;flip:x;z-index: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" strokecolor="red" strokeweight="4.5pt">
                  <v:stroke endarrow="open"/>
                </v:shape>
              </w:pic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římá spojnice se šipkou 4" o:spid="_x0000_s1036" type="#_x0000_t32" style="position:absolute;margin-left:42.8pt;margin-top:1.35pt;width:113.25pt;height:43.5pt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" strokecolor="red" strokeweight="4.5pt">
                  <v:stroke endarrow="open"/>
                </v:shape>
              </w:pict>
            </w: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římá spojnice se šipkou 14" o:spid="_x0000_s1037" type="#_x0000_t32" style="position:absolute;margin-left:40.6pt;margin-top:1.35pt;width:330.7pt;height:43.5pt;flip:x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" strokecolor="red" strokeweight="4.5pt">
                  <v:stroke endarrow="open"/>
                </v:shape>
              </w:pict>
            </w:r>
            <w:r>
              <w:rPr>
                <w:noProof/>
                <w:lang w:eastAsia="cs-CZ"/>
              </w:rPr>
              <w:pict>
                <v:shape id="Přímá spojnice se šipkou 5" o:spid="_x0000_s1038" type="#_x0000_t32" style="position:absolute;margin-left:48.85pt;margin-top:1.35pt;width:210.7pt;height:43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" strokecolor="red" strokeweight="4.5pt">
                  <v:stroke endarrow="open"/>
                </v:shape>
              </w:pict>
            </w: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cs-CZ"/>
              </w:rPr>
              <w:pict>
                <v:shape id="Přímá spojnice se šipkou 13" o:spid="_x0000_s1039" type="#_x0000_t32" style="position:absolute;margin-left:39.1pt;margin-top:1.35pt;width:117.75pt;height:43.5pt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" strokecolor="red" strokeweight="4.5pt">
                  <v:stroke endarrow="open"/>
                </v:shape>
              </w:pict>
            </w:r>
            <w:r>
              <w:rPr>
                <w:noProof/>
                <w:lang w:eastAsia="cs-CZ"/>
              </w:rPr>
              <w:pict>
                <v:shape id="Přímá spojnice se šipkou 10" o:spid="_x0000_s1040" type="#_x0000_t32" style="position:absolute;margin-left:56.35pt;margin-top:1.35pt;width:216.7pt;height:43.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" strokecolor="red" strokeweight="4.5pt">
                  <v:stroke endarrow="open"/>
                </v:shape>
              </w:pict>
            </w: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139B" w:rsidRPr="000F725F" w:rsidTr="000F725F">
        <w:tc>
          <w:tcPr>
            <w:tcW w:w="2219" w:type="dxa"/>
            <w:shd w:val="clear" w:color="auto" w:fill="C4BC96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v mládí podobný mladým hříbkům, později hrbatě klenutý.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Povrch – hladký, jemně vláknitý, světle masově pleťové barvy s šedavě namodralým nádechem </w:t>
            </w:r>
            <w:r w:rsidRPr="000F725F">
              <w:rPr>
                <w:sz w:val="20"/>
                <w:szCs w:val="20"/>
              </w:rPr>
              <w:sym w:font="Symbol" w:char="F0DE"/>
            </w:r>
            <w:r w:rsidRPr="000F725F">
              <w:rPr>
                <w:sz w:val="20"/>
                <w:szCs w:val="20"/>
              </w:rPr>
              <w:t>připomíná olovo. Starší má až hnědou barvu.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Třeň – dlouhý, tlustý, barvy jako klobouk. 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středně husté, 8-12mm dlouhé, u třeně šikmo vykrojené zoubkem, sytě slámově žluté, pak bledé a nakonec hnědočervené.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šestihranné se stopečkou, bledě růžové.</w:t>
            </w:r>
          </w:p>
        </w:tc>
        <w:tc>
          <w:tcPr>
            <w:tcW w:w="2219" w:type="dxa"/>
            <w:shd w:val="clear" w:color="auto" w:fill="F2DBDB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masitý, zvoncovitý, později vláknitě paprsčitě rozpukaný, bílý-bělavý při dotyku, stářím se zbarvuje rumělkovitě červeně.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nízké (5-7mm), bělavé později našedlé, okrově až tmavě okrově zbarvené, někdy červeně skvrnité s bílým a vločkatým ostřím.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dlouhý, tlustý, válcovitý, vláknitý, někdy červeně skvrnitý.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ledvinovitě elipsoidní, hladké, bezbarvé.</w:t>
            </w:r>
          </w:p>
        </w:tc>
        <w:tc>
          <w:tcPr>
            <w:tcW w:w="2220" w:type="dxa"/>
            <w:shd w:val="clear" w:color="auto" w:fill="C6D9F1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tuhý, hladký, holý, v mládí zvonovitý, podvinutý.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nízké (5-9mm), husté, tenké, u třeně zoubkem vykrojené.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mohutný, kratší, tlustý, válcovitý, jako klobouk bělavý až krémový.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Výtrusy – vejčité, hladké, bezbarvé.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Dužnina – jemná, pevná, šťavnatá, voní po mouce.</w:t>
            </w:r>
          </w:p>
        </w:tc>
        <w:tc>
          <w:tcPr>
            <w:tcW w:w="2220" w:type="dxa"/>
            <w:shd w:val="clear" w:color="auto" w:fill="FABF8F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masitý, světle až masově růžový, bývá na okrajích rýhovaný.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Povrch – pokrytý bělavými až okrovými bradavičkami.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Třeň – dlouhý, tlustý, zakončený kuželovitou hlízou, třeň je bílý, na bázi růžově červenavý. Prsten bývá dobře vyvinutý. 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8-12mm vysoké, husté, křehké, bílé, později růžové až červeně skvrnité.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velké, elipsoidní, bezbarvé.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FFFF00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masitý, slizký, olivově hnědý nebo žlutohnědý. Okraj bývá rýžkatý.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Povrch – krytý je bílými, drobnějšími, pravidelně uspořádanými bradavičkami.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Lupeny –tenké, husté, bílé, u třeně volné, vysoké až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0F725F">
                <w:rPr>
                  <w:sz w:val="20"/>
                  <w:szCs w:val="20"/>
                </w:rPr>
                <w:t>12 mm</w:t>
              </w:r>
            </w:smartTag>
            <w:r w:rsidRPr="000F725F">
              <w:rPr>
                <w:sz w:val="20"/>
                <w:szCs w:val="20"/>
              </w:rPr>
              <w:t>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vysoký, tlustý, bílý, zpočátku plný, později dutý. Prsten je menší, bílý, visutý, blanitý a hladký.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CCC0D9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nejdříve kulovitý, později ploše rozložený, masitý, pevný, bílý, někdy nažloutlý, na temeni jemně hnědavě šupinatý.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 xml:space="preserve">Povrch –pokožka klobouku tlustá, dá se stáhnout. 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Třeň – dlouhý, válcovitý, plný, bílý s prstenem, vylomitelný z klobouku, dole rezavě hnědý.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vysoké (8-10mm), husté, zpočátku růžové, později čokoládové a černohnědé.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vejčité, elipsoidní, hladké, červenohnědé.</w:t>
            </w:r>
          </w:p>
        </w:tc>
        <w:tc>
          <w:tcPr>
            <w:tcW w:w="2220" w:type="dxa"/>
            <w:shd w:val="clear" w:color="auto" w:fill="C2D69B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Klobouk – zpočátku polokulovitý, později rozprostřený, tence a mělce masitý, bílý nebo olivově zelený až zelenohnědý. Někdy i hlínožlutý, mění se na bledě šedozelenou až pleťovou.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28" o:spid="_x0000_s1041" type="#_x0000_t32" style="position:absolute;margin-left:210.25pt;margin-top:6.9pt;width:148.5pt;height:12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" strokecolor="red" strokeweight="4.5pt">
                  <v:stroke endarrow="open"/>
                </v:shape>
              </w:pict>
            </w:r>
            <w:r w:rsidRPr="000F725F">
              <w:rPr>
                <w:sz w:val="20"/>
                <w:szCs w:val="20"/>
              </w:rPr>
              <w:t>Povrch – hladký a za sucha lesklý, nemusí mít zbytky plachetky.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sz w:val="20"/>
                <w:szCs w:val="20"/>
              </w:rPr>
              <w:t>Lupeny – vysoké (8-12mm), husté, bílé, volné.</w: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29" o:spid="_x0000_s1042" type="#_x0000_t32" style="position:absolute;margin-left:259.75pt;margin-top:21.1pt;width:57pt;height:19.5pt;flip:x 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" strokecolor="red" strokeweight="4.5pt">
                  <v:stroke endarrow="open"/>
                </v:shape>
              </w:pict>
            </w:r>
            <w:r w:rsidRPr="000F725F">
              <w:rPr>
                <w:sz w:val="20"/>
                <w:szCs w:val="20"/>
              </w:rPr>
              <w:t>Třeň – vysoký, tlustý, bílý, pevný, tuhý, zpočátku plný, později dutý. Třeň uložen v pochvě, která je volná, kožovitá, bílá nebo nazelenalá. Prsten je visutý, bílý, dobře vyvinutý.</w:t>
            </w:r>
          </w:p>
          <w:p w:rsidR="00EC139B" w:rsidRPr="000F725F" w:rsidRDefault="00EC139B" w:rsidP="000F725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F725F">
              <w:rPr>
                <w:sz w:val="20"/>
                <w:szCs w:val="20"/>
              </w:rPr>
              <w:t>Výtrusy – velké, elipsoidní, hladké s tukovou kapkou, bezbarvé.</w:t>
            </w:r>
          </w:p>
        </w:tc>
      </w:tr>
      <w:tr w:rsidR="00EC139B" w:rsidRPr="000F725F" w:rsidTr="000F725F"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19" o:spid="_x0000_s1043" type="#_x0000_t32" style="position:absolute;margin-left:43.5pt;margin-top:.85pt;width:0;height:33pt;flip:y;z-index:251653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" strokecolor="red" strokeweight="4.5pt">
                  <v:stroke endarrow="open"/>
                </v:shape>
              </w:pict>
            </w: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19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21" o:spid="_x0000_s1044" type="#_x0000_t32" style="position:absolute;margin-left:48.8pt;margin-top:.85pt;width:100.45pt;height:36.75pt;flip:y;z-index: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" strokecolor="red" strokeweight="4.5pt">
                  <v:stroke endarrow="open"/>
                </v:shape>
              </w:pict>
            </w:r>
            <w:r>
              <w:rPr>
                <w:noProof/>
                <w:lang w:eastAsia="cs-CZ"/>
              </w:rPr>
              <w:pict>
                <v:shape id="Přímá spojnice se šipkou 18" o:spid="_x0000_s1045" type="#_x0000_t32" style="position:absolute;margin-left:42.8pt;margin-top:.85pt;width:106.5pt;height:36.7pt;flip:x y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" strokecolor="red" strokeweight="4.5pt">
                  <v:stroke endarrow="open"/>
                </v:shape>
              </w:pict>
            </w: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15" o:spid="_x0000_s1046" type="#_x0000_t32" style="position:absolute;margin-left:49.6pt;margin-top:.85pt;width:112.5pt;height:36.6pt;flip:y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" strokecolor="red" strokeweight="4.5pt">
                  <v:stroke endarrow="open"/>
                </v:shape>
              </w:pict>
            </w:r>
            <w:r>
              <w:rPr>
                <w:noProof/>
                <w:lang w:eastAsia="cs-CZ"/>
              </w:rPr>
              <w:pict>
                <v:shape id="Přímá spojnice se šipkou 20" o:spid="_x0000_s1047" type="#_x0000_t32" style="position:absolute;margin-left:44.35pt;margin-top:.85pt;width:113.2pt;height:36.65pt;flip:x y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" strokecolor="red" strokeweight="4.5pt">
                  <v:stroke endarrow="open"/>
                </v:shape>
              </w:pict>
            </w: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cs-CZ"/>
              </w:rPr>
              <w:pict>
                <v:shape id="Přímá spojnice se šipkou 17" o:spid="_x0000_s1048" type="#_x0000_t32" style="position:absolute;margin-left:41.35pt;margin-top:.85pt;width:120.6pt;height:36.6pt;flip:x y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" strokecolor="red" strokeweight="4.5pt">
                  <v:stroke endarrow="open"/>
                </v:shape>
              </w:pict>
            </w:r>
            <w:r>
              <w:rPr>
                <w:noProof/>
                <w:lang w:eastAsia="cs-CZ"/>
              </w:rPr>
              <w:pict>
                <v:shape id="Přímá spojnice se šipkou 22" o:spid="_x0000_s1049" type="#_x0000_t32" style="position:absolute;margin-left:41.35pt;margin-top:.85pt;width:120.6pt;height:36.75pt;flip:y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" strokecolor="red" strokeweight="4.5pt">
                  <v:stroke endarrow="open"/>
                </v:shape>
              </w:pict>
            </w:r>
          </w:p>
        </w:tc>
        <w:tc>
          <w:tcPr>
            <w:tcW w:w="2220" w:type="dxa"/>
            <w:tcBorders>
              <w:left w:val="nil"/>
              <w:right w:val="nil"/>
            </w:tcBorders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C139B" w:rsidRPr="000F725F" w:rsidTr="000F725F">
        <w:tc>
          <w:tcPr>
            <w:tcW w:w="2219" w:type="dxa"/>
            <w:shd w:val="clear" w:color="auto" w:fill="C4BC96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19" w:type="dxa"/>
            <w:shd w:val="clear" w:color="auto" w:fill="C6D9F1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JEDLÁ - VÝBORNÁ</w:t>
            </w:r>
          </w:p>
        </w:tc>
        <w:tc>
          <w:tcPr>
            <w:tcW w:w="2220" w:type="dxa"/>
            <w:shd w:val="clear" w:color="auto" w:fill="F2DBDB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20" w:type="dxa"/>
            <w:shd w:val="clear" w:color="auto" w:fill="FFFF00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20" w:type="dxa"/>
            <w:shd w:val="clear" w:color="auto" w:fill="FABF8F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JEDLÁ - VÝBORNÁ</w:t>
            </w:r>
          </w:p>
        </w:tc>
        <w:tc>
          <w:tcPr>
            <w:tcW w:w="2220" w:type="dxa"/>
            <w:shd w:val="clear" w:color="auto" w:fill="C2D69B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SMRTELNĚ JEDOVATÁ</w:t>
            </w:r>
          </w:p>
        </w:tc>
        <w:tc>
          <w:tcPr>
            <w:tcW w:w="2220" w:type="dxa"/>
            <w:shd w:val="clear" w:color="auto" w:fill="CCC0D9"/>
          </w:tcPr>
          <w:p w:rsidR="00EC139B" w:rsidRPr="000F725F" w:rsidRDefault="00EC139B" w:rsidP="000F725F">
            <w:pPr>
              <w:spacing w:after="0" w:line="240" w:lineRule="auto"/>
              <w:rPr>
                <w:sz w:val="20"/>
                <w:szCs w:val="20"/>
              </w:rPr>
            </w:pPr>
            <w:r w:rsidRPr="000F725F">
              <w:rPr>
                <w:b/>
                <w:sz w:val="24"/>
                <w:szCs w:val="24"/>
              </w:rPr>
              <w:t>JEDLÁ - VÝBORNÁ</w:t>
            </w:r>
          </w:p>
        </w:tc>
      </w:tr>
    </w:tbl>
    <w:p w:rsidR="00EC139B" w:rsidRDefault="00EC139B" w:rsidP="00A35982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textWrapping" w:clear="all"/>
      </w: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  <w:r w:rsidRPr="00EF5CBE">
        <w:rPr>
          <w:b/>
          <w:sz w:val="24"/>
          <w:szCs w:val="24"/>
        </w:rPr>
        <w:t>Úkol</w:t>
      </w:r>
      <w:r>
        <w:rPr>
          <w:b/>
          <w:sz w:val="24"/>
          <w:szCs w:val="24"/>
        </w:rPr>
        <w:t xml:space="preserve">  č. 3</w:t>
      </w:r>
      <w:r w:rsidRPr="00EF5CB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ab/>
      </w:r>
      <w:r w:rsidRPr="00F02187">
        <w:rPr>
          <w:b/>
          <w:caps/>
          <w:sz w:val="24"/>
          <w:szCs w:val="24"/>
        </w:rPr>
        <w:t>výtrusy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Zvětšeno:</w:t>
      </w:r>
    </w:p>
    <w:p w:rsidR="00EC139B" w:rsidRPr="0090455A" w:rsidRDefault="00EC139B" w:rsidP="00A35982">
      <w:pPr>
        <w:rPr>
          <w:b/>
          <w:color w:val="FF0000"/>
          <w:sz w:val="24"/>
          <w:szCs w:val="24"/>
        </w:rPr>
      </w:pPr>
      <w:r w:rsidRPr="0090455A">
        <w:rPr>
          <w:b/>
          <w:color w:val="FF0000"/>
          <w:sz w:val="24"/>
          <w:szCs w:val="24"/>
        </w:rPr>
        <w:t>UČITEL PŘIPRAVÍ DEN DOPŘEDU.</w:t>
      </w: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</w:p>
    <w:p w:rsidR="00EC139B" w:rsidRDefault="00EC139B" w:rsidP="00A35982">
      <w:pPr>
        <w:rPr>
          <w:b/>
          <w:sz w:val="24"/>
          <w:szCs w:val="24"/>
        </w:rPr>
      </w:pPr>
    </w:p>
    <w:p w:rsidR="00EC139B" w:rsidRPr="001E491B" w:rsidRDefault="00EC139B" w:rsidP="00A35982">
      <w:p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EC139B" w:rsidRPr="001E491B" w:rsidRDefault="00EC139B">
      <w:pPr>
        <w:rPr>
          <w:b/>
          <w:sz w:val="24"/>
          <w:szCs w:val="24"/>
        </w:rPr>
      </w:pPr>
    </w:p>
    <w:sectPr w:rsidR="00EC139B" w:rsidRPr="001E491B" w:rsidSect="002878C3">
      <w:footerReference w:type="default" r:id="rId10"/>
      <w:pgSz w:w="16838" w:h="11906" w:orient="landscape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39B" w:rsidRDefault="00EC139B" w:rsidP="003401F9">
      <w:pPr>
        <w:spacing w:after="0" w:line="240" w:lineRule="auto"/>
      </w:pPr>
      <w:r>
        <w:separator/>
      </w:r>
    </w:p>
  </w:endnote>
  <w:endnote w:type="continuationSeparator" w:id="0">
    <w:p w:rsidR="00EC139B" w:rsidRDefault="00EC139B" w:rsidP="0034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39B" w:rsidRDefault="00EC139B" w:rsidP="00D87897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39B" w:rsidRDefault="00EC139B" w:rsidP="003401F9">
      <w:pPr>
        <w:spacing w:after="0" w:line="240" w:lineRule="auto"/>
      </w:pPr>
      <w:r>
        <w:separator/>
      </w:r>
    </w:p>
  </w:footnote>
  <w:footnote w:type="continuationSeparator" w:id="0">
    <w:p w:rsidR="00EC139B" w:rsidRDefault="00EC139B" w:rsidP="00340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05D31"/>
    <w:multiLevelType w:val="hybridMultilevel"/>
    <w:tmpl w:val="BE5453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9505459"/>
    <w:multiLevelType w:val="hybridMultilevel"/>
    <w:tmpl w:val="BE5453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FA5"/>
    <w:rsid w:val="00031D45"/>
    <w:rsid w:val="00057669"/>
    <w:rsid w:val="000D6093"/>
    <w:rsid w:val="000F725F"/>
    <w:rsid w:val="00120602"/>
    <w:rsid w:val="001E491B"/>
    <w:rsid w:val="002735B8"/>
    <w:rsid w:val="002878C3"/>
    <w:rsid w:val="003401F9"/>
    <w:rsid w:val="003B5C46"/>
    <w:rsid w:val="00441980"/>
    <w:rsid w:val="00486A11"/>
    <w:rsid w:val="004E7FA5"/>
    <w:rsid w:val="00525028"/>
    <w:rsid w:val="00545725"/>
    <w:rsid w:val="005F4D4B"/>
    <w:rsid w:val="0083197C"/>
    <w:rsid w:val="00885FEC"/>
    <w:rsid w:val="0090455A"/>
    <w:rsid w:val="00930562"/>
    <w:rsid w:val="00930B0C"/>
    <w:rsid w:val="009430E3"/>
    <w:rsid w:val="009A1A9E"/>
    <w:rsid w:val="009E72F4"/>
    <w:rsid w:val="00A35982"/>
    <w:rsid w:val="00AA2EEB"/>
    <w:rsid w:val="00BB672E"/>
    <w:rsid w:val="00CC5135"/>
    <w:rsid w:val="00D06967"/>
    <w:rsid w:val="00D87897"/>
    <w:rsid w:val="00DF6524"/>
    <w:rsid w:val="00E430E7"/>
    <w:rsid w:val="00EA3521"/>
    <w:rsid w:val="00EC139B"/>
    <w:rsid w:val="00EF5CBE"/>
    <w:rsid w:val="00F02187"/>
    <w:rsid w:val="00F115F8"/>
    <w:rsid w:val="00F9671C"/>
    <w:rsid w:val="00FA58A1"/>
    <w:rsid w:val="00FB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52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5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76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F5CBE"/>
    <w:pPr>
      <w:ind w:left="720"/>
      <w:contextualSpacing/>
    </w:pPr>
  </w:style>
  <w:style w:type="table" w:styleId="TableGrid">
    <w:name w:val="Table Grid"/>
    <w:basedOn w:val="TableNormal"/>
    <w:uiPriority w:val="99"/>
    <w:rsid w:val="00486A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3401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401F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401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401F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7</Pages>
  <Words>1171</Words>
  <Characters>6912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dcterms:created xsi:type="dcterms:W3CDTF">2015-07-15T15:57:00Z</dcterms:created>
  <dcterms:modified xsi:type="dcterms:W3CDTF">2015-07-15T15:57:00Z</dcterms:modified>
</cp:coreProperties>
</file>