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D5" w:rsidRDefault="00C349D5" w:rsidP="00D94F97"/>
    <w:p w:rsidR="00C349D5" w:rsidRDefault="00C349D5" w:rsidP="002B0564">
      <w:pPr>
        <w:jc w:val="center"/>
      </w:pPr>
      <w:r w:rsidRPr="006E5C0B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C349D5" w:rsidRDefault="00C349D5" w:rsidP="00D94F97"/>
    <w:p w:rsidR="00C349D5" w:rsidRDefault="00C349D5" w:rsidP="00D94F97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C349D5" w:rsidRDefault="00C349D5" w:rsidP="00D94F97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C349D5" w:rsidRDefault="00C349D5" w:rsidP="00D94F97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C349D5" w:rsidRDefault="00C349D5" w:rsidP="00D94F97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C349D5" w:rsidRDefault="00C349D5" w:rsidP="00D94F97">
      <w:r>
        <w:t xml:space="preserve">Název DUM: </w:t>
      </w:r>
      <w:r>
        <w:tab/>
      </w:r>
      <w:r>
        <w:tab/>
      </w:r>
      <w:r>
        <w:tab/>
      </w:r>
      <w:r>
        <w:tab/>
        <w:t>KAPRADINY</w:t>
      </w:r>
    </w:p>
    <w:p w:rsidR="00C349D5" w:rsidRDefault="00C349D5" w:rsidP="00D94F97">
      <w:r>
        <w:t>Číslo DUM:</w:t>
      </w:r>
      <w:r>
        <w:tab/>
      </w:r>
      <w:r>
        <w:tab/>
      </w:r>
      <w:r>
        <w:tab/>
      </w:r>
      <w:r>
        <w:tab/>
        <w:t>V/2/PC/2/1/30</w:t>
      </w:r>
    </w:p>
    <w:p w:rsidR="00C349D5" w:rsidRDefault="00C349D5" w:rsidP="00D94F97">
      <w:r>
        <w:t>Vzdělávací předmět:</w:t>
      </w:r>
      <w:r>
        <w:tab/>
      </w:r>
      <w:r>
        <w:tab/>
      </w:r>
      <w:r>
        <w:tab/>
        <w:t>PŘÍRODOPIS</w:t>
      </w:r>
    </w:p>
    <w:p w:rsidR="00C349D5" w:rsidRDefault="00C349D5" w:rsidP="0088141C">
      <w:r>
        <w:t>Tematická oblast:</w:t>
      </w:r>
      <w:r>
        <w:tab/>
      </w:r>
      <w:r>
        <w:tab/>
      </w:r>
      <w:r>
        <w:tab/>
        <w:t>EKOSYSTÉM LES</w:t>
      </w:r>
    </w:p>
    <w:p w:rsidR="00C349D5" w:rsidRDefault="00C349D5" w:rsidP="0088141C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C349D5" w:rsidRDefault="00C349D5" w:rsidP="0088141C">
      <w:r>
        <w:t>Anotace:</w:t>
      </w:r>
      <w:r>
        <w:tab/>
      </w:r>
      <w:r>
        <w:tab/>
      </w:r>
      <w:r>
        <w:tab/>
      </w:r>
      <w:r>
        <w:tab/>
        <w:t>Žák si procvičí znalosti a prohloubí vědomosti z kapitoly Kapradiny.</w:t>
      </w:r>
    </w:p>
    <w:p w:rsidR="00C349D5" w:rsidRDefault="00C349D5" w:rsidP="0088141C">
      <w:pPr>
        <w:ind w:left="3540" w:hanging="3540"/>
      </w:pPr>
      <w:r>
        <w:t>Klíčová slova:</w:t>
      </w:r>
      <w:r>
        <w:tab/>
        <w:t>Vyšší rostliny, oddenek, výtrusnice, výtrusné rostliny, autotrofní organismus.</w:t>
      </w:r>
    </w:p>
    <w:p w:rsidR="00C349D5" w:rsidRDefault="00C349D5" w:rsidP="0088141C">
      <w:r>
        <w:t>Metodické pokyny:</w:t>
      </w:r>
      <w:r>
        <w:tab/>
      </w:r>
      <w:r>
        <w:tab/>
      </w:r>
      <w:r>
        <w:tab/>
        <w:t>Metodické pokyny jsou součástí materiálu.</w:t>
      </w:r>
    </w:p>
    <w:p w:rsidR="00C349D5" w:rsidRDefault="00C349D5" w:rsidP="0088141C">
      <w:r>
        <w:t>Druh učebního materiálu:</w:t>
      </w:r>
      <w:r>
        <w:tab/>
      </w:r>
      <w:r>
        <w:tab/>
        <w:t>Pracovní list</w:t>
      </w:r>
    </w:p>
    <w:p w:rsidR="00C349D5" w:rsidRDefault="00C349D5" w:rsidP="0088141C">
      <w:r>
        <w:t>Druh interaktivity:</w:t>
      </w:r>
      <w:r>
        <w:tab/>
      </w:r>
      <w:r>
        <w:tab/>
      </w:r>
      <w:r>
        <w:tab/>
        <w:t xml:space="preserve">Kombinovaná </w:t>
      </w:r>
    </w:p>
    <w:p w:rsidR="00C349D5" w:rsidRDefault="00C349D5" w:rsidP="0088141C">
      <w:r>
        <w:t>Cílová skupina:</w:t>
      </w:r>
      <w:r>
        <w:tab/>
      </w:r>
      <w:r>
        <w:tab/>
      </w:r>
      <w:r>
        <w:tab/>
      </w:r>
      <w:r>
        <w:tab/>
        <w:t>Žáci 6. ročníku</w:t>
      </w:r>
    </w:p>
    <w:p w:rsidR="00C349D5" w:rsidRDefault="00C349D5" w:rsidP="0088141C">
      <w:r>
        <w:t>Datum vzniku šablony:</w:t>
      </w:r>
      <w:r>
        <w:tab/>
      </w:r>
      <w:r>
        <w:tab/>
      </w:r>
      <w:r>
        <w:tab/>
        <w:t>10. 7. 2013</w:t>
      </w:r>
    </w:p>
    <w:p w:rsidR="00C349D5" w:rsidRDefault="00C349D5">
      <w:pPr>
        <w:rPr>
          <w:b/>
          <w:sz w:val="72"/>
          <w:szCs w:val="72"/>
        </w:rPr>
      </w:pPr>
    </w:p>
    <w:p w:rsidR="00C349D5" w:rsidRDefault="00C349D5">
      <w:pPr>
        <w:rPr>
          <w:b/>
          <w:sz w:val="72"/>
          <w:szCs w:val="72"/>
        </w:rPr>
      </w:pPr>
    </w:p>
    <w:p w:rsidR="00C349D5" w:rsidRDefault="00C349D5">
      <w:pPr>
        <w:rPr>
          <w:b/>
          <w:sz w:val="72"/>
          <w:szCs w:val="72"/>
        </w:rPr>
      </w:pPr>
    </w:p>
    <w:p w:rsidR="00C349D5" w:rsidRPr="00016E01" w:rsidRDefault="00C349D5">
      <w:pPr>
        <w:rPr>
          <w:b/>
          <w:sz w:val="72"/>
          <w:szCs w:val="72"/>
        </w:rPr>
      </w:pPr>
      <w:r>
        <w:rPr>
          <w:b/>
          <w:sz w:val="72"/>
          <w:szCs w:val="72"/>
        </w:rPr>
        <w:t>KAPRADIN</w:t>
      </w:r>
      <w:r w:rsidRPr="00016E01">
        <w:rPr>
          <w:b/>
          <w:sz w:val="72"/>
          <w:szCs w:val="72"/>
        </w:rPr>
        <w:t>Y</w:t>
      </w:r>
    </w:p>
    <w:p w:rsidR="00C349D5" w:rsidRPr="00987FC3" w:rsidRDefault="00C349D5" w:rsidP="0045793A">
      <w:pPr>
        <w:spacing w:before="240" w:line="48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Vyber správné tvrzení a zdůvodni:</w:t>
      </w:r>
    </w:p>
    <w:p w:rsidR="00C349D5" w:rsidRPr="00987FC3" w:rsidRDefault="00C349D5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6" type="#_x0000_t32" style="position:absolute;left:0;text-align:left;margin-left:120pt;margin-top:10.55pt;width:53.25pt;height:27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" strokeweight="1.5pt">
            <v:stroke endarrow="open"/>
          </v:shape>
        </w:pict>
      </w:r>
      <w:r>
        <w:rPr>
          <w:noProof/>
          <w:lang w:eastAsia="cs-CZ"/>
        </w:rPr>
        <w:pict>
          <v:shape id="Přímá spojnice se šipkou 1" o:spid="_x0000_s1027" type="#_x0000_t32" style="position:absolute;left:0;text-align:left;margin-left:120pt;margin-top:9.8pt;width:49.5pt;height:.75pt;flip:y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" strokeweight="1.5pt">
            <v:stroke endarrow="open"/>
          </v:shape>
        </w:pict>
      </w:r>
      <w:r w:rsidRPr="00987FC3">
        <w:rPr>
          <w:b/>
          <w:sz w:val="24"/>
          <w:szCs w:val="24"/>
        </w:rPr>
        <w:t xml:space="preserve">Kapradiny jsou       </w:t>
      </w:r>
      <w:r w:rsidRPr="00987FC3"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ab/>
        <w:t>dřeviny</w:t>
      </w:r>
      <w:r w:rsidRPr="00987FC3">
        <w:rPr>
          <w:b/>
          <w:sz w:val="24"/>
          <w:szCs w:val="24"/>
        </w:rPr>
        <w:tab/>
        <w:t>_______________________________________</w:t>
      </w:r>
    </w:p>
    <w:p w:rsidR="00C349D5" w:rsidRPr="00987FC3" w:rsidRDefault="00C349D5" w:rsidP="00207772">
      <w:pPr>
        <w:pStyle w:val="ListParagraph"/>
        <w:spacing w:before="240" w:line="480" w:lineRule="auto"/>
        <w:ind w:left="2844" w:firstLine="696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byliny</w:t>
      </w:r>
      <w:r w:rsidRPr="00987FC3"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ab/>
        <w:t>_______________________________________</w:t>
      </w:r>
    </w:p>
    <w:p w:rsidR="00C349D5" w:rsidRPr="00987FC3" w:rsidRDefault="00C349D5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4" o:spid="_x0000_s1028" type="#_x0000_t32" style="position:absolute;left:0;text-align:left;margin-left:106.5pt;margin-top:9.95pt;width:54pt;height:30.8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" strokeweight="1.5pt">
            <v:stroke endarrow="open"/>
          </v:shape>
        </w:pict>
      </w:r>
      <w:r w:rsidRPr="00987FC3">
        <w:rPr>
          <w:b/>
          <w:sz w:val="24"/>
          <w:szCs w:val="24"/>
        </w:rPr>
        <w:t>Mají stonek</w:t>
      </w:r>
      <w:r w:rsidRPr="00987FC3">
        <w:rPr>
          <w:b/>
          <w:sz w:val="24"/>
          <w:szCs w:val="24"/>
        </w:rPr>
        <w:tab/>
      </w:r>
      <w:r w:rsidRPr="00A6014A">
        <w:rPr>
          <w:b/>
          <w:noProof/>
          <w:sz w:val="24"/>
          <w:szCs w:val="24"/>
          <w:lang w:eastAsia="cs-CZ"/>
        </w:rPr>
        <w:pict>
          <v:shape id="Obrázek 3" o:spid="_x0000_i1026" type="#_x0000_t75" style="width:57pt;height:15pt;visibility:visible">
            <v:imagedata r:id="rId8" o:title=""/>
          </v:shape>
        </w:pict>
      </w:r>
      <w:r w:rsidRPr="00987FC3">
        <w:rPr>
          <w:b/>
          <w:sz w:val="24"/>
          <w:szCs w:val="24"/>
        </w:rPr>
        <w:tab/>
        <w:t xml:space="preserve">podzemní – oddenek </w:t>
      </w:r>
      <w:r w:rsidRPr="00987FC3">
        <w:rPr>
          <w:b/>
          <w:sz w:val="24"/>
          <w:szCs w:val="24"/>
        </w:rPr>
        <w:tab/>
        <w:t>__________________________________</w:t>
      </w:r>
    </w:p>
    <w:p w:rsidR="00C349D5" w:rsidRPr="00987FC3" w:rsidRDefault="00C349D5" w:rsidP="00B87AED">
      <w:pPr>
        <w:pStyle w:val="ListParagraph"/>
        <w:spacing w:before="240" w:line="480" w:lineRule="auto"/>
        <w:ind w:left="2844" w:firstLine="696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 xml:space="preserve">nadzemní – lodyha </w:t>
      </w:r>
      <w:r w:rsidRPr="00987FC3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>__________________________________</w:t>
      </w:r>
    </w:p>
    <w:p w:rsidR="00C349D5" w:rsidRPr="00987FC3" w:rsidRDefault="00C349D5" w:rsidP="0045793A">
      <w:pPr>
        <w:pStyle w:val="ListParagraph"/>
        <w:numPr>
          <w:ilvl w:val="0"/>
          <w:numId w:val="1"/>
        </w:numPr>
        <w:spacing w:before="240" w:line="48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Listy mají v mládí stočené.  Proč?</w:t>
      </w:r>
    </w:p>
    <w:p w:rsidR="00C349D5" w:rsidRPr="00987FC3" w:rsidRDefault="00C349D5" w:rsidP="002B0564">
      <w:pPr>
        <w:pStyle w:val="ListParagraph"/>
        <w:spacing w:after="0" w:line="48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_____________________________________________________________________</w:t>
      </w:r>
    </w:p>
    <w:p w:rsidR="00C349D5" w:rsidRPr="00987FC3" w:rsidRDefault="00C349D5" w:rsidP="002B0564">
      <w:pPr>
        <w:pStyle w:val="ListParagraph"/>
        <w:numPr>
          <w:ilvl w:val="0"/>
          <w:numId w:val="1"/>
        </w:numPr>
        <w:spacing w:after="0" w:line="480" w:lineRule="auto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6" o:spid="_x0000_s1029" type="#_x0000_t32" style="position:absolute;left:0;text-align:left;margin-left:143.25pt;margin-top:9.95pt;width:30pt;height:27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" strokeweight="1.5pt">
            <v:stroke endarrow="open"/>
          </v:shape>
        </w:pict>
      </w:r>
      <w:r>
        <w:rPr>
          <w:noProof/>
          <w:lang w:eastAsia="cs-CZ"/>
        </w:rPr>
        <w:pict>
          <v:shape id="Přímá spojnice se šipkou 5" o:spid="_x0000_s1030" type="#_x0000_t32" style="position:absolute;left:0;text-align:left;margin-left:143.25pt;margin-top:8.45pt;width:26.25pt;height:.75pt;flip:y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" strokeweight="1.5pt">
            <v:stroke endarrow="open"/>
          </v:shape>
        </w:pict>
      </w:r>
      <w:r w:rsidRPr="00987FC3">
        <w:rPr>
          <w:b/>
          <w:sz w:val="24"/>
          <w:szCs w:val="24"/>
        </w:rPr>
        <w:t xml:space="preserve">Kapradiny patří mezi </w:t>
      </w:r>
      <w:r w:rsidRPr="00987FC3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 xml:space="preserve">semenné rostliny </w:t>
      </w:r>
      <w:r w:rsidRPr="00987FC3"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ab/>
        <w:t>Proč?________________________</w:t>
      </w:r>
    </w:p>
    <w:p w:rsidR="00C349D5" w:rsidRPr="00987FC3" w:rsidRDefault="00C349D5" w:rsidP="002B0564">
      <w:pPr>
        <w:pStyle w:val="ListParagraph"/>
        <w:spacing w:after="0" w:line="480" w:lineRule="auto"/>
        <w:ind w:left="2844" w:firstLine="696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výtrusné rostliny</w:t>
      </w:r>
      <w:r w:rsidRPr="00987FC3"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ab/>
        <w:t>Proč?________________________</w:t>
      </w:r>
    </w:p>
    <w:p w:rsidR="00C349D5" w:rsidRPr="00987FC3" w:rsidRDefault="00C349D5" w:rsidP="002B0564">
      <w:pPr>
        <w:pStyle w:val="ListParagraph"/>
        <w:numPr>
          <w:ilvl w:val="0"/>
          <w:numId w:val="1"/>
        </w:numPr>
        <w:spacing w:after="0"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Kterou částí přežívají kapradiny zimu</w:t>
      </w:r>
      <w:r w:rsidRPr="00987FC3">
        <w:rPr>
          <w:b/>
          <w:sz w:val="24"/>
          <w:szCs w:val="24"/>
        </w:rPr>
        <w:t>?</w:t>
      </w:r>
    </w:p>
    <w:p w:rsidR="00C349D5" w:rsidRPr="00987FC3" w:rsidRDefault="00C349D5" w:rsidP="002B0564">
      <w:pPr>
        <w:pStyle w:val="ListParagraph"/>
        <w:spacing w:after="0" w:line="48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_____________________________________________________________________</w:t>
      </w:r>
    </w:p>
    <w:p w:rsidR="00C349D5" w:rsidRPr="00987FC3" w:rsidRDefault="00C349D5" w:rsidP="002B0564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9" o:spid="_x0000_s1031" type="#_x0000_t32" style="position:absolute;left:0;text-align:left;margin-left:153pt;margin-top:11.25pt;width:49.5pt;height:26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" strokeweight="1.5pt">
            <v:stroke endarrow="open"/>
          </v:shape>
        </w:pict>
      </w:r>
      <w:r>
        <w:rPr>
          <w:noProof/>
          <w:lang w:eastAsia="cs-CZ"/>
        </w:rPr>
        <w:pict>
          <v:shape id="Přímá spojnice se šipkou 8" o:spid="_x0000_s1032" type="#_x0000_t32" style="position:absolute;left:0;text-align:left;margin-left:153pt;margin-top:10.5pt;width:49.5pt;height:13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" strokeweight="1.5pt">
            <v:stroke endarrow="open"/>
          </v:shape>
        </w:pict>
      </w:r>
      <w:r>
        <w:rPr>
          <w:noProof/>
          <w:lang w:eastAsia="cs-CZ"/>
        </w:rPr>
        <w:pict>
          <v:shape id="Přímá spojnice se šipkou 7" o:spid="_x0000_s1033" type="#_x0000_t32" style="position:absolute;left:0;text-align:left;margin-left:153pt;margin-top:9.75pt;width:44.2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" strokeweight="1.5pt">
            <v:stroke endarrow="open"/>
          </v:shape>
        </w:pict>
      </w:r>
      <w:r w:rsidRPr="00987FC3">
        <w:rPr>
          <w:b/>
          <w:sz w:val="24"/>
          <w:szCs w:val="24"/>
        </w:rPr>
        <w:t>Kapradiny jsou rostliny</w:t>
      </w:r>
      <w:r w:rsidRPr="00987FC3"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ab/>
        <w:t>lesní</w:t>
      </w:r>
    </w:p>
    <w:p w:rsidR="00C349D5" w:rsidRPr="00987FC3" w:rsidRDefault="00C349D5" w:rsidP="002B0564">
      <w:pPr>
        <w:pStyle w:val="ListParagraph"/>
        <w:spacing w:after="0" w:line="240" w:lineRule="auto"/>
        <w:ind w:left="4248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pokojové</w:t>
      </w:r>
    </w:p>
    <w:p w:rsidR="00C349D5" w:rsidRPr="00987FC3" w:rsidRDefault="00C349D5" w:rsidP="002B0564">
      <w:pPr>
        <w:pStyle w:val="ListParagraph"/>
        <w:spacing w:after="0" w:line="240" w:lineRule="auto"/>
        <w:ind w:left="4248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lesní i pokojové</w:t>
      </w:r>
    </w:p>
    <w:p w:rsidR="00C349D5" w:rsidRPr="00987FC3" w:rsidRDefault="00C349D5" w:rsidP="002B0564">
      <w:pPr>
        <w:spacing w:after="0" w:line="24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 xml:space="preserve">     Vyber správnou odpověď a uveď příklady rostlin.</w:t>
      </w:r>
    </w:p>
    <w:p w:rsidR="00C349D5" w:rsidRPr="00987FC3" w:rsidRDefault="00C349D5" w:rsidP="002B0564">
      <w:pPr>
        <w:spacing w:after="0" w:line="24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ab/>
        <w:t>_____________________________________________________________________</w:t>
      </w:r>
      <w:r>
        <w:rPr>
          <w:b/>
          <w:sz w:val="24"/>
          <w:szCs w:val="24"/>
        </w:rPr>
        <w:t>____________</w:t>
      </w:r>
    </w:p>
    <w:p w:rsidR="00C349D5" w:rsidRDefault="00C349D5" w:rsidP="002B0564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Mezi kapradiny patří – uveď 3 příklady:</w:t>
      </w:r>
    </w:p>
    <w:p w:rsidR="00C349D5" w:rsidRPr="00987FC3" w:rsidRDefault="00C349D5" w:rsidP="002B0564">
      <w:pPr>
        <w:pStyle w:val="ListParagraph"/>
        <w:spacing w:after="0" w:line="240" w:lineRule="auto"/>
        <w:ind w:left="644"/>
        <w:rPr>
          <w:b/>
          <w:sz w:val="24"/>
          <w:szCs w:val="24"/>
        </w:rPr>
      </w:pPr>
    </w:p>
    <w:p w:rsidR="00C349D5" w:rsidRPr="00987FC3" w:rsidRDefault="00C349D5" w:rsidP="002B0564">
      <w:pPr>
        <w:pStyle w:val="ListParagraph"/>
        <w:spacing w:after="0" w:line="48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____________________________________________________________________</w:t>
      </w:r>
      <w:r>
        <w:rPr>
          <w:b/>
          <w:sz w:val="24"/>
          <w:szCs w:val="24"/>
        </w:rPr>
        <w:t>___________</w:t>
      </w:r>
      <w:r w:rsidRPr="00987FC3">
        <w:rPr>
          <w:b/>
          <w:sz w:val="24"/>
          <w:szCs w:val="24"/>
        </w:rPr>
        <w:t>_</w:t>
      </w:r>
    </w:p>
    <w:p w:rsidR="00C349D5" w:rsidRPr="00987FC3" w:rsidRDefault="00C349D5" w:rsidP="0030425F">
      <w:pPr>
        <w:pStyle w:val="ListParagraph"/>
        <w:numPr>
          <w:ilvl w:val="0"/>
          <w:numId w:val="1"/>
        </w:numPr>
        <w:pBdr>
          <w:bottom w:val="single" w:sz="12" w:space="0" w:color="auto"/>
        </w:pBdr>
        <w:spacing w:after="0" w:line="60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Parožnatka je u nás pokojová rostlina. Proč má tento název?</w:t>
      </w:r>
      <w:r>
        <w:rPr>
          <w:b/>
          <w:sz w:val="24"/>
          <w:szCs w:val="24"/>
        </w:rPr>
        <w:t xml:space="preserve"> __________________________________________________________________________________</w:t>
      </w:r>
    </w:p>
    <w:p w:rsidR="00C349D5" w:rsidRDefault="00C349D5" w:rsidP="0030425F">
      <w:pPr>
        <w:pStyle w:val="ListParagraph"/>
        <w:numPr>
          <w:ilvl w:val="0"/>
          <w:numId w:val="1"/>
        </w:numPr>
        <w:pBdr>
          <w:bottom w:val="single" w:sz="12" w:space="0" w:color="auto"/>
        </w:pBdr>
        <w:spacing w:after="0" w:line="72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Kapradiny jsou autotrofní organismy. Proč?</w:t>
      </w:r>
    </w:p>
    <w:p w:rsidR="00C349D5" w:rsidRPr="00987FC3" w:rsidRDefault="00C349D5" w:rsidP="002B0564">
      <w:pPr>
        <w:pStyle w:val="ListParagraph"/>
        <w:numPr>
          <w:ilvl w:val="0"/>
          <w:numId w:val="1"/>
        </w:numPr>
        <w:spacing w:after="0" w:line="72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Jaký význam měly kapraďorosty</w:t>
      </w:r>
      <w:r w:rsidRPr="00987FC3">
        <w:rPr>
          <w:b/>
          <w:sz w:val="24"/>
          <w:szCs w:val="24"/>
        </w:rPr>
        <w:t xml:space="preserve"> v dávné minulosti?</w:t>
      </w:r>
    </w:p>
    <w:p w:rsidR="00C349D5" w:rsidRPr="00987FC3" w:rsidRDefault="00C349D5" w:rsidP="00987FC3">
      <w:pPr>
        <w:pStyle w:val="ListParagraph"/>
        <w:spacing w:before="240" w:line="72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____________</w:t>
      </w:r>
      <w:r w:rsidRPr="00987FC3">
        <w:rPr>
          <w:b/>
          <w:sz w:val="24"/>
          <w:szCs w:val="24"/>
        </w:rPr>
        <w:t>_____________________________________________________________________</w:t>
      </w:r>
    </w:p>
    <w:p w:rsidR="00C349D5" w:rsidRPr="00016E01" w:rsidRDefault="00C349D5" w:rsidP="00A85812">
      <w:pPr>
        <w:rPr>
          <w:b/>
          <w:sz w:val="72"/>
          <w:szCs w:val="72"/>
        </w:rPr>
      </w:pPr>
      <w:r>
        <w:rPr>
          <w:b/>
          <w:sz w:val="72"/>
          <w:szCs w:val="72"/>
        </w:rPr>
        <w:t>KAPRADIN</w:t>
      </w:r>
      <w:r w:rsidRPr="00016E01">
        <w:rPr>
          <w:b/>
          <w:sz w:val="72"/>
          <w:szCs w:val="72"/>
        </w:rPr>
        <w:t>Y</w:t>
      </w:r>
    </w:p>
    <w:p w:rsidR="00C349D5" w:rsidRPr="00987FC3" w:rsidRDefault="00C349D5" w:rsidP="00A85812">
      <w:pPr>
        <w:spacing w:before="240" w:line="480" w:lineRule="auto"/>
        <w:rPr>
          <w:b/>
          <w:sz w:val="24"/>
          <w:szCs w:val="24"/>
        </w:rPr>
      </w:pPr>
      <w:r w:rsidRPr="00A85812">
        <w:rPr>
          <w:b/>
          <w:caps/>
          <w:sz w:val="24"/>
          <w:szCs w:val="24"/>
        </w:rPr>
        <w:t>řešení:</w:t>
      </w:r>
      <w:r>
        <w:rPr>
          <w:b/>
          <w:sz w:val="24"/>
          <w:szCs w:val="24"/>
        </w:rPr>
        <w:t xml:space="preserve">  </w:t>
      </w:r>
      <w:r w:rsidRPr="00987FC3">
        <w:rPr>
          <w:b/>
          <w:sz w:val="24"/>
          <w:szCs w:val="24"/>
        </w:rPr>
        <w:t>Vyber správné tvrzení a zdůvodni:</w:t>
      </w:r>
    </w:p>
    <w:p w:rsidR="00C349D5" w:rsidRPr="00987FC3" w:rsidRDefault="00C349D5" w:rsidP="00A85812">
      <w:pPr>
        <w:pStyle w:val="ListParagraph"/>
        <w:numPr>
          <w:ilvl w:val="0"/>
          <w:numId w:val="3"/>
        </w:numPr>
        <w:spacing w:before="240" w:line="480" w:lineRule="auto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10" o:spid="_x0000_s1034" type="#_x0000_t32" style="position:absolute;left:0;text-align:left;margin-left:115.5pt;margin-top:13.55pt;width:60pt;height:2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" strokecolor="red" strokeweight="1.5pt">
            <v:stroke endarrow="open"/>
          </v:shape>
        </w:pict>
      </w:r>
      <w:r w:rsidRPr="00987FC3">
        <w:rPr>
          <w:b/>
          <w:sz w:val="24"/>
          <w:szCs w:val="24"/>
        </w:rPr>
        <w:t xml:space="preserve">Kapradiny jsou       </w:t>
      </w:r>
      <w:r w:rsidRPr="00987FC3"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ab/>
        <w:t>dřeviny</w:t>
      </w:r>
      <w:r w:rsidRPr="00987FC3">
        <w:rPr>
          <w:b/>
          <w:sz w:val="24"/>
          <w:szCs w:val="24"/>
        </w:rPr>
        <w:tab/>
      </w:r>
    </w:p>
    <w:p w:rsidR="00C349D5" w:rsidRPr="00987FC3" w:rsidRDefault="00C349D5" w:rsidP="00A85812">
      <w:pPr>
        <w:pStyle w:val="ListParagraph"/>
        <w:spacing w:before="240" w:line="480" w:lineRule="auto"/>
        <w:ind w:left="2844" w:firstLine="696"/>
        <w:rPr>
          <w:b/>
          <w:sz w:val="24"/>
          <w:szCs w:val="24"/>
        </w:rPr>
      </w:pPr>
      <w:r w:rsidRPr="00A85812">
        <w:rPr>
          <w:b/>
          <w:color w:val="FF0000"/>
          <w:sz w:val="24"/>
          <w:szCs w:val="24"/>
        </w:rPr>
        <w:t>byliny</w:t>
      </w:r>
      <w:r w:rsidRPr="00987FC3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</w:t>
      </w:r>
      <w:r w:rsidRPr="00A85812">
        <w:rPr>
          <w:b/>
          <w:color w:val="FF0000"/>
          <w:sz w:val="24"/>
          <w:szCs w:val="24"/>
        </w:rPr>
        <w:t xml:space="preserve"> -</w:t>
      </w:r>
      <w:r w:rsidRPr="00987FC3">
        <w:rPr>
          <w:b/>
          <w:sz w:val="24"/>
          <w:szCs w:val="24"/>
        </w:rPr>
        <w:tab/>
      </w:r>
      <w:r w:rsidRPr="00A85812">
        <w:rPr>
          <w:b/>
          <w:color w:val="FF0000"/>
          <w:sz w:val="24"/>
          <w:szCs w:val="24"/>
        </w:rPr>
        <w:t>mají dužnatý stonek</w:t>
      </w:r>
    </w:p>
    <w:p w:rsidR="00C349D5" w:rsidRPr="00A85812" w:rsidRDefault="00C349D5" w:rsidP="00A85812">
      <w:pPr>
        <w:pStyle w:val="ListParagraph"/>
        <w:numPr>
          <w:ilvl w:val="0"/>
          <w:numId w:val="3"/>
        </w:numPr>
        <w:spacing w:before="240" w:line="240" w:lineRule="auto"/>
        <w:rPr>
          <w:b/>
          <w:color w:val="FF0000"/>
          <w:sz w:val="24"/>
          <w:szCs w:val="24"/>
        </w:rPr>
      </w:pPr>
      <w:r>
        <w:rPr>
          <w:noProof/>
          <w:lang w:eastAsia="cs-CZ"/>
        </w:rPr>
        <w:pict>
          <v:shape id="Přímá spojnice se šipkou 11" o:spid="_x0000_s1035" type="#_x0000_t32" style="position:absolute;left:0;text-align:left;margin-left:99pt;margin-top:7.7pt;width:35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" strokecolor="red" strokeweight="1.5pt">
            <v:stroke endarrow="open"/>
          </v:shape>
        </w:pict>
      </w:r>
      <w:r w:rsidRPr="00987FC3">
        <w:rPr>
          <w:b/>
          <w:sz w:val="24"/>
          <w:szCs w:val="24"/>
        </w:rPr>
        <w:t>Mají stonek</w:t>
      </w:r>
      <w:r w:rsidRPr="00987FC3"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ab/>
      </w:r>
      <w:r w:rsidRPr="00A85812">
        <w:rPr>
          <w:b/>
          <w:color w:val="FF0000"/>
          <w:sz w:val="24"/>
          <w:szCs w:val="24"/>
        </w:rPr>
        <w:t>podzemní – oddenek „putující“ po okolí</w:t>
      </w:r>
      <w:r>
        <w:rPr>
          <w:b/>
          <w:color w:val="FF0000"/>
          <w:sz w:val="24"/>
          <w:szCs w:val="24"/>
        </w:rPr>
        <w:t>,</w:t>
      </w:r>
      <w:r>
        <w:rPr>
          <w:b/>
          <w:sz w:val="24"/>
          <w:szCs w:val="24"/>
        </w:rPr>
        <w:t xml:space="preserve">  </w:t>
      </w:r>
    </w:p>
    <w:p w:rsidR="00C349D5" w:rsidRPr="00A85812" w:rsidRDefault="00C349D5" w:rsidP="00A85812">
      <w:pPr>
        <w:pStyle w:val="ListParagraph"/>
        <w:spacing w:before="240" w:line="240" w:lineRule="auto"/>
        <w:ind w:left="2768" w:firstLine="64"/>
        <w:rPr>
          <w:b/>
          <w:color w:val="FF0000"/>
          <w:sz w:val="24"/>
          <w:szCs w:val="24"/>
        </w:rPr>
      </w:pPr>
      <w:r w:rsidRPr="00A85812">
        <w:rPr>
          <w:b/>
          <w:color w:val="FF0000"/>
          <w:sz w:val="24"/>
          <w:szCs w:val="24"/>
        </w:rPr>
        <w:t>vyrůstají z</w:t>
      </w:r>
      <w:r>
        <w:rPr>
          <w:b/>
          <w:color w:val="FF0000"/>
          <w:sz w:val="24"/>
          <w:szCs w:val="24"/>
        </w:rPr>
        <w:t> něho kořeny a na jaře i listy</w:t>
      </w:r>
    </w:p>
    <w:p w:rsidR="00C349D5" w:rsidRPr="00987FC3" w:rsidRDefault="00C349D5" w:rsidP="00A85812">
      <w:pPr>
        <w:pStyle w:val="ListParagraph"/>
        <w:spacing w:before="240" w:line="480" w:lineRule="auto"/>
        <w:ind w:left="2136" w:firstLine="696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 xml:space="preserve">nadzemní – lodyha </w:t>
      </w:r>
      <w:r w:rsidRPr="00987FC3">
        <w:rPr>
          <w:b/>
          <w:sz w:val="24"/>
          <w:szCs w:val="24"/>
        </w:rPr>
        <w:tab/>
      </w:r>
    </w:p>
    <w:p w:rsidR="00C349D5" w:rsidRPr="00A85812" w:rsidRDefault="00C349D5" w:rsidP="00A85812">
      <w:pPr>
        <w:pStyle w:val="ListParagraph"/>
        <w:numPr>
          <w:ilvl w:val="0"/>
          <w:numId w:val="3"/>
        </w:numPr>
        <w:spacing w:before="240" w:line="240" w:lineRule="auto"/>
        <w:rPr>
          <w:b/>
          <w:color w:val="FF0000"/>
          <w:sz w:val="24"/>
          <w:szCs w:val="24"/>
        </w:rPr>
      </w:pPr>
      <w:r w:rsidRPr="00987FC3">
        <w:rPr>
          <w:b/>
          <w:sz w:val="24"/>
          <w:szCs w:val="24"/>
        </w:rPr>
        <w:t>Listy mají v mládí stočené.  Proč?</w:t>
      </w:r>
    </w:p>
    <w:p w:rsidR="00C349D5" w:rsidRPr="00A85812" w:rsidRDefault="00C349D5" w:rsidP="00A85812">
      <w:pPr>
        <w:pStyle w:val="ListParagraph"/>
        <w:spacing w:before="240" w:line="240" w:lineRule="auto"/>
        <w:rPr>
          <w:b/>
          <w:color w:val="FF0000"/>
          <w:sz w:val="24"/>
          <w:szCs w:val="24"/>
        </w:rPr>
      </w:pPr>
      <w:r w:rsidRPr="00A85812">
        <w:rPr>
          <w:b/>
          <w:color w:val="FF0000"/>
          <w:sz w:val="24"/>
          <w:szCs w:val="24"/>
        </w:rPr>
        <w:t>Zabraňují tak velkému výparu vody.</w:t>
      </w:r>
    </w:p>
    <w:p w:rsidR="00C349D5" w:rsidRPr="00987FC3" w:rsidRDefault="00C349D5" w:rsidP="00A85812">
      <w:pPr>
        <w:pStyle w:val="ListParagraph"/>
        <w:numPr>
          <w:ilvl w:val="0"/>
          <w:numId w:val="3"/>
        </w:numPr>
        <w:spacing w:before="240" w:line="480" w:lineRule="auto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12" o:spid="_x0000_s1036" type="#_x0000_t32" style="position:absolute;left:0;text-align:left;margin-left:145.5pt;margin-top:12.85pt;width:30pt;height:23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" strokecolor="red" strokeweight="1.5pt">
            <v:stroke endarrow="open"/>
          </v:shape>
        </w:pict>
      </w:r>
      <w:r w:rsidRPr="00987FC3">
        <w:rPr>
          <w:b/>
          <w:sz w:val="24"/>
          <w:szCs w:val="24"/>
        </w:rPr>
        <w:t xml:space="preserve">Kapradiny patří mezi </w:t>
      </w:r>
      <w:r w:rsidRPr="00987FC3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 xml:space="preserve">semenné rostliny </w:t>
      </w:r>
      <w:r w:rsidRPr="00987FC3">
        <w:rPr>
          <w:b/>
          <w:sz w:val="24"/>
          <w:szCs w:val="24"/>
        </w:rPr>
        <w:tab/>
      </w:r>
      <w:r w:rsidRPr="00987FC3">
        <w:rPr>
          <w:b/>
          <w:sz w:val="24"/>
          <w:szCs w:val="24"/>
        </w:rPr>
        <w:tab/>
        <w:t>Proč?</w:t>
      </w:r>
    </w:p>
    <w:p w:rsidR="00C349D5" w:rsidRPr="00987FC3" w:rsidRDefault="00C349D5" w:rsidP="00A85812">
      <w:pPr>
        <w:pStyle w:val="ListParagraph"/>
        <w:spacing w:before="240" w:line="480" w:lineRule="auto"/>
        <w:ind w:left="2844" w:firstLine="696"/>
        <w:rPr>
          <w:b/>
          <w:sz w:val="24"/>
          <w:szCs w:val="24"/>
        </w:rPr>
      </w:pPr>
      <w:r w:rsidRPr="00A85812">
        <w:rPr>
          <w:b/>
          <w:color w:val="FF0000"/>
          <w:sz w:val="24"/>
          <w:szCs w:val="24"/>
        </w:rPr>
        <w:t>výtrusné rostliny</w:t>
      </w:r>
      <w:r>
        <w:rPr>
          <w:b/>
          <w:color w:val="FF0000"/>
          <w:sz w:val="24"/>
          <w:szCs w:val="24"/>
        </w:rPr>
        <w:t xml:space="preserve"> – na rubu listu jsou výtrusné kupky s výtrusy</w:t>
      </w:r>
      <w:r w:rsidRPr="00987FC3">
        <w:rPr>
          <w:b/>
          <w:sz w:val="24"/>
          <w:szCs w:val="24"/>
        </w:rPr>
        <w:tab/>
      </w:r>
    </w:p>
    <w:p w:rsidR="00C349D5" w:rsidRPr="00987FC3" w:rsidRDefault="00C349D5" w:rsidP="003C4DF9">
      <w:pPr>
        <w:pStyle w:val="ListParagraph"/>
        <w:numPr>
          <w:ilvl w:val="0"/>
          <w:numId w:val="6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Kterou částí přežívají kapradiny zimu</w:t>
      </w:r>
      <w:r w:rsidRPr="00987FC3">
        <w:rPr>
          <w:b/>
          <w:sz w:val="24"/>
          <w:szCs w:val="24"/>
        </w:rPr>
        <w:t>?</w:t>
      </w:r>
    </w:p>
    <w:p w:rsidR="00C349D5" w:rsidRPr="00A85812" w:rsidRDefault="00C349D5" w:rsidP="003C4DF9">
      <w:pPr>
        <w:pStyle w:val="ListParagraph"/>
        <w:spacing w:before="240" w:line="240" w:lineRule="auto"/>
        <w:rPr>
          <w:b/>
          <w:color w:val="FF0000"/>
          <w:sz w:val="24"/>
          <w:szCs w:val="24"/>
        </w:rPr>
      </w:pPr>
      <w:r w:rsidRPr="00A85812">
        <w:rPr>
          <w:b/>
          <w:color w:val="FF0000"/>
          <w:sz w:val="24"/>
          <w:szCs w:val="24"/>
        </w:rPr>
        <w:t>Oddenkem v zemi.</w:t>
      </w:r>
    </w:p>
    <w:p w:rsidR="00C349D5" w:rsidRDefault="00C349D5" w:rsidP="002B0564">
      <w:pPr>
        <w:pStyle w:val="ListParagraph"/>
        <w:numPr>
          <w:ilvl w:val="0"/>
          <w:numId w:val="5"/>
        </w:numPr>
        <w:spacing w:after="0" w:line="240" w:lineRule="auto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13" o:spid="_x0000_s1037" type="#_x0000_t32" style="position:absolute;left:0;text-align:left;margin-left:153.75pt;margin-top:7.9pt;width:55.5pt;height:4.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" strokecolor="red" strokeweight="1.5pt">
            <v:stroke endarrow="open"/>
          </v:shape>
        </w:pict>
      </w:r>
      <w:r>
        <w:rPr>
          <w:b/>
          <w:sz w:val="24"/>
          <w:szCs w:val="24"/>
        </w:rPr>
        <w:t>Kapradiny jsou rostliny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0425F">
        <w:rPr>
          <w:b/>
          <w:color w:val="FF0000"/>
          <w:sz w:val="24"/>
          <w:szCs w:val="24"/>
        </w:rPr>
        <w:t>lesní i pokojové</w:t>
      </w:r>
    </w:p>
    <w:p w:rsidR="00C349D5" w:rsidRDefault="00C349D5" w:rsidP="0030425F">
      <w:pPr>
        <w:spacing w:after="0" w:line="240" w:lineRule="auto"/>
        <w:ind w:left="4248"/>
        <w:rPr>
          <w:b/>
          <w:sz w:val="24"/>
          <w:szCs w:val="24"/>
        </w:rPr>
      </w:pPr>
      <w:r w:rsidRPr="0030425F">
        <w:rPr>
          <w:b/>
          <w:sz w:val="24"/>
          <w:szCs w:val="24"/>
        </w:rPr>
        <w:t xml:space="preserve">lesní  -   </w:t>
      </w:r>
      <w:r w:rsidRPr="0030425F">
        <w:rPr>
          <w:b/>
          <w:color w:val="FF0000"/>
          <w:sz w:val="24"/>
          <w:szCs w:val="24"/>
        </w:rPr>
        <w:t xml:space="preserve">kapraď samec, papratka samičí, osladič obecný, </w:t>
      </w:r>
      <w:r>
        <w:rPr>
          <w:b/>
          <w:color w:val="FF0000"/>
          <w:sz w:val="24"/>
          <w:szCs w:val="24"/>
        </w:rPr>
        <w:t xml:space="preserve">    </w:t>
      </w:r>
      <w:r w:rsidRPr="0030425F">
        <w:rPr>
          <w:b/>
          <w:color w:val="FF0000"/>
          <w:sz w:val="24"/>
          <w:szCs w:val="24"/>
        </w:rPr>
        <w:t>sleziník červený, sleziník routička</w:t>
      </w:r>
    </w:p>
    <w:p w:rsidR="00C349D5" w:rsidRPr="0030425F" w:rsidRDefault="00C349D5" w:rsidP="0030425F">
      <w:pPr>
        <w:spacing w:after="0" w:line="240" w:lineRule="auto"/>
        <w:ind w:left="3540" w:firstLine="708"/>
        <w:rPr>
          <w:b/>
          <w:sz w:val="24"/>
          <w:szCs w:val="24"/>
        </w:rPr>
      </w:pPr>
      <w:r w:rsidRPr="0030425F">
        <w:rPr>
          <w:b/>
          <w:sz w:val="24"/>
          <w:szCs w:val="24"/>
        </w:rPr>
        <w:t xml:space="preserve">pokojové – </w:t>
      </w:r>
      <w:r w:rsidRPr="0030425F">
        <w:rPr>
          <w:b/>
          <w:color w:val="FF0000"/>
          <w:sz w:val="24"/>
          <w:szCs w:val="24"/>
        </w:rPr>
        <w:t>parožnatka, netík</w:t>
      </w:r>
    </w:p>
    <w:p w:rsidR="00C349D5" w:rsidRDefault="00C349D5" w:rsidP="002B0564">
      <w:pPr>
        <w:pStyle w:val="ListParagraph"/>
        <w:spacing w:after="0" w:line="360" w:lineRule="auto"/>
        <w:ind w:left="644"/>
        <w:rPr>
          <w:b/>
          <w:sz w:val="24"/>
          <w:szCs w:val="24"/>
        </w:rPr>
      </w:pPr>
    </w:p>
    <w:p w:rsidR="00C349D5" w:rsidRDefault="00C349D5" w:rsidP="002B0564">
      <w:pPr>
        <w:pStyle w:val="ListParagraph"/>
        <w:numPr>
          <w:ilvl w:val="0"/>
          <w:numId w:val="5"/>
        </w:numPr>
        <w:spacing w:after="0" w:line="360" w:lineRule="auto"/>
        <w:rPr>
          <w:b/>
          <w:sz w:val="24"/>
          <w:szCs w:val="24"/>
        </w:rPr>
      </w:pPr>
      <w:r w:rsidRPr="00987FC3">
        <w:rPr>
          <w:b/>
          <w:sz w:val="24"/>
          <w:szCs w:val="24"/>
        </w:rPr>
        <w:t>Mezi kapradiny patří – uveď 3 příklady:</w:t>
      </w:r>
    </w:p>
    <w:p w:rsidR="00C349D5" w:rsidRPr="006E0B4F" w:rsidRDefault="00C349D5" w:rsidP="006E0B4F">
      <w:pPr>
        <w:pStyle w:val="ListParagraph"/>
        <w:spacing w:after="0" w:line="360" w:lineRule="auto"/>
        <w:rPr>
          <w:b/>
          <w:color w:val="FF0000"/>
          <w:sz w:val="24"/>
          <w:szCs w:val="24"/>
        </w:rPr>
      </w:pPr>
      <w:r w:rsidRPr="006E0B4F">
        <w:rPr>
          <w:b/>
          <w:color w:val="FF0000"/>
          <w:sz w:val="24"/>
          <w:szCs w:val="24"/>
        </w:rPr>
        <w:t>Kapraď samec, papratka samičí, osladič obecný, sleziník routička</w:t>
      </w:r>
      <w:r>
        <w:rPr>
          <w:b/>
          <w:color w:val="FF0000"/>
          <w:sz w:val="24"/>
          <w:szCs w:val="24"/>
        </w:rPr>
        <w:t xml:space="preserve"> a další.</w:t>
      </w:r>
    </w:p>
    <w:p w:rsidR="00C349D5" w:rsidRPr="006E0B4F" w:rsidRDefault="00C349D5" w:rsidP="003C4DF9">
      <w:pPr>
        <w:pStyle w:val="ListParagraph"/>
        <w:numPr>
          <w:ilvl w:val="0"/>
          <w:numId w:val="5"/>
        </w:numPr>
        <w:spacing w:after="0" w:line="360" w:lineRule="auto"/>
        <w:rPr>
          <w:b/>
          <w:color w:val="FF0000"/>
          <w:sz w:val="24"/>
          <w:szCs w:val="24"/>
        </w:rPr>
      </w:pPr>
      <w:r w:rsidRPr="006E0B4F">
        <w:rPr>
          <w:b/>
          <w:sz w:val="24"/>
          <w:szCs w:val="24"/>
        </w:rPr>
        <w:t xml:space="preserve">Parožnatka je u nás pokojová rostlina. Proč má tento název? </w:t>
      </w:r>
      <w:r>
        <w:rPr>
          <w:b/>
          <w:sz w:val="24"/>
          <w:szCs w:val="24"/>
        </w:rPr>
        <w:t xml:space="preserve">                                                                 </w:t>
      </w:r>
      <w:r w:rsidRPr="006E0B4F">
        <w:rPr>
          <w:b/>
          <w:color w:val="FF0000"/>
          <w:sz w:val="24"/>
          <w:szCs w:val="24"/>
        </w:rPr>
        <w:t>Svými zelenými listy připomíná paroží.</w:t>
      </w:r>
    </w:p>
    <w:p w:rsidR="00C349D5" w:rsidRPr="006E0B4F" w:rsidRDefault="00C349D5" w:rsidP="003C4DF9">
      <w:pPr>
        <w:pStyle w:val="ListParagraph"/>
        <w:numPr>
          <w:ilvl w:val="0"/>
          <w:numId w:val="5"/>
        </w:numPr>
        <w:spacing w:after="0" w:line="360" w:lineRule="auto"/>
        <w:rPr>
          <w:b/>
          <w:sz w:val="24"/>
          <w:szCs w:val="24"/>
        </w:rPr>
      </w:pPr>
      <w:r w:rsidRPr="006E0B4F">
        <w:rPr>
          <w:b/>
          <w:sz w:val="24"/>
          <w:szCs w:val="24"/>
        </w:rPr>
        <w:t>Kapradiny jsou autotrofní organismy. Proč?</w:t>
      </w:r>
      <w:r>
        <w:rPr>
          <w:b/>
          <w:sz w:val="24"/>
          <w:szCs w:val="24"/>
        </w:rPr>
        <w:t xml:space="preserve">                                                                                     </w:t>
      </w:r>
      <w:r w:rsidRPr="006E0B4F">
        <w:rPr>
          <w:b/>
          <w:color w:val="FF0000"/>
          <w:sz w:val="24"/>
          <w:szCs w:val="24"/>
        </w:rPr>
        <w:t>Fotosyntézou vytvářejí organické látky – vytvářejí si potravu.</w:t>
      </w:r>
    </w:p>
    <w:p w:rsidR="00C349D5" w:rsidRPr="0030425F" w:rsidRDefault="00C349D5" w:rsidP="003C4DF9">
      <w:pPr>
        <w:pStyle w:val="ListParagraph"/>
        <w:numPr>
          <w:ilvl w:val="0"/>
          <w:numId w:val="5"/>
        </w:numPr>
        <w:spacing w:after="0" w:line="360" w:lineRule="auto"/>
        <w:rPr>
          <w:b/>
          <w:color w:val="FF0000"/>
          <w:sz w:val="24"/>
          <w:szCs w:val="24"/>
        </w:rPr>
      </w:pPr>
      <w:r w:rsidRPr="0030425F">
        <w:rPr>
          <w:b/>
          <w:sz w:val="24"/>
          <w:szCs w:val="24"/>
        </w:rPr>
        <w:t xml:space="preserve"> Jaký význam měly kapraďorosty v dávné minulosti?                                                                       </w:t>
      </w:r>
      <w:r w:rsidRPr="0030425F">
        <w:rPr>
          <w:b/>
          <w:color w:val="FF0000"/>
          <w:sz w:val="24"/>
          <w:szCs w:val="24"/>
        </w:rPr>
        <w:t>Prouhelňováním kapradin, přesliček a plavuní vzniklo v močálech černé uhlí.</w:t>
      </w:r>
    </w:p>
    <w:sectPr w:rsidR="00C349D5" w:rsidRPr="0030425F" w:rsidSect="002B0564">
      <w:footerReference w:type="default" r:id="rId9"/>
      <w:pgSz w:w="11906" w:h="16838"/>
      <w:pgMar w:top="426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9D5" w:rsidRDefault="00C349D5" w:rsidP="002B0564">
      <w:pPr>
        <w:spacing w:after="0" w:line="240" w:lineRule="auto"/>
      </w:pPr>
      <w:r>
        <w:separator/>
      </w:r>
    </w:p>
  </w:endnote>
  <w:endnote w:type="continuationSeparator" w:id="0">
    <w:p w:rsidR="00C349D5" w:rsidRDefault="00C349D5" w:rsidP="002B0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9D5" w:rsidRPr="009A1A9E" w:rsidRDefault="00C349D5" w:rsidP="001C17EE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C349D5" w:rsidRPr="009A1A9E" w:rsidRDefault="00C349D5" w:rsidP="002B0564">
    <w:pPr>
      <w:pStyle w:val="Footer"/>
    </w:pPr>
  </w:p>
  <w:p w:rsidR="00C349D5" w:rsidRDefault="00C349D5">
    <w:pPr>
      <w:pStyle w:val="Footer"/>
    </w:pPr>
  </w:p>
  <w:p w:rsidR="00C349D5" w:rsidRDefault="00C349D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9D5" w:rsidRDefault="00C349D5" w:rsidP="002B0564">
      <w:pPr>
        <w:spacing w:after="0" w:line="240" w:lineRule="auto"/>
      </w:pPr>
      <w:r>
        <w:separator/>
      </w:r>
    </w:p>
  </w:footnote>
  <w:footnote w:type="continuationSeparator" w:id="0">
    <w:p w:rsidR="00C349D5" w:rsidRDefault="00C349D5" w:rsidP="002B0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51AC3"/>
    <w:multiLevelType w:val="hybridMultilevel"/>
    <w:tmpl w:val="AAF638CE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3C641717"/>
    <w:multiLevelType w:val="hybridMultilevel"/>
    <w:tmpl w:val="D9A673EC"/>
    <w:lvl w:ilvl="0" w:tplc="9A1232BE">
      <w:start w:val="6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27048F8"/>
    <w:multiLevelType w:val="hybridMultilevel"/>
    <w:tmpl w:val="B0CC185A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58782959"/>
    <w:multiLevelType w:val="hybridMultilevel"/>
    <w:tmpl w:val="6A500D66"/>
    <w:lvl w:ilvl="0" w:tplc="3D58DA40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</w:rPr>
    </w:lvl>
    <w:lvl w:ilvl="1" w:tplc="040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73433355"/>
    <w:multiLevelType w:val="hybridMultilevel"/>
    <w:tmpl w:val="F36C3AD0"/>
    <w:lvl w:ilvl="0" w:tplc="0405000F">
      <w:start w:val="1"/>
      <w:numFmt w:val="decimal"/>
      <w:lvlText w:val="%1."/>
      <w:lvlJc w:val="left"/>
      <w:pPr>
        <w:ind w:left="1443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3" w:hanging="180"/>
      </w:pPr>
      <w:rPr>
        <w:rFonts w:cs="Times New Roman"/>
      </w:rPr>
    </w:lvl>
  </w:abstractNum>
  <w:abstractNum w:abstractNumId="5">
    <w:nsid w:val="73927AB2"/>
    <w:multiLevelType w:val="hybridMultilevel"/>
    <w:tmpl w:val="7E0AD34A"/>
    <w:lvl w:ilvl="0" w:tplc="346C83C0">
      <w:start w:val="5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6E01"/>
    <w:rsid w:val="000023EE"/>
    <w:rsid w:val="00005BE3"/>
    <w:rsid w:val="00016E01"/>
    <w:rsid w:val="000173D4"/>
    <w:rsid w:val="000329C6"/>
    <w:rsid w:val="00040430"/>
    <w:rsid w:val="000779F9"/>
    <w:rsid w:val="00091A02"/>
    <w:rsid w:val="00093D94"/>
    <w:rsid w:val="00096E3B"/>
    <w:rsid w:val="000D469E"/>
    <w:rsid w:val="000D4FCD"/>
    <w:rsid w:val="0010695C"/>
    <w:rsid w:val="00137E19"/>
    <w:rsid w:val="00150D43"/>
    <w:rsid w:val="001575BE"/>
    <w:rsid w:val="00171EF9"/>
    <w:rsid w:val="00181E13"/>
    <w:rsid w:val="00187DA3"/>
    <w:rsid w:val="001C17EE"/>
    <w:rsid w:val="001E0B1D"/>
    <w:rsid w:val="001F7ADE"/>
    <w:rsid w:val="00207772"/>
    <w:rsid w:val="0022268C"/>
    <w:rsid w:val="00223560"/>
    <w:rsid w:val="0023504F"/>
    <w:rsid w:val="00250F81"/>
    <w:rsid w:val="002566E7"/>
    <w:rsid w:val="00267D9A"/>
    <w:rsid w:val="002768C8"/>
    <w:rsid w:val="00285A2F"/>
    <w:rsid w:val="002862A5"/>
    <w:rsid w:val="0029198A"/>
    <w:rsid w:val="00292D0F"/>
    <w:rsid w:val="002A1A91"/>
    <w:rsid w:val="002A394F"/>
    <w:rsid w:val="002B0564"/>
    <w:rsid w:val="002B5305"/>
    <w:rsid w:val="002C75EA"/>
    <w:rsid w:val="002F7997"/>
    <w:rsid w:val="0030425F"/>
    <w:rsid w:val="00343C94"/>
    <w:rsid w:val="0034797A"/>
    <w:rsid w:val="0035191C"/>
    <w:rsid w:val="00362C9C"/>
    <w:rsid w:val="003713E9"/>
    <w:rsid w:val="003B0889"/>
    <w:rsid w:val="003C4DF9"/>
    <w:rsid w:val="003C5AB6"/>
    <w:rsid w:val="003E0359"/>
    <w:rsid w:val="003E580D"/>
    <w:rsid w:val="003E7EFB"/>
    <w:rsid w:val="003F2E24"/>
    <w:rsid w:val="00422600"/>
    <w:rsid w:val="004317BC"/>
    <w:rsid w:val="00435D28"/>
    <w:rsid w:val="00441200"/>
    <w:rsid w:val="00454379"/>
    <w:rsid w:val="0045793A"/>
    <w:rsid w:val="0047217D"/>
    <w:rsid w:val="00496D9A"/>
    <w:rsid w:val="004A3FBE"/>
    <w:rsid w:val="004A7594"/>
    <w:rsid w:val="004A7BFD"/>
    <w:rsid w:val="004C04C8"/>
    <w:rsid w:val="004D5778"/>
    <w:rsid w:val="004D658B"/>
    <w:rsid w:val="00507B47"/>
    <w:rsid w:val="00525207"/>
    <w:rsid w:val="005770A6"/>
    <w:rsid w:val="00587A98"/>
    <w:rsid w:val="005C2D50"/>
    <w:rsid w:val="005C2EAB"/>
    <w:rsid w:val="005C474A"/>
    <w:rsid w:val="005C6F36"/>
    <w:rsid w:val="005D48FD"/>
    <w:rsid w:val="005E31EF"/>
    <w:rsid w:val="005E3FEA"/>
    <w:rsid w:val="005F1742"/>
    <w:rsid w:val="006119A7"/>
    <w:rsid w:val="006121C9"/>
    <w:rsid w:val="00621A88"/>
    <w:rsid w:val="00627705"/>
    <w:rsid w:val="00692B92"/>
    <w:rsid w:val="006A280B"/>
    <w:rsid w:val="006B1DAB"/>
    <w:rsid w:val="006B3B9A"/>
    <w:rsid w:val="006B3D25"/>
    <w:rsid w:val="006C29F2"/>
    <w:rsid w:val="006C303D"/>
    <w:rsid w:val="006E0B4F"/>
    <w:rsid w:val="006E5C0B"/>
    <w:rsid w:val="00706046"/>
    <w:rsid w:val="00735AC5"/>
    <w:rsid w:val="007430C9"/>
    <w:rsid w:val="00744A94"/>
    <w:rsid w:val="00745622"/>
    <w:rsid w:val="0075278E"/>
    <w:rsid w:val="00753456"/>
    <w:rsid w:val="007668F2"/>
    <w:rsid w:val="007676C1"/>
    <w:rsid w:val="007A57A8"/>
    <w:rsid w:val="007E1B73"/>
    <w:rsid w:val="008758BD"/>
    <w:rsid w:val="0088141C"/>
    <w:rsid w:val="008B08DA"/>
    <w:rsid w:val="008D3D74"/>
    <w:rsid w:val="008E3A0D"/>
    <w:rsid w:val="00903CE1"/>
    <w:rsid w:val="00903EC4"/>
    <w:rsid w:val="00987FC3"/>
    <w:rsid w:val="00990DDD"/>
    <w:rsid w:val="009A1A9E"/>
    <w:rsid w:val="009E45E4"/>
    <w:rsid w:val="009F6888"/>
    <w:rsid w:val="00A35DBF"/>
    <w:rsid w:val="00A3746C"/>
    <w:rsid w:val="00A419E6"/>
    <w:rsid w:val="00A4470F"/>
    <w:rsid w:val="00A56FF1"/>
    <w:rsid w:val="00A6014A"/>
    <w:rsid w:val="00A6714A"/>
    <w:rsid w:val="00A67B40"/>
    <w:rsid w:val="00A70CF5"/>
    <w:rsid w:val="00A85812"/>
    <w:rsid w:val="00A87541"/>
    <w:rsid w:val="00AA4433"/>
    <w:rsid w:val="00AA6393"/>
    <w:rsid w:val="00AC2BC4"/>
    <w:rsid w:val="00AE2DC4"/>
    <w:rsid w:val="00AF0940"/>
    <w:rsid w:val="00AF1766"/>
    <w:rsid w:val="00B0181D"/>
    <w:rsid w:val="00B112D5"/>
    <w:rsid w:val="00B161A2"/>
    <w:rsid w:val="00B16C92"/>
    <w:rsid w:val="00B36F13"/>
    <w:rsid w:val="00B42CD5"/>
    <w:rsid w:val="00B4351D"/>
    <w:rsid w:val="00B66D33"/>
    <w:rsid w:val="00B73CC1"/>
    <w:rsid w:val="00B86AB0"/>
    <w:rsid w:val="00B87AED"/>
    <w:rsid w:val="00B94E7E"/>
    <w:rsid w:val="00BB0E61"/>
    <w:rsid w:val="00BC2760"/>
    <w:rsid w:val="00BC5617"/>
    <w:rsid w:val="00BD3E4B"/>
    <w:rsid w:val="00C00997"/>
    <w:rsid w:val="00C01EBF"/>
    <w:rsid w:val="00C20FAE"/>
    <w:rsid w:val="00C3249F"/>
    <w:rsid w:val="00C349D5"/>
    <w:rsid w:val="00C34CC2"/>
    <w:rsid w:val="00C37C32"/>
    <w:rsid w:val="00C60C29"/>
    <w:rsid w:val="00C75C6E"/>
    <w:rsid w:val="00C8714E"/>
    <w:rsid w:val="00CA2428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45E46"/>
    <w:rsid w:val="00D8378C"/>
    <w:rsid w:val="00D84646"/>
    <w:rsid w:val="00D94F97"/>
    <w:rsid w:val="00DB523E"/>
    <w:rsid w:val="00DC526F"/>
    <w:rsid w:val="00DD62A7"/>
    <w:rsid w:val="00DE2FFB"/>
    <w:rsid w:val="00DF244F"/>
    <w:rsid w:val="00E0141F"/>
    <w:rsid w:val="00E43A01"/>
    <w:rsid w:val="00E476C7"/>
    <w:rsid w:val="00E7423D"/>
    <w:rsid w:val="00E8147D"/>
    <w:rsid w:val="00E81A01"/>
    <w:rsid w:val="00E910CD"/>
    <w:rsid w:val="00E910E9"/>
    <w:rsid w:val="00EA6CE3"/>
    <w:rsid w:val="00EB6AB6"/>
    <w:rsid w:val="00ED2D91"/>
    <w:rsid w:val="00ED3C2C"/>
    <w:rsid w:val="00EE1615"/>
    <w:rsid w:val="00EE43DA"/>
    <w:rsid w:val="00EF48A1"/>
    <w:rsid w:val="00F07D9B"/>
    <w:rsid w:val="00F12153"/>
    <w:rsid w:val="00F41EE3"/>
    <w:rsid w:val="00F50E7D"/>
    <w:rsid w:val="00F57CB6"/>
    <w:rsid w:val="00F65A97"/>
    <w:rsid w:val="00F66AE6"/>
    <w:rsid w:val="00F76A51"/>
    <w:rsid w:val="00F8224D"/>
    <w:rsid w:val="00F8411F"/>
    <w:rsid w:val="00F97E29"/>
    <w:rsid w:val="00FE0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D9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16E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E0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0B4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B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B056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B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B0564"/>
    <w:rPr>
      <w:rFonts w:cs="Times New Roman"/>
    </w:rPr>
  </w:style>
  <w:style w:type="paragraph" w:styleId="NormalWeb">
    <w:name w:val="Normal (Web)"/>
    <w:basedOn w:val="Normal"/>
    <w:uiPriority w:val="99"/>
    <w:semiHidden/>
    <w:rsid w:val="002B05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482</Words>
  <Characters>2844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ilona.korandova</dc:creator>
  <cp:keywords/>
  <dc:description/>
  <cp:lastModifiedBy>DUM</cp:lastModifiedBy>
  <cp:revision>2</cp:revision>
  <cp:lastPrinted>2015-01-10T16:30:00Z</cp:lastPrinted>
  <dcterms:created xsi:type="dcterms:W3CDTF">2015-07-15T15:52:00Z</dcterms:created>
  <dcterms:modified xsi:type="dcterms:W3CDTF">2015-07-15T15:52:00Z</dcterms:modified>
</cp:coreProperties>
</file>