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941" w:rsidRDefault="00707941" w:rsidP="00097F86">
      <w:pPr>
        <w:jc w:val="center"/>
      </w:pPr>
      <w:r w:rsidRPr="00503258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707941" w:rsidRDefault="00707941" w:rsidP="00866926"/>
    <w:p w:rsidR="00707941" w:rsidRDefault="00707941" w:rsidP="00866926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707941" w:rsidRDefault="00707941" w:rsidP="00866926">
      <w:r>
        <w:t>Pořadové číslo projektu:</w:t>
      </w:r>
      <w:r>
        <w:tab/>
      </w:r>
      <w:r>
        <w:tab/>
        <w:t>CZ.1.07/1.4.00/21.3811</w:t>
      </w:r>
    </w:p>
    <w:p w:rsidR="00707941" w:rsidRDefault="00707941" w:rsidP="00866926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707941" w:rsidRDefault="00707941" w:rsidP="00866926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707941" w:rsidRDefault="00707941" w:rsidP="00866926">
      <w:r>
        <w:t xml:space="preserve">Název DUM: </w:t>
      </w:r>
      <w:r>
        <w:tab/>
      </w:r>
      <w:r>
        <w:tab/>
      </w:r>
      <w:r>
        <w:tab/>
      </w:r>
      <w:r>
        <w:tab/>
      </w:r>
      <w:r>
        <w:rPr>
          <w:caps/>
        </w:rPr>
        <w:t>JEHLIČNANY 2</w:t>
      </w:r>
    </w:p>
    <w:p w:rsidR="00707941" w:rsidRDefault="00707941" w:rsidP="00866926">
      <w:r>
        <w:t>Číslo DUM:</w:t>
      </w:r>
      <w:r>
        <w:tab/>
      </w:r>
      <w:r>
        <w:tab/>
      </w:r>
      <w:r>
        <w:tab/>
      </w:r>
      <w:r>
        <w:tab/>
        <w:t>V/2/PC/2/1/22</w:t>
      </w:r>
    </w:p>
    <w:p w:rsidR="00707941" w:rsidRDefault="00707941" w:rsidP="00866926">
      <w:r>
        <w:t>Vzdělávací předmět:</w:t>
      </w:r>
      <w:r>
        <w:tab/>
      </w:r>
      <w:r>
        <w:tab/>
      </w:r>
      <w:r>
        <w:tab/>
        <w:t>PŘÍRODOPIS</w:t>
      </w:r>
    </w:p>
    <w:p w:rsidR="00707941" w:rsidRDefault="00707941" w:rsidP="00AD3B88">
      <w:r>
        <w:t>Tematická oblast:</w:t>
      </w:r>
      <w:r>
        <w:tab/>
      </w:r>
      <w:r>
        <w:tab/>
      </w:r>
      <w:r>
        <w:tab/>
        <w:t>EKOSYSTÉM LES - ROSTLINY NAHOSEMENNÉ</w:t>
      </w:r>
    </w:p>
    <w:p w:rsidR="00707941" w:rsidRDefault="00707941" w:rsidP="00AD3B88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707941" w:rsidRDefault="00707941" w:rsidP="00AD3B88">
      <w:pPr>
        <w:ind w:left="3540" w:hanging="3540"/>
      </w:pPr>
      <w:r>
        <w:t>Anotace:</w:t>
      </w:r>
      <w:r>
        <w:tab/>
        <w:t>Žák si zopakuje, upevní a prakticky procvičí některé pojmy z botaniky.</w:t>
      </w:r>
    </w:p>
    <w:p w:rsidR="00707941" w:rsidRDefault="00707941" w:rsidP="00AD3B88">
      <w:pPr>
        <w:ind w:left="3540" w:hanging="3540"/>
      </w:pPr>
      <w:r>
        <w:t>Klíčová slova:</w:t>
      </w:r>
      <w:r>
        <w:tab/>
        <w:t>Jedle, borovice, smrk, modřín, jedlovec – tsuga, jalovec, tis.</w:t>
      </w:r>
    </w:p>
    <w:p w:rsidR="00707941" w:rsidRDefault="00707941" w:rsidP="00AD3B88">
      <w:pPr>
        <w:ind w:left="3540" w:hanging="3540"/>
      </w:pPr>
      <w:r>
        <w:t>Metodické pokyny:</w:t>
      </w:r>
      <w:r>
        <w:tab/>
        <w:t>Metodické pokyny jsou součástí materiálu.</w:t>
      </w:r>
    </w:p>
    <w:p w:rsidR="00707941" w:rsidRDefault="00707941" w:rsidP="00AD3B88">
      <w:r>
        <w:t>Druh učebního materiálu:</w:t>
      </w:r>
      <w:r>
        <w:tab/>
      </w:r>
      <w:r>
        <w:tab/>
        <w:t>Pracovní list – opakování.</w:t>
      </w:r>
      <w:bookmarkStart w:id="0" w:name="_GoBack"/>
      <w:bookmarkEnd w:id="0"/>
    </w:p>
    <w:p w:rsidR="00707941" w:rsidRDefault="00707941" w:rsidP="00AD3B88">
      <w:r>
        <w:t>Druh interaktivity:</w:t>
      </w:r>
      <w:r>
        <w:tab/>
      </w:r>
      <w:r>
        <w:tab/>
      </w:r>
      <w:r>
        <w:tab/>
        <w:t>Vyplnění pracovního listu.</w:t>
      </w:r>
    </w:p>
    <w:p w:rsidR="00707941" w:rsidRDefault="00707941" w:rsidP="00AD3B88">
      <w:r>
        <w:t>Cílová skupina:</w:t>
      </w:r>
      <w:r>
        <w:tab/>
      </w:r>
      <w:r>
        <w:tab/>
      </w:r>
      <w:r>
        <w:tab/>
      </w:r>
      <w:r>
        <w:tab/>
        <w:t xml:space="preserve">Žáci </w:t>
      </w:r>
      <w:smartTag w:uri="urn:schemas-microsoft-com:office:smarttags" w:element="metricconverter">
        <w:smartTagPr>
          <w:attr w:name="ProductID" w:val="6. a"/>
        </w:smartTagPr>
        <w:r>
          <w:t>6. a</w:t>
        </w:r>
      </w:smartTag>
      <w:r>
        <w:t xml:space="preserve"> 7. ročníku</w:t>
      </w:r>
    </w:p>
    <w:p w:rsidR="00707941" w:rsidRDefault="00707941" w:rsidP="00AD3B88">
      <w:r>
        <w:t>Datum vzniku šablony:</w:t>
      </w:r>
      <w:r>
        <w:tab/>
      </w:r>
      <w:r>
        <w:tab/>
      </w:r>
      <w:r>
        <w:tab/>
        <w:t>8. 8. 2013</w:t>
      </w:r>
    </w:p>
    <w:p w:rsidR="00707941" w:rsidRDefault="00707941" w:rsidP="00AD3B88"/>
    <w:p w:rsidR="00707941" w:rsidRDefault="00707941">
      <w:pPr>
        <w:rPr>
          <w:b/>
          <w:sz w:val="72"/>
          <w:szCs w:val="72"/>
        </w:rPr>
      </w:pPr>
    </w:p>
    <w:p w:rsidR="00707941" w:rsidRDefault="00707941">
      <w:pPr>
        <w:rPr>
          <w:b/>
          <w:sz w:val="72"/>
          <w:szCs w:val="72"/>
        </w:rPr>
      </w:pPr>
    </w:p>
    <w:p w:rsidR="00707941" w:rsidRDefault="00707941">
      <w:pPr>
        <w:rPr>
          <w:b/>
          <w:sz w:val="72"/>
          <w:szCs w:val="72"/>
        </w:rPr>
      </w:pPr>
    </w:p>
    <w:p w:rsidR="00707941" w:rsidRPr="0020167F" w:rsidRDefault="00707941">
      <w:pPr>
        <w:rPr>
          <w:b/>
          <w:sz w:val="72"/>
          <w:szCs w:val="72"/>
        </w:rPr>
      </w:pPr>
      <w:r w:rsidRPr="0020167F">
        <w:rPr>
          <w:b/>
          <w:sz w:val="72"/>
          <w:szCs w:val="72"/>
        </w:rPr>
        <w:t>JEHLIČNANY</w:t>
      </w:r>
      <w:r>
        <w:rPr>
          <w:b/>
          <w:sz w:val="72"/>
          <w:szCs w:val="72"/>
        </w:rPr>
        <w:t xml:space="preserve"> 2 </w:t>
      </w:r>
    </w:p>
    <w:p w:rsidR="00707941" w:rsidRPr="0020167F" w:rsidRDefault="00707941" w:rsidP="0020167F">
      <w:pPr>
        <w:pStyle w:val="ListParagraph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Přesmyčky:</w:t>
      </w:r>
    </w:p>
    <w:p w:rsidR="00707941" w:rsidRPr="0020167F" w:rsidRDefault="00707941" w:rsidP="0020167F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DEJLE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  <w:t>____________________</w:t>
      </w:r>
    </w:p>
    <w:p w:rsidR="00707941" w:rsidRPr="0020167F" w:rsidRDefault="00707941" w:rsidP="0020167F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IROCEBOV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  <w:t>____________________</w:t>
      </w:r>
    </w:p>
    <w:p w:rsidR="00707941" w:rsidRPr="0020167F" w:rsidRDefault="00707941" w:rsidP="0020167F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RMSK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  <w:t>____________________</w:t>
      </w:r>
    </w:p>
    <w:p w:rsidR="00707941" w:rsidRPr="0020167F" w:rsidRDefault="00707941" w:rsidP="0020167F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ŘONÍDM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  <w:t>____________________</w:t>
      </w:r>
    </w:p>
    <w:p w:rsidR="00707941" w:rsidRPr="0020167F" w:rsidRDefault="00707941" w:rsidP="0020167F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SIT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  <w:t>____________________</w:t>
      </w:r>
    </w:p>
    <w:p w:rsidR="00707941" w:rsidRPr="0020167F" w:rsidRDefault="00707941" w:rsidP="0020167F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VOLACEJ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  <w:t>____________________</w:t>
      </w:r>
    </w:p>
    <w:p w:rsidR="00707941" w:rsidRPr="0020167F" w:rsidRDefault="00707941" w:rsidP="0020167F">
      <w:pPr>
        <w:pStyle w:val="ListParagraph"/>
        <w:spacing w:line="480" w:lineRule="auto"/>
        <w:rPr>
          <w:b/>
          <w:sz w:val="28"/>
          <w:szCs w:val="28"/>
        </w:rPr>
      </w:pPr>
    </w:p>
    <w:p w:rsidR="00707941" w:rsidRPr="0020167F" w:rsidRDefault="00707941" w:rsidP="0020167F">
      <w:pPr>
        <w:pStyle w:val="ListParagraph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 xml:space="preserve">Tyto rostliny jsou lesní dřeviny, patří mezi ____ ______________. Řadíme je mezi </w:t>
      </w:r>
      <w:r>
        <w:rPr>
          <w:b/>
          <w:sz w:val="28"/>
          <w:szCs w:val="28"/>
        </w:rPr>
        <w:t xml:space="preserve">rostliny ____________________ </w:t>
      </w:r>
      <w:r w:rsidRPr="0020167F">
        <w:rPr>
          <w:b/>
          <w:sz w:val="28"/>
          <w:szCs w:val="28"/>
        </w:rPr>
        <w:t>, protože nemají semena chráněná plodem.</w:t>
      </w:r>
    </w:p>
    <w:p w:rsidR="00707941" w:rsidRPr="0020167F" w:rsidRDefault="00707941" w:rsidP="0020167F">
      <w:pPr>
        <w:pStyle w:val="ListParagraph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Každý strom je charakteristický (zajímavý) čím?</w:t>
      </w:r>
    </w:p>
    <w:p w:rsidR="00707941" w:rsidRPr="0020167F" w:rsidRDefault="00707941" w:rsidP="0020167F">
      <w:pPr>
        <w:spacing w:line="480" w:lineRule="auto"/>
        <w:ind w:left="708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 xml:space="preserve">SMRK </w:t>
      </w:r>
      <w:r w:rsidRPr="0020167F">
        <w:rPr>
          <w:b/>
          <w:sz w:val="28"/>
          <w:szCs w:val="28"/>
        </w:rPr>
        <w:tab/>
        <w:t>-</w:t>
      </w:r>
      <w:r w:rsidRPr="0020167F">
        <w:rPr>
          <w:b/>
          <w:sz w:val="28"/>
          <w:szCs w:val="28"/>
        </w:rPr>
        <w:tab/>
        <w:t>______________________________________________________</w:t>
      </w:r>
    </w:p>
    <w:p w:rsidR="00707941" w:rsidRPr="0020167F" w:rsidRDefault="00707941" w:rsidP="0020167F">
      <w:pPr>
        <w:spacing w:line="480" w:lineRule="auto"/>
        <w:ind w:left="708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 xml:space="preserve">BOROVICE   -  </w:t>
      </w:r>
      <w:r w:rsidRPr="0020167F">
        <w:rPr>
          <w:b/>
          <w:sz w:val="28"/>
          <w:szCs w:val="28"/>
        </w:rPr>
        <w:tab/>
        <w:t>______________________________________________________</w:t>
      </w:r>
    </w:p>
    <w:p w:rsidR="00707941" w:rsidRPr="0020167F" w:rsidRDefault="00707941" w:rsidP="0020167F">
      <w:pPr>
        <w:spacing w:line="480" w:lineRule="auto"/>
        <w:ind w:left="708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JEDLE  -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  <w:t>______________________________________________________</w:t>
      </w:r>
    </w:p>
    <w:p w:rsidR="00707941" w:rsidRPr="0020167F" w:rsidRDefault="00707941" w:rsidP="0020167F">
      <w:pPr>
        <w:spacing w:line="480" w:lineRule="auto"/>
        <w:ind w:left="708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TIS  -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  <w:t>___________________________________________________________</w:t>
      </w:r>
    </w:p>
    <w:p w:rsidR="00707941" w:rsidRPr="0020167F" w:rsidRDefault="00707941" w:rsidP="0020167F">
      <w:pPr>
        <w:spacing w:line="480" w:lineRule="auto"/>
        <w:ind w:left="708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JALOVEC  -</w:t>
      </w:r>
      <w:r w:rsidRPr="0020167F">
        <w:rPr>
          <w:b/>
          <w:sz w:val="28"/>
          <w:szCs w:val="28"/>
        </w:rPr>
        <w:tab/>
        <w:t>___________________________________________________________</w:t>
      </w:r>
    </w:p>
    <w:p w:rsidR="00707941" w:rsidRDefault="00707941" w:rsidP="0020167F">
      <w:pPr>
        <w:spacing w:line="480" w:lineRule="auto"/>
        <w:ind w:left="708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 xml:space="preserve">MODŘÍN  - </w:t>
      </w:r>
      <w:r>
        <w:rPr>
          <w:b/>
          <w:sz w:val="28"/>
          <w:szCs w:val="28"/>
        </w:rPr>
        <w:t xml:space="preserve"> </w:t>
      </w:r>
      <w:r w:rsidRPr="0020167F">
        <w:rPr>
          <w:b/>
          <w:sz w:val="28"/>
          <w:szCs w:val="28"/>
        </w:rPr>
        <w:t>___________________________________________________________</w:t>
      </w:r>
    </w:p>
    <w:p w:rsidR="00707941" w:rsidRPr="0020167F" w:rsidRDefault="00707941" w:rsidP="0020167F">
      <w:pPr>
        <w:spacing w:line="480" w:lineRule="auto"/>
        <w:ind w:left="708"/>
        <w:rPr>
          <w:b/>
          <w:sz w:val="28"/>
          <w:szCs w:val="28"/>
        </w:rPr>
      </w:pPr>
    </w:p>
    <w:p w:rsidR="00707941" w:rsidRPr="0020167F" w:rsidRDefault="00707941" w:rsidP="0020167F">
      <w:pPr>
        <w:pStyle w:val="ListParagraph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Urči, k jakému stromu patří šišky: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75"/>
        <w:gridCol w:w="4987"/>
      </w:tblGrid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b/>
                <w:sz w:val="28"/>
                <w:szCs w:val="28"/>
              </w:rPr>
            </w:pPr>
            <w:r w:rsidRPr="00195225">
              <w:rPr>
                <w:b/>
                <w:sz w:val="28"/>
                <w:szCs w:val="28"/>
              </w:rPr>
              <w:t>ŠIŠKA</w: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b/>
                <w:sz w:val="28"/>
                <w:szCs w:val="28"/>
              </w:rPr>
            </w:pPr>
            <w:r w:rsidRPr="00195225">
              <w:rPr>
                <w:b/>
                <w:sz w:val="28"/>
                <w:szCs w:val="28"/>
              </w:rPr>
              <w:t>STROM</w:t>
            </w: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  <w:r w:rsidRPr="00195225">
              <w:rPr>
                <w:noProof/>
                <w:lang w:eastAsia="cs-CZ"/>
              </w:rPr>
              <w:pict>
                <v:shape id="Obrázek 15" o:spid="_x0000_i1026" type="#_x0000_t75" style="width:151.5pt;height:120pt;visibility:visible">
                  <v:imagedata r:id="rId8" o:title="" croptop="14012f" cropbottom="19591f" cropleft="11059f" cropright="24507f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  <w:r w:rsidRPr="00195225">
              <w:rPr>
                <w:noProof/>
                <w:lang w:eastAsia="cs-CZ"/>
              </w:rPr>
              <w:pict>
                <v:shape id="Obrázek 16" o:spid="_x0000_i1027" type="#_x0000_t75" style="width:170.25pt;height:120.75pt;visibility:visible">
                  <v:imagedata r:id="rId9" o:title="" croptop="13004f" cropbottom="7389f" cropleft="11190f" cropright="6163f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  <w:r w:rsidRPr="00195225">
              <w:rPr>
                <w:noProof/>
                <w:lang w:eastAsia="cs-CZ"/>
              </w:rPr>
              <w:pict>
                <v:shape id="Obrázek 17" o:spid="_x0000_i1028" type="#_x0000_t75" style="width:146.25pt;height:109.5pt;visibility:visible">
                  <v:imagedata r:id="rId10" o:title="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9" o:spid="_x0000_s1026" type="#_x0000_t75" style="position:absolute;margin-left:129.15pt;margin-top:6.75pt;width:108.85pt;height:128.95pt;z-index:-251659264;visibility:visible;mso-position-horizontal-relative:text;mso-position-vertical-relative:text" wrapcoords="-149 0 -149 21474 21600 21474 21600 0 -149 0">
                  <v:imagedata r:id="rId11" o:title="" cropleft="16878f" cropright="6386f"/>
                  <w10:wrap type="tight"/>
                </v:shape>
              </w:pict>
            </w:r>
            <w:r>
              <w:rPr>
                <w:noProof/>
                <w:lang w:eastAsia="cs-CZ"/>
              </w:rPr>
              <w:pict>
                <v:shape id="Obrázek 18" o:spid="_x0000_s1027" type="#_x0000_t75" style="position:absolute;margin-left:0;margin-top:6.5pt;width:128.95pt;height:135.45pt;z-index:-251660288;visibility:visible;mso-position-horizontal-relative:text;mso-position-vertical-relative:text" wrapcoords="-126 0 -126 21481 21600 21481 21600 0 -126 0">
                  <v:imagedata r:id="rId12" o:title="" cropleft="11371f" cropright="7339f"/>
                  <w10:wrap type="tight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  <w:r w:rsidRPr="00195225">
              <w:rPr>
                <w:noProof/>
                <w:lang w:eastAsia="cs-CZ"/>
              </w:rPr>
              <w:pict>
                <v:shape id="Obrázek 20" o:spid="_x0000_i1029" type="#_x0000_t75" style="width:153.75pt;height:118.5pt;visibility:visible">
                  <v:imagedata r:id="rId13" o:title="" croptop="17830f" cropleft="6950f" cropright="12471f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</w:p>
        </w:tc>
      </w:tr>
    </w:tbl>
    <w:p w:rsidR="00707941" w:rsidRDefault="00707941" w:rsidP="00FB0E96">
      <w:pPr>
        <w:pStyle w:val="ListParagraph"/>
        <w:rPr>
          <w:noProof/>
          <w:lang w:eastAsia="cs-CZ"/>
        </w:rPr>
      </w:pPr>
    </w:p>
    <w:p w:rsidR="00707941" w:rsidRDefault="00707941" w:rsidP="00FB0E96">
      <w:pPr>
        <w:pStyle w:val="ListParagraph"/>
      </w:pPr>
    </w:p>
    <w:p w:rsidR="00707941" w:rsidRDefault="00707941" w:rsidP="00FB0E96">
      <w:pPr>
        <w:pStyle w:val="ListParagraph"/>
      </w:pPr>
    </w:p>
    <w:p w:rsidR="00707941" w:rsidRDefault="00707941" w:rsidP="00FB0E96">
      <w:pPr>
        <w:pStyle w:val="ListParagraph"/>
      </w:pPr>
    </w:p>
    <w:p w:rsidR="00707941" w:rsidRPr="0020167F" w:rsidRDefault="00707941" w:rsidP="008510BC">
      <w:pPr>
        <w:rPr>
          <w:b/>
          <w:sz w:val="72"/>
          <w:szCs w:val="72"/>
        </w:rPr>
      </w:pPr>
      <w:r w:rsidRPr="0020167F">
        <w:rPr>
          <w:b/>
          <w:sz w:val="72"/>
          <w:szCs w:val="72"/>
        </w:rPr>
        <w:t>JEHLIČNANY</w:t>
      </w:r>
      <w:r>
        <w:rPr>
          <w:b/>
          <w:sz w:val="72"/>
          <w:szCs w:val="72"/>
        </w:rPr>
        <w:t xml:space="preserve"> 2</w:t>
      </w:r>
    </w:p>
    <w:p w:rsidR="00707941" w:rsidRPr="008510BC" w:rsidRDefault="00707941" w:rsidP="008510BC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707941" w:rsidRPr="0020167F" w:rsidRDefault="00707941" w:rsidP="008510BC">
      <w:pPr>
        <w:pStyle w:val="ListParagraph"/>
        <w:numPr>
          <w:ilvl w:val="0"/>
          <w:numId w:val="3"/>
        </w:numPr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Přesmyčky:</w:t>
      </w:r>
    </w:p>
    <w:p w:rsidR="00707941" w:rsidRPr="0020167F" w:rsidRDefault="00707941" w:rsidP="008510BC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DEJLE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JEDLE</w:t>
      </w:r>
    </w:p>
    <w:p w:rsidR="00707941" w:rsidRPr="0020167F" w:rsidRDefault="00707941" w:rsidP="008510BC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IROCEBOV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BOROVICE</w:t>
      </w:r>
    </w:p>
    <w:p w:rsidR="00707941" w:rsidRPr="008510BC" w:rsidRDefault="00707941" w:rsidP="008510BC">
      <w:pPr>
        <w:pStyle w:val="ListParagraph"/>
        <w:spacing w:line="480" w:lineRule="auto"/>
        <w:rPr>
          <w:b/>
          <w:color w:val="FF0000"/>
          <w:sz w:val="28"/>
          <w:szCs w:val="28"/>
        </w:rPr>
      </w:pPr>
      <w:r w:rsidRPr="0020167F">
        <w:rPr>
          <w:b/>
          <w:sz w:val="28"/>
          <w:szCs w:val="28"/>
        </w:rPr>
        <w:t>RMSK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SMRK</w:t>
      </w:r>
    </w:p>
    <w:p w:rsidR="00707941" w:rsidRPr="0020167F" w:rsidRDefault="00707941" w:rsidP="008510BC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ŘONÍDM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MODŘÍN</w:t>
      </w:r>
    </w:p>
    <w:p w:rsidR="00707941" w:rsidRPr="0020167F" w:rsidRDefault="00707941" w:rsidP="008510BC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SIT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TIS</w:t>
      </w:r>
    </w:p>
    <w:p w:rsidR="00707941" w:rsidRPr="0020167F" w:rsidRDefault="00707941" w:rsidP="008510BC">
      <w:pPr>
        <w:pStyle w:val="ListParagraph"/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VOLACEJ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JALOVEC</w:t>
      </w:r>
    </w:p>
    <w:p w:rsidR="00707941" w:rsidRPr="0020167F" w:rsidRDefault="00707941" w:rsidP="008510BC">
      <w:pPr>
        <w:pStyle w:val="ListParagraph"/>
        <w:spacing w:line="480" w:lineRule="auto"/>
        <w:rPr>
          <w:b/>
          <w:sz w:val="28"/>
          <w:szCs w:val="28"/>
        </w:rPr>
      </w:pPr>
    </w:p>
    <w:p w:rsidR="00707941" w:rsidRPr="0020167F" w:rsidRDefault="00707941" w:rsidP="008510BC">
      <w:pPr>
        <w:pStyle w:val="ListParagraph"/>
        <w:numPr>
          <w:ilvl w:val="0"/>
          <w:numId w:val="3"/>
        </w:numPr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 xml:space="preserve">Tyto rostliny jsou lesní dřeviny, patří mezi </w:t>
      </w:r>
      <w:r>
        <w:rPr>
          <w:b/>
          <w:color w:val="FF0000"/>
          <w:sz w:val="28"/>
          <w:szCs w:val="28"/>
        </w:rPr>
        <w:t>jehličnany</w:t>
      </w:r>
      <w:r>
        <w:rPr>
          <w:b/>
          <w:sz w:val="28"/>
          <w:szCs w:val="28"/>
        </w:rPr>
        <w:t xml:space="preserve">. Řadíme je mezi </w:t>
      </w:r>
      <w:r w:rsidRPr="0020167F">
        <w:rPr>
          <w:b/>
          <w:sz w:val="28"/>
          <w:szCs w:val="28"/>
        </w:rPr>
        <w:t xml:space="preserve">rostliny </w:t>
      </w:r>
      <w:r>
        <w:rPr>
          <w:b/>
          <w:color w:val="FF0000"/>
          <w:sz w:val="28"/>
          <w:szCs w:val="28"/>
        </w:rPr>
        <w:t>nahosemenné</w:t>
      </w:r>
      <w:r w:rsidRPr="0020167F">
        <w:rPr>
          <w:b/>
          <w:sz w:val="28"/>
          <w:szCs w:val="28"/>
        </w:rPr>
        <w:t>, protože nemají semena chráněná plodem.</w:t>
      </w:r>
    </w:p>
    <w:p w:rsidR="00707941" w:rsidRPr="0020167F" w:rsidRDefault="00707941" w:rsidP="008510BC">
      <w:pPr>
        <w:pStyle w:val="ListParagraph"/>
        <w:numPr>
          <w:ilvl w:val="0"/>
          <w:numId w:val="3"/>
        </w:numPr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Každý strom je charakteristický (zajímavý) čím?</w:t>
      </w:r>
    </w:p>
    <w:p w:rsidR="00707941" w:rsidRPr="008510BC" w:rsidRDefault="00707941" w:rsidP="00A53C9E">
      <w:pPr>
        <w:spacing w:after="0" w:line="240" w:lineRule="auto"/>
        <w:ind w:left="2268" w:hanging="1559"/>
        <w:rPr>
          <w:color w:val="FF0000"/>
          <w:sz w:val="24"/>
          <w:szCs w:val="24"/>
        </w:rPr>
      </w:pPr>
      <w:r w:rsidRPr="0020167F">
        <w:rPr>
          <w:b/>
          <w:sz w:val="28"/>
          <w:szCs w:val="28"/>
        </w:rPr>
        <w:t xml:space="preserve">SMRK </w:t>
      </w:r>
      <w:r w:rsidRPr="0020167F">
        <w:rPr>
          <w:b/>
          <w:sz w:val="28"/>
          <w:szCs w:val="28"/>
        </w:rPr>
        <w:tab/>
        <w:t>-</w:t>
      </w:r>
      <w:r w:rsidRPr="0020167F">
        <w:rPr>
          <w:b/>
          <w:sz w:val="28"/>
          <w:szCs w:val="28"/>
        </w:rPr>
        <w:tab/>
      </w:r>
      <w:r w:rsidRPr="008510BC">
        <w:rPr>
          <w:b/>
          <w:color w:val="FF0000"/>
          <w:sz w:val="24"/>
          <w:szCs w:val="24"/>
        </w:rPr>
        <w:t>jehličí roste po jednom kolem celé větvičky, šiška roste vzhůru, pak se otáčí</w:t>
      </w:r>
      <w:r>
        <w:rPr>
          <w:b/>
          <w:color w:val="FF0000"/>
          <w:sz w:val="24"/>
          <w:szCs w:val="24"/>
        </w:rPr>
        <w:t xml:space="preserve"> a</w:t>
      </w:r>
      <w:r w:rsidRPr="008510BC">
        <w:rPr>
          <w:b/>
          <w:color w:val="FF0000"/>
          <w:sz w:val="24"/>
          <w:szCs w:val="24"/>
        </w:rPr>
        <w:t xml:space="preserve"> roste směrem k zemi</w:t>
      </w:r>
    </w:p>
    <w:p w:rsidR="00707941" w:rsidRPr="008510BC" w:rsidRDefault="00707941" w:rsidP="008510BC">
      <w:pPr>
        <w:spacing w:after="0" w:line="480" w:lineRule="auto"/>
        <w:ind w:left="708"/>
        <w:rPr>
          <w:b/>
          <w:sz w:val="24"/>
          <w:szCs w:val="24"/>
        </w:rPr>
      </w:pPr>
      <w:r w:rsidRPr="0020167F">
        <w:rPr>
          <w:b/>
          <w:sz w:val="28"/>
          <w:szCs w:val="28"/>
        </w:rPr>
        <w:t xml:space="preserve">BOROVICE   -  </w:t>
      </w:r>
      <w:r w:rsidRPr="0020167F">
        <w:rPr>
          <w:b/>
          <w:sz w:val="28"/>
          <w:szCs w:val="28"/>
        </w:rPr>
        <w:tab/>
      </w:r>
      <w:r w:rsidRPr="008510BC">
        <w:rPr>
          <w:b/>
          <w:color w:val="FF0000"/>
          <w:sz w:val="24"/>
          <w:szCs w:val="24"/>
        </w:rPr>
        <w:t>jehličí roste ve svazečku po dvou až pěti</w:t>
      </w:r>
      <w:r>
        <w:rPr>
          <w:b/>
          <w:color w:val="FF0000"/>
          <w:sz w:val="24"/>
          <w:szCs w:val="24"/>
        </w:rPr>
        <w:t>, šiška je širší než smrková</w:t>
      </w:r>
    </w:p>
    <w:p w:rsidR="00707941" w:rsidRPr="008510BC" w:rsidRDefault="00707941" w:rsidP="008510BC">
      <w:pPr>
        <w:spacing w:after="0" w:line="480" w:lineRule="auto"/>
        <w:ind w:left="708"/>
        <w:rPr>
          <w:b/>
          <w:sz w:val="24"/>
          <w:szCs w:val="24"/>
        </w:rPr>
      </w:pPr>
      <w:r w:rsidRPr="0020167F">
        <w:rPr>
          <w:b/>
          <w:sz w:val="28"/>
          <w:szCs w:val="28"/>
        </w:rPr>
        <w:t>JEDLE  -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 w:rsidRPr="008510BC">
        <w:rPr>
          <w:b/>
          <w:color w:val="FF0000"/>
          <w:sz w:val="24"/>
          <w:szCs w:val="24"/>
        </w:rPr>
        <w:t>šiška roste vzhůru, po dozrání se rozpadá</w:t>
      </w:r>
    </w:p>
    <w:p w:rsidR="00707941" w:rsidRPr="0020167F" w:rsidRDefault="00707941" w:rsidP="008510BC">
      <w:pPr>
        <w:spacing w:after="0" w:line="480" w:lineRule="auto"/>
        <w:ind w:left="708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TIS  -</w:t>
      </w:r>
      <w:r w:rsidRPr="0020167F">
        <w:rPr>
          <w:b/>
          <w:sz w:val="28"/>
          <w:szCs w:val="28"/>
        </w:rPr>
        <w:tab/>
      </w:r>
      <w:r w:rsidRPr="0020167F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510BC">
        <w:rPr>
          <w:b/>
          <w:color w:val="FF0000"/>
          <w:sz w:val="24"/>
          <w:szCs w:val="24"/>
        </w:rPr>
        <w:t>celá rostlina kromě míšku je jedovatá</w:t>
      </w:r>
    </w:p>
    <w:p w:rsidR="00707941" w:rsidRPr="008510BC" w:rsidRDefault="00707941" w:rsidP="008510BC">
      <w:pPr>
        <w:spacing w:after="0" w:line="480" w:lineRule="auto"/>
        <w:ind w:left="708"/>
        <w:rPr>
          <w:b/>
          <w:sz w:val="24"/>
          <w:szCs w:val="24"/>
        </w:rPr>
      </w:pPr>
      <w:r w:rsidRPr="0020167F">
        <w:rPr>
          <w:b/>
          <w:sz w:val="28"/>
          <w:szCs w:val="28"/>
        </w:rPr>
        <w:t>JALOVEC  -</w:t>
      </w:r>
      <w:r w:rsidRPr="0020167F">
        <w:rPr>
          <w:b/>
          <w:sz w:val="28"/>
          <w:szCs w:val="28"/>
        </w:rPr>
        <w:tab/>
      </w:r>
      <w:r w:rsidRPr="008510BC">
        <w:rPr>
          <w:b/>
          <w:color w:val="FF0000"/>
          <w:sz w:val="24"/>
          <w:szCs w:val="24"/>
        </w:rPr>
        <w:t>jalovčinky se používají v kuchyni, do nápojů, jehličí vyrůstá proti sobě po třech</w:t>
      </w:r>
    </w:p>
    <w:p w:rsidR="00707941" w:rsidRPr="008510BC" w:rsidRDefault="00707941" w:rsidP="008510BC">
      <w:pPr>
        <w:spacing w:after="0" w:line="480" w:lineRule="auto"/>
        <w:ind w:left="708"/>
        <w:rPr>
          <w:b/>
          <w:sz w:val="24"/>
          <w:szCs w:val="24"/>
        </w:rPr>
      </w:pPr>
      <w:r w:rsidRPr="0020167F">
        <w:rPr>
          <w:b/>
          <w:sz w:val="28"/>
          <w:szCs w:val="28"/>
        </w:rPr>
        <w:t xml:space="preserve">MODŘÍN  - </w:t>
      </w:r>
      <w:r>
        <w:rPr>
          <w:b/>
          <w:sz w:val="28"/>
          <w:szCs w:val="28"/>
        </w:rPr>
        <w:t xml:space="preserve"> </w:t>
      </w:r>
      <w:r w:rsidRPr="008510BC">
        <w:rPr>
          <w:b/>
          <w:color w:val="FF0000"/>
          <w:sz w:val="24"/>
          <w:szCs w:val="24"/>
        </w:rPr>
        <w:t>jehličí vyrůstá z jednoho místa až po 40, šišky opadávají i s větvičkou, jehličí na zimu opadává</w:t>
      </w:r>
      <w:r>
        <w:rPr>
          <w:b/>
          <w:color w:val="FF0000"/>
          <w:sz w:val="24"/>
          <w:szCs w:val="24"/>
        </w:rPr>
        <w:t>, šišky jsou drobné</w:t>
      </w:r>
    </w:p>
    <w:p w:rsidR="00707941" w:rsidRPr="0020167F" w:rsidRDefault="00707941" w:rsidP="008510BC">
      <w:pPr>
        <w:pStyle w:val="ListParagraph"/>
        <w:numPr>
          <w:ilvl w:val="0"/>
          <w:numId w:val="3"/>
        </w:numPr>
        <w:spacing w:line="480" w:lineRule="auto"/>
        <w:rPr>
          <w:b/>
          <w:sz w:val="28"/>
          <w:szCs w:val="28"/>
        </w:rPr>
      </w:pPr>
      <w:r w:rsidRPr="0020167F">
        <w:rPr>
          <w:b/>
          <w:sz w:val="28"/>
          <w:szCs w:val="28"/>
        </w:rPr>
        <w:t>Urči, k jakému stromu patří šišky: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75"/>
        <w:gridCol w:w="4987"/>
      </w:tblGrid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b/>
                <w:sz w:val="28"/>
                <w:szCs w:val="28"/>
              </w:rPr>
            </w:pPr>
            <w:r w:rsidRPr="00195225">
              <w:rPr>
                <w:b/>
                <w:sz w:val="28"/>
                <w:szCs w:val="28"/>
              </w:rPr>
              <w:t>ŠIŠKA</w: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b/>
                <w:sz w:val="28"/>
                <w:szCs w:val="28"/>
              </w:rPr>
            </w:pPr>
            <w:r w:rsidRPr="00195225">
              <w:rPr>
                <w:b/>
                <w:sz w:val="28"/>
                <w:szCs w:val="28"/>
              </w:rPr>
              <w:t>STROM</w:t>
            </w: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  <w:r w:rsidRPr="00195225">
              <w:rPr>
                <w:noProof/>
                <w:lang w:eastAsia="cs-CZ"/>
              </w:rPr>
              <w:pict>
                <v:shape id="Obrázek 1" o:spid="_x0000_i1030" type="#_x0000_t75" style="width:151.5pt;height:120pt;visibility:visible">
                  <v:imagedata r:id="rId8" o:title="" croptop="14012f" cropbottom="19591f" cropleft="11059f" cropright="24507f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195225">
              <w:rPr>
                <w:b/>
                <w:color w:val="FF0000"/>
                <w:sz w:val="28"/>
                <w:szCs w:val="28"/>
              </w:rPr>
              <w:t>JEDLE</w:t>
            </w: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  <w:r w:rsidRPr="00195225">
              <w:rPr>
                <w:noProof/>
                <w:lang w:eastAsia="cs-CZ"/>
              </w:rPr>
              <w:pict>
                <v:shape id="_x0000_i1031" type="#_x0000_t75" style="width:170.25pt;height:120.75pt;visibility:visible">
                  <v:imagedata r:id="rId9" o:title="" croptop="13004f" cropbottom="7389f" cropleft="11190f" cropright="6163f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b/>
                <w:sz w:val="28"/>
                <w:szCs w:val="28"/>
              </w:rPr>
            </w:pPr>
            <w:r w:rsidRPr="00195225">
              <w:rPr>
                <w:b/>
                <w:color w:val="FF0000"/>
                <w:sz w:val="28"/>
                <w:szCs w:val="28"/>
              </w:rPr>
              <w:t>MODŘÍN</w:t>
            </w: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  <w:r w:rsidRPr="00195225">
              <w:rPr>
                <w:noProof/>
                <w:lang w:eastAsia="cs-CZ"/>
              </w:rPr>
              <w:pict>
                <v:shape id="Obrázek 3" o:spid="_x0000_i1032" type="#_x0000_t75" style="width:146.25pt;height:109.5pt;visibility:visible">
                  <v:imagedata r:id="rId10" o:title="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195225">
              <w:rPr>
                <w:b/>
                <w:color w:val="FF0000"/>
                <w:sz w:val="28"/>
                <w:szCs w:val="28"/>
              </w:rPr>
              <w:t>SMRK</w:t>
            </w: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4" o:spid="_x0000_s1028" type="#_x0000_t75" style="position:absolute;margin-left:129.15pt;margin-top:6.75pt;width:108.85pt;height:128.95pt;z-index:-251657216;visibility:visible;mso-position-horizontal-relative:text;mso-position-vertical-relative:text" wrapcoords="-149 0 -149 21474 21600 21474 21600 0 -149 0">
                  <v:imagedata r:id="rId11" o:title="" cropleft="16878f" cropright="6386f"/>
                  <w10:wrap type="tight"/>
                </v:shape>
              </w:pict>
            </w:r>
            <w:r>
              <w:rPr>
                <w:noProof/>
                <w:lang w:eastAsia="cs-CZ"/>
              </w:rPr>
              <w:pict>
                <v:shape id="Obrázek 5" o:spid="_x0000_s1029" type="#_x0000_t75" style="position:absolute;margin-left:0;margin-top:6.5pt;width:128.95pt;height:135.45pt;z-index:-251658240;visibility:visible;mso-position-horizontal-relative:text;mso-position-vertical-relative:text" wrapcoords="-126 0 -126 21481 21600 21481 21600 0 -126 0">
                  <v:imagedata r:id="rId12" o:title="" cropleft="11371f" cropright="7339f"/>
                  <w10:wrap type="tight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195225">
              <w:rPr>
                <w:b/>
                <w:color w:val="FF0000"/>
                <w:sz w:val="28"/>
                <w:szCs w:val="28"/>
              </w:rPr>
              <w:t>BOROVICE</w:t>
            </w:r>
          </w:p>
        </w:tc>
      </w:tr>
      <w:tr w:rsidR="00707941" w:rsidRPr="00195225" w:rsidTr="00195225">
        <w:tc>
          <w:tcPr>
            <w:tcW w:w="4975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</w:pPr>
            <w:r w:rsidRPr="00195225">
              <w:rPr>
                <w:noProof/>
                <w:lang w:eastAsia="cs-CZ"/>
              </w:rPr>
              <w:pict>
                <v:shape id="Obrázek 6" o:spid="_x0000_i1033" type="#_x0000_t75" style="width:153.75pt;height:118.5pt;visibility:visible">
                  <v:imagedata r:id="rId13" o:title="" croptop="17830f" cropleft="6950f" cropright="12471f"/>
                </v:shape>
              </w:pict>
            </w:r>
          </w:p>
        </w:tc>
        <w:tc>
          <w:tcPr>
            <w:tcW w:w="4987" w:type="dxa"/>
          </w:tcPr>
          <w:p w:rsidR="00707941" w:rsidRPr="00195225" w:rsidRDefault="00707941" w:rsidP="00195225">
            <w:pPr>
              <w:pStyle w:val="ListParagraph"/>
              <w:spacing w:after="0" w:line="24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195225">
              <w:rPr>
                <w:b/>
                <w:color w:val="FF0000"/>
                <w:sz w:val="28"/>
                <w:szCs w:val="28"/>
              </w:rPr>
              <w:t>TSUGA/ JEDLOVEC</w:t>
            </w:r>
          </w:p>
          <w:p w:rsidR="00707941" w:rsidRPr="00195225" w:rsidRDefault="00707941" w:rsidP="00195225">
            <w:pPr>
              <w:spacing w:after="0" w:line="240" w:lineRule="auto"/>
            </w:pPr>
          </w:p>
          <w:p w:rsidR="00707941" w:rsidRPr="00195225" w:rsidRDefault="00707941" w:rsidP="0019522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color w:val="FF0000"/>
              </w:rPr>
            </w:pPr>
            <w:r w:rsidRPr="00195225">
              <w:rPr>
                <w:color w:val="FF0000"/>
              </w:rPr>
              <w:t>pro porovnání s našimi jehličnany</w:t>
            </w:r>
          </w:p>
          <w:p w:rsidR="00707941" w:rsidRPr="00195225" w:rsidRDefault="00707941" w:rsidP="00195225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195225">
              <w:rPr>
                <w:color w:val="FF0000"/>
              </w:rPr>
              <w:t>zařazení tohoto jehličnanu pro jeho vysazování v parcích</w:t>
            </w:r>
          </w:p>
        </w:tc>
      </w:tr>
    </w:tbl>
    <w:p w:rsidR="00707941" w:rsidRDefault="00707941" w:rsidP="008510BC">
      <w:pPr>
        <w:pStyle w:val="ListParagraph"/>
        <w:rPr>
          <w:noProof/>
          <w:lang w:eastAsia="cs-CZ"/>
        </w:rPr>
      </w:pPr>
    </w:p>
    <w:p w:rsidR="00707941" w:rsidRDefault="00707941" w:rsidP="008510BC">
      <w:pPr>
        <w:pStyle w:val="ListParagraph"/>
      </w:pPr>
    </w:p>
    <w:p w:rsidR="00707941" w:rsidRDefault="00707941" w:rsidP="00FB0E96">
      <w:pPr>
        <w:pStyle w:val="ListParagraph"/>
      </w:pPr>
    </w:p>
    <w:sectPr w:rsidR="00707941" w:rsidSect="00A62B2B">
      <w:footerReference w:type="default" r:id="rId14"/>
      <w:pgSz w:w="11906" w:h="16838"/>
      <w:pgMar w:top="720" w:right="720" w:bottom="720" w:left="720" w:header="708" w:footer="5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941" w:rsidRDefault="00707941" w:rsidP="00A62B2B">
      <w:pPr>
        <w:spacing w:after="0" w:line="240" w:lineRule="auto"/>
      </w:pPr>
      <w:r>
        <w:separator/>
      </w:r>
    </w:p>
  </w:endnote>
  <w:endnote w:type="continuationSeparator" w:id="0">
    <w:p w:rsidR="00707941" w:rsidRDefault="00707941" w:rsidP="00A6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941" w:rsidRPr="003E6F3A" w:rsidRDefault="00707941" w:rsidP="00D4667E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941" w:rsidRDefault="00707941" w:rsidP="00A62B2B">
      <w:pPr>
        <w:spacing w:after="0" w:line="240" w:lineRule="auto"/>
      </w:pPr>
      <w:r>
        <w:separator/>
      </w:r>
    </w:p>
  </w:footnote>
  <w:footnote w:type="continuationSeparator" w:id="0">
    <w:p w:rsidR="00707941" w:rsidRDefault="00707941" w:rsidP="00A62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A729F"/>
    <w:multiLevelType w:val="hybridMultilevel"/>
    <w:tmpl w:val="35C657B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1B65BF0"/>
    <w:multiLevelType w:val="hybridMultilevel"/>
    <w:tmpl w:val="35C657B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C6C3D74"/>
    <w:multiLevelType w:val="hybridMultilevel"/>
    <w:tmpl w:val="A336FBD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C6221ED"/>
    <w:multiLevelType w:val="hybridMultilevel"/>
    <w:tmpl w:val="310CE670"/>
    <w:lvl w:ilvl="0" w:tplc="0EA2B2C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CAE"/>
    <w:rsid w:val="000023EE"/>
    <w:rsid w:val="00005BE3"/>
    <w:rsid w:val="000173D4"/>
    <w:rsid w:val="000329C6"/>
    <w:rsid w:val="00091A02"/>
    <w:rsid w:val="00097F86"/>
    <w:rsid w:val="000A6AF4"/>
    <w:rsid w:val="000C175A"/>
    <w:rsid w:val="000D469E"/>
    <w:rsid w:val="000D4FCD"/>
    <w:rsid w:val="000E67EA"/>
    <w:rsid w:val="0010695C"/>
    <w:rsid w:val="00137E19"/>
    <w:rsid w:val="00150D43"/>
    <w:rsid w:val="001575BE"/>
    <w:rsid w:val="00171EF9"/>
    <w:rsid w:val="00181E13"/>
    <w:rsid w:val="00187DA3"/>
    <w:rsid w:val="00195225"/>
    <w:rsid w:val="001E0B1D"/>
    <w:rsid w:val="0020167F"/>
    <w:rsid w:val="0022268C"/>
    <w:rsid w:val="00223560"/>
    <w:rsid w:val="0023504F"/>
    <w:rsid w:val="00250F81"/>
    <w:rsid w:val="002566E7"/>
    <w:rsid w:val="00267D9A"/>
    <w:rsid w:val="002768C8"/>
    <w:rsid w:val="002862A5"/>
    <w:rsid w:val="0029198A"/>
    <w:rsid w:val="002919B4"/>
    <w:rsid w:val="00292D0F"/>
    <w:rsid w:val="002A394F"/>
    <w:rsid w:val="002B5305"/>
    <w:rsid w:val="002C75EA"/>
    <w:rsid w:val="002F7997"/>
    <w:rsid w:val="00343C94"/>
    <w:rsid w:val="0034797A"/>
    <w:rsid w:val="0035191C"/>
    <w:rsid w:val="00362C9C"/>
    <w:rsid w:val="003713E9"/>
    <w:rsid w:val="003B0889"/>
    <w:rsid w:val="003C5AB6"/>
    <w:rsid w:val="003E0359"/>
    <w:rsid w:val="003E6F3A"/>
    <w:rsid w:val="003F2E24"/>
    <w:rsid w:val="00422600"/>
    <w:rsid w:val="00424814"/>
    <w:rsid w:val="004317BC"/>
    <w:rsid w:val="00435D28"/>
    <w:rsid w:val="00441200"/>
    <w:rsid w:val="00454379"/>
    <w:rsid w:val="00496D9A"/>
    <w:rsid w:val="004A7594"/>
    <w:rsid w:val="004D5778"/>
    <w:rsid w:val="004D658B"/>
    <w:rsid w:val="004F6E3E"/>
    <w:rsid w:val="00503258"/>
    <w:rsid w:val="00507B47"/>
    <w:rsid w:val="00511C9F"/>
    <w:rsid w:val="00525207"/>
    <w:rsid w:val="005770A6"/>
    <w:rsid w:val="00587A98"/>
    <w:rsid w:val="005C2EAB"/>
    <w:rsid w:val="005C474A"/>
    <w:rsid w:val="005C6F36"/>
    <w:rsid w:val="005D48FD"/>
    <w:rsid w:val="005E31EF"/>
    <w:rsid w:val="005E3FEA"/>
    <w:rsid w:val="005F1742"/>
    <w:rsid w:val="006119A7"/>
    <w:rsid w:val="006121C9"/>
    <w:rsid w:val="00621A88"/>
    <w:rsid w:val="00627705"/>
    <w:rsid w:val="006735E5"/>
    <w:rsid w:val="00692B92"/>
    <w:rsid w:val="00693CAE"/>
    <w:rsid w:val="006B1DAB"/>
    <w:rsid w:val="006B3B9A"/>
    <w:rsid w:val="006C303D"/>
    <w:rsid w:val="00700978"/>
    <w:rsid w:val="00706046"/>
    <w:rsid w:val="00707941"/>
    <w:rsid w:val="00735AC5"/>
    <w:rsid w:val="007430C9"/>
    <w:rsid w:val="00744A94"/>
    <w:rsid w:val="00745622"/>
    <w:rsid w:val="007518A4"/>
    <w:rsid w:val="0075278E"/>
    <w:rsid w:val="007668F2"/>
    <w:rsid w:val="007A57A8"/>
    <w:rsid w:val="007A653E"/>
    <w:rsid w:val="008510BC"/>
    <w:rsid w:val="00866926"/>
    <w:rsid w:val="008758BD"/>
    <w:rsid w:val="00875DD1"/>
    <w:rsid w:val="008B08DA"/>
    <w:rsid w:val="008E3A0D"/>
    <w:rsid w:val="00903CE1"/>
    <w:rsid w:val="00990DDD"/>
    <w:rsid w:val="009A1A9E"/>
    <w:rsid w:val="009F6888"/>
    <w:rsid w:val="00A35DBF"/>
    <w:rsid w:val="00A3746C"/>
    <w:rsid w:val="00A419E6"/>
    <w:rsid w:val="00A4470F"/>
    <w:rsid w:val="00A53C9E"/>
    <w:rsid w:val="00A56FF1"/>
    <w:rsid w:val="00A62B2B"/>
    <w:rsid w:val="00A6714A"/>
    <w:rsid w:val="00A67B40"/>
    <w:rsid w:val="00A70CF5"/>
    <w:rsid w:val="00A87541"/>
    <w:rsid w:val="00AA4433"/>
    <w:rsid w:val="00AA6393"/>
    <w:rsid w:val="00AC2BC4"/>
    <w:rsid w:val="00AD3B88"/>
    <w:rsid w:val="00AE2DC4"/>
    <w:rsid w:val="00B0181D"/>
    <w:rsid w:val="00B112D5"/>
    <w:rsid w:val="00B161A2"/>
    <w:rsid w:val="00B16C92"/>
    <w:rsid w:val="00B248A4"/>
    <w:rsid w:val="00B42CD5"/>
    <w:rsid w:val="00B66D33"/>
    <w:rsid w:val="00B73CC1"/>
    <w:rsid w:val="00B86AB0"/>
    <w:rsid w:val="00B94E7E"/>
    <w:rsid w:val="00BB0E61"/>
    <w:rsid w:val="00BC2760"/>
    <w:rsid w:val="00BC5617"/>
    <w:rsid w:val="00BD3E4B"/>
    <w:rsid w:val="00C01EBF"/>
    <w:rsid w:val="00C20FAE"/>
    <w:rsid w:val="00C3249F"/>
    <w:rsid w:val="00C34CC2"/>
    <w:rsid w:val="00C37C32"/>
    <w:rsid w:val="00C60C29"/>
    <w:rsid w:val="00C75C6E"/>
    <w:rsid w:val="00C8714E"/>
    <w:rsid w:val="00C955A4"/>
    <w:rsid w:val="00CA2428"/>
    <w:rsid w:val="00CA3D1F"/>
    <w:rsid w:val="00CB6D31"/>
    <w:rsid w:val="00CE4F39"/>
    <w:rsid w:val="00CF2C0F"/>
    <w:rsid w:val="00D05A06"/>
    <w:rsid w:val="00D071CE"/>
    <w:rsid w:val="00D21F40"/>
    <w:rsid w:val="00D22BF2"/>
    <w:rsid w:val="00D41A6B"/>
    <w:rsid w:val="00D43901"/>
    <w:rsid w:val="00D4667E"/>
    <w:rsid w:val="00D8378C"/>
    <w:rsid w:val="00D84646"/>
    <w:rsid w:val="00DB0311"/>
    <w:rsid w:val="00DB523E"/>
    <w:rsid w:val="00DC526F"/>
    <w:rsid w:val="00DD62A7"/>
    <w:rsid w:val="00DE2FFB"/>
    <w:rsid w:val="00DF244F"/>
    <w:rsid w:val="00DF7F0A"/>
    <w:rsid w:val="00E0141F"/>
    <w:rsid w:val="00E43A01"/>
    <w:rsid w:val="00E476C7"/>
    <w:rsid w:val="00E7423D"/>
    <w:rsid w:val="00E8147D"/>
    <w:rsid w:val="00E910CD"/>
    <w:rsid w:val="00E910E9"/>
    <w:rsid w:val="00EA6B21"/>
    <w:rsid w:val="00EA6CE3"/>
    <w:rsid w:val="00EB5419"/>
    <w:rsid w:val="00EB6AB6"/>
    <w:rsid w:val="00ED0735"/>
    <w:rsid w:val="00ED3C2C"/>
    <w:rsid w:val="00ED40BF"/>
    <w:rsid w:val="00EE1615"/>
    <w:rsid w:val="00F07D9B"/>
    <w:rsid w:val="00F12153"/>
    <w:rsid w:val="00F410FC"/>
    <w:rsid w:val="00F41EE3"/>
    <w:rsid w:val="00F50E7D"/>
    <w:rsid w:val="00F57CB6"/>
    <w:rsid w:val="00F65A97"/>
    <w:rsid w:val="00F66AE6"/>
    <w:rsid w:val="00F76A51"/>
    <w:rsid w:val="00F8224D"/>
    <w:rsid w:val="00F8411F"/>
    <w:rsid w:val="00F97E29"/>
    <w:rsid w:val="00FB0E96"/>
    <w:rsid w:val="00FC2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8A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93CAE"/>
    <w:pPr>
      <w:ind w:left="720"/>
      <w:contextualSpacing/>
    </w:pPr>
  </w:style>
  <w:style w:type="table" w:styleId="TableGrid">
    <w:name w:val="Table Grid"/>
    <w:basedOn w:val="TableNormal"/>
    <w:uiPriority w:val="99"/>
    <w:rsid w:val="00FB0E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E6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67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62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62B2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62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62B2B"/>
    <w:rPr>
      <w:rFonts w:cs="Times New Roman"/>
    </w:rPr>
  </w:style>
  <w:style w:type="paragraph" w:styleId="NormalWeb">
    <w:name w:val="Normal (Web)"/>
    <w:basedOn w:val="Normal"/>
    <w:uiPriority w:val="99"/>
    <w:rsid w:val="00A62B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388</Words>
  <Characters>2296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ilona.korandova</dc:creator>
  <cp:keywords/>
  <dc:description/>
  <cp:lastModifiedBy>DUM</cp:lastModifiedBy>
  <cp:revision>2</cp:revision>
  <cp:lastPrinted>2015-01-10T16:30:00Z</cp:lastPrinted>
  <dcterms:created xsi:type="dcterms:W3CDTF">2015-07-15T15:50:00Z</dcterms:created>
  <dcterms:modified xsi:type="dcterms:W3CDTF">2015-07-15T15:50:00Z</dcterms:modified>
</cp:coreProperties>
</file>