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069" w:rsidRDefault="00EB0069" w:rsidP="007A4D28">
      <w:pPr>
        <w:jc w:val="center"/>
      </w:pPr>
      <w:r w:rsidRPr="000D3F66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EB0069" w:rsidRDefault="00EB0069" w:rsidP="00D1461B"/>
    <w:p w:rsidR="00EB0069" w:rsidRDefault="00EB0069" w:rsidP="00D1461B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EB0069" w:rsidRDefault="00EB0069" w:rsidP="00D1461B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EB0069" w:rsidRDefault="00EB0069" w:rsidP="00D1461B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EB0069" w:rsidRDefault="00EB0069" w:rsidP="00D1461B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EB0069" w:rsidRDefault="00EB0069" w:rsidP="00D1461B">
      <w:r>
        <w:t xml:space="preserve">Název DUM: </w:t>
      </w:r>
      <w:r>
        <w:tab/>
      </w:r>
      <w:r>
        <w:tab/>
      </w:r>
      <w:r>
        <w:tab/>
      </w:r>
      <w:r>
        <w:tab/>
        <w:t>CHEMICKÉ VLASTNOSTI NEROSTŮ LP</w:t>
      </w:r>
    </w:p>
    <w:p w:rsidR="00EB0069" w:rsidRDefault="00EB0069" w:rsidP="00D1461B">
      <w:r>
        <w:t>Číslo DUM:</w:t>
      </w:r>
      <w:r>
        <w:tab/>
      </w:r>
      <w:r>
        <w:tab/>
      </w:r>
      <w:r>
        <w:tab/>
      </w:r>
      <w:r>
        <w:tab/>
        <w:t>V/2/PC/2/1/15</w:t>
      </w:r>
    </w:p>
    <w:p w:rsidR="00EB0069" w:rsidRDefault="00EB0069" w:rsidP="00D1461B">
      <w:r>
        <w:t>Vzdělávací předmět:</w:t>
      </w:r>
      <w:r>
        <w:tab/>
      </w:r>
      <w:r>
        <w:tab/>
      </w:r>
      <w:r>
        <w:tab/>
        <w:t>PŘÍRODOPIS</w:t>
      </w:r>
    </w:p>
    <w:p w:rsidR="00EB0069" w:rsidRDefault="00EB0069" w:rsidP="00007FB0">
      <w:r>
        <w:t>Tematická oblast:</w:t>
      </w:r>
      <w:r>
        <w:tab/>
      </w:r>
      <w:r>
        <w:tab/>
      </w:r>
      <w:r>
        <w:tab/>
        <w:t>MINERALOGIE</w:t>
      </w:r>
    </w:p>
    <w:p w:rsidR="00EB0069" w:rsidRDefault="00EB0069" w:rsidP="00007FB0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EB0069" w:rsidRDefault="00EB0069" w:rsidP="008C607F">
      <w:pPr>
        <w:ind w:left="3540" w:hanging="3540"/>
      </w:pPr>
      <w:r>
        <w:t>Anotace:</w:t>
      </w:r>
      <w:r>
        <w:tab/>
        <w:t xml:space="preserve">Žák si prakticky ověří vědomosti získané předchozím studiem. Vlastním bádáním vyvodí závěry, které potvrdí tyto vlastnosti.  </w:t>
      </w:r>
    </w:p>
    <w:p w:rsidR="00EB0069" w:rsidRDefault="00EB0069" w:rsidP="00007FB0">
      <w:pPr>
        <w:ind w:left="3540" w:hanging="3540"/>
      </w:pPr>
      <w:r>
        <w:t>Klíčová slova:</w:t>
      </w:r>
      <w:r>
        <w:tab/>
        <w:t>Rozpustnost, reakce s kyselinou.</w:t>
      </w:r>
    </w:p>
    <w:p w:rsidR="00EB0069" w:rsidRDefault="00EB0069" w:rsidP="00007FB0">
      <w:r>
        <w:t>Metodické pokyny:</w:t>
      </w:r>
      <w:r>
        <w:tab/>
      </w:r>
      <w:r>
        <w:tab/>
      </w:r>
      <w:r>
        <w:tab/>
        <w:t>Metodické pokyny jsou součástí materiálu – laboratorní protokoly.</w:t>
      </w:r>
    </w:p>
    <w:p w:rsidR="00EB0069" w:rsidRDefault="00EB0069" w:rsidP="00007FB0">
      <w:r>
        <w:t>Druh učebního materiálu:</w:t>
      </w:r>
      <w:r>
        <w:tab/>
      </w:r>
      <w:r>
        <w:tab/>
        <w:t xml:space="preserve">Pracovní list - laboratorní práce. </w:t>
      </w:r>
    </w:p>
    <w:p w:rsidR="00EB0069" w:rsidRDefault="00EB0069" w:rsidP="00007FB0">
      <w:r>
        <w:t>Druh interaktivity:</w:t>
      </w:r>
      <w:r>
        <w:tab/>
      </w:r>
      <w:r>
        <w:tab/>
      </w:r>
      <w:r>
        <w:tab/>
        <w:t xml:space="preserve">Kombinovaná </w:t>
      </w:r>
    </w:p>
    <w:p w:rsidR="00EB0069" w:rsidRDefault="00EB0069" w:rsidP="00007FB0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EB0069" w:rsidRDefault="00EB0069" w:rsidP="00A859FC">
      <w:r>
        <w:t>Datum vzniku šablony:</w:t>
      </w:r>
      <w:r>
        <w:tab/>
      </w:r>
      <w:r>
        <w:tab/>
      </w:r>
      <w:r>
        <w:tab/>
        <w:t>8. 8. 2013</w:t>
      </w:r>
    </w:p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Default="00EB0069" w:rsidP="00A859FC"/>
    <w:p w:rsidR="00EB0069" w:rsidRPr="00755035" w:rsidRDefault="00EB0069" w:rsidP="00C67A85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52" o:spid="_x0000_s1026" type="#_x0000_t75" style="position:absolute;left:0;text-align:left;margin-left:6in;margin-top:9.15pt;width:103.7pt;height:162pt;z-index:-251660800;visibility:visible">
            <v:imagedata r:id="rId8" o:title=""/>
          </v:shape>
        </w:pict>
      </w:r>
      <w:r w:rsidRPr="00755035">
        <w:rPr>
          <w:b/>
          <w:sz w:val="28"/>
          <w:szCs w:val="28"/>
        </w:rPr>
        <w:t>LABORATORNÍ PRÁCE Z PŘÍRODOPISU</w:t>
      </w:r>
    </w:p>
    <w:p w:rsidR="00EB0069" w:rsidRPr="00755035" w:rsidRDefault="00EB0069" w:rsidP="00C67A85">
      <w:pPr>
        <w:rPr>
          <w:b/>
          <w:sz w:val="24"/>
          <w:szCs w:val="24"/>
        </w:rPr>
      </w:pPr>
    </w:p>
    <w:p w:rsidR="00EB0069" w:rsidRPr="00755035" w:rsidRDefault="00EB0069" w:rsidP="00C67A85">
      <w:pPr>
        <w:rPr>
          <w:b/>
          <w:sz w:val="24"/>
          <w:szCs w:val="24"/>
        </w:rPr>
      </w:pPr>
      <w:r w:rsidRPr="00755035">
        <w:rPr>
          <w:b/>
          <w:sz w:val="24"/>
          <w:szCs w:val="24"/>
        </w:rPr>
        <w:t>Laboratorní práce číslo:  _______</w:t>
      </w:r>
      <w:r w:rsidRPr="00755035">
        <w:rPr>
          <w:b/>
          <w:sz w:val="24"/>
          <w:szCs w:val="24"/>
        </w:rPr>
        <w:tab/>
        <w:t xml:space="preserve">                   Datum:______________________</w:t>
      </w:r>
    </w:p>
    <w:p w:rsidR="00EB0069" w:rsidRPr="00755035" w:rsidRDefault="00EB0069" w:rsidP="00C67A85">
      <w:pPr>
        <w:rPr>
          <w:b/>
          <w:sz w:val="16"/>
          <w:szCs w:val="16"/>
        </w:rPr>
      </w:pPr>
    </w:p>
    <w:p w:rsidR="00EB0069" w:rsidRPr="00755035" w:rsidRDefault="00EB0069" w:rsidP="00C67A85">
      <w:pPr>
        <w:rPr>
          <w:b/>
          <w:sz w:val="24"/>
          <w:szCs w:val="24"/>
        </w:rPr>
      </w:pPr>
      <w:r w:rsidRPr="00755035">
        <w:rPr>
          <w:b/>
          <w:sz w:val="24"/>
          <w:szCs w:val="24"/>
        </w:rPr>
        <w:t>Jméno a příjmení:___________________________________________  Třída:_________</w:t>
      </w:r>
    </w:p>
    <w:p w:rsidR="00EB0069" w:rsidRPr="00755035" w:rsidRDefault="00EB0069" w:rsidP="00C67A85">
      <w:pPr>
        <w:rPr>
          <w:b/>
          <w:sz w:val="24"/>
          <w:szCs w:val="24"/>
        </w:rPr>
      </w:pPr>
    </w:p>
    <w:p w:rsidR="00EB0069" w:rsidRPr="00755035" w:rsidRDefault="00EB0069" w:rsidP="00C67A85">
      <w:pPr>
        <w:rPr>
          <w:b/>
          <w:sz w:val="24"/>
          <w:szCs w:val="24"/>
        </w:rPr>
      </w:pPr>
      <w:r w:rsidRPr="00755035">
        <w:rPr>
          <w:b/>
          <w:sz w:val="24"/>
          <w:szCs w:val="24"/>
        </w:rPr>
        <w:t>Úkol:</w:t>
      </w:r>
    </w:p>
    <w:p w:rsidR="00EB0069" w:rsidRDefault="00EB0069" w:rsidP="00C67A85">
      <w:pPr>
        <w:rPr>
          <w:b/>
          <w:sz w:val="24"/>
          <w:szCs w:val="24"/>
        </w:rPr>
      </w:pPr>
      <w:r w:rsidRPr="00755035">
        <w:rPr>
          <w:b/>
          <w:sz w:val="24"/>
          <w:szCs w:val="24"/>
        </w:rPr>
        <w:t xml:space="preserve">Ověř zadané </w:t>
      </w:r>
      <w:r>
        <w:rPr>
          <w:b/>
          <w:sz w:val="24"/>
          <w:szCs w:val="24"/>
        </w:rPr>
        <w:t>chemické</w:t>
      </w:r>
      <w:r w:rsidRPr="00755035">
        <w:rPr>
          <w:b/>
          <w:sz w:val="24"/>
          <w:szCs w:val="24"/>
        </w:rPr>
        <w:t xml:space="preserve"> vlastnosti</w:t>
      </w:r>
      <w:r>
        <w:rPr>
          <w:b/>
          <w:sz w:val="24"/>
          <w:szCs w:val="24"/>
        </w:rPr>
        <w:t xml:space="preserve"> předložených</w:t>
      </w:r>
      <w:r w:rsidRPr="00755035">
        <w:rPr>
          <w:b/>
          <w:sz w:val="24"/>
          <w:szCs w:val="24"/>
        </w:rPr>
        <w:t xml:space="preserve"> nerostů.</w:t>
      </w:r>
    </w:p>
    <w:p w:rsidR="00EB0069" w:rsidRPr="00755035" w:rsidRDefault="00EB0069" w:rsidP="00C67A85">
      <w:pPr>
        <w:ind w:left="1416" w:hanging="1416"/>
        <w:rPr>
          <w:sz w:val="24"/>
          <w:szCs w:val="24"/>
        </w:rPr>
      </w:pPr>
      <w:r w:rsidRPr="001E491B">
        <w:rPr>
          <w:b/>
          <w:sz w:val="24"/>
          <w:szCs w:val="24"/>
        </w:rPr>
        <w:t>Pomůcky:</w:t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sada nerostů, kleště, kahan, líh, voda, ocet, zředěná kyselina chlorovodíková, zápalky, zkumavky, brýle, štít</w:t>
      </w:r>
    </w:p>
    <w:p w:rsidR="00EB0069" w:rsidRPr="001E491B" w:rsidRDefault="00EB0069" w:rsidP="00C67A85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Postup: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86"/>
        <w:gridCol w:w="1537"/>
        <w:gridCol w:w="1537"/>
        <w:gridCol w:w="1537"/>
        <w:gridCol w:w="1537"/>
        <w:gridCol w:w="1537"/>
        <w:gridCol w:w="1538"/>
      </w:tblGrid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kalcit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sůl kamenná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křemen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modrá skalice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siderit</w:t>
            </w: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sádrovec</w:t>
            </w: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Rozpustnost ve vodě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Reakce s octem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Reakce s HCl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Zahřívání v plamenu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:rsidR="00EB0069" w:rsidRDefault="00EB0069" w:rsidP="00C67A85">
      <w:pPr>
        <w:rPr>
          <w:b/>
          <w:sz w:val="24"/>
          <w:szCs w:val="24"/>
        </w:rPr>
      </w:pPr>
    </w:p>
    <w:p w:rsidR="00EB0069" w:rsidRDefault="00EB0069" w:rsidP="00C67A85">
      <w:pPr>
        <w:rPr>
          <w:b/>
          <w:sz w:val="24"/>
          <w:szCs w:val="24"/>
        </w:rPr>
      </w:pPr>
      <w:r>
        <w:rPr>
          <w:b/>
          <w:sz w:val="24"/>
          <w:szCs w:val="24"/>
        </w:rPr>
        <w:t>Nákres:</w:t>
      </w:r>
    </w:p>
    <w:p w:rsidR="00EB0069" w:rsidRDefault="00EB0069" w:rsidP="00C67A85">
      <w:pPr>
        <w:rPr>
          <w:b/>
          <w:sz w:val="24"/>
          <w:szCs w:val="24"/>
        </w:rPr>
      </w:pPr>
    </w:p>
    <w:p w:rsidR="00EB0069" w:rsidRDefault="00EB0069" w:rsidP="00C67A85">
      <w:pPr>
        <w:rPr>
          <w:b/>
          <w:sz w:val="24"/>
          <w:szCs w:val="24"/>
        </w:rPr>
      </w:pPr>
    </w:p>
    <w:p w:rsidR="00EB0069" w:rsidRDefault="00EB0069" w:rsidP="00C67A85">
      <w:pPr>
        <w:rPr>
          <w:b/>
          <w:sz w:val="24"/>
          <w:szCs w:val="24"/>
        </w:rPr>
      </w:pPr>
    </w:p>
    <w:p w:rsidR="00EB0069" w:rsidRDefault="00EB0069" w:rsidP="00C67A85">
      <w:pPr>
        <w:rPr>
          <w:b/>
          <w:sz w:val="24"/>
          <w:szCs w:val="24"/>
        </w:rPr>
      </w:pPr>
    </w:p>
    <w:p w:rsidR="00EB0069" w:rsidRDefault="00EB0069" w:rsidP="00C67A85">
      <w:pPr>
        <w:rPr>
          <w:b/>
          <w:sz w:val="24"/>
          <w:szCs w:val="24"/>
        </w:rPr>
      </w:pPr>
    </w:p>
    <w:p w:rsidR="00EB0069" w:rsidRDefault="00EB0069" w:rsidP="00C67A8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EB0069" w:rsidRPr="00755035" w:rsidRDefault="00EB0069" w:rsidP="00C67A85">
      <w:p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B0069" w:rsidRDefault="00EB0069" w:rsidP="00A859FC"/>
    <w:p w:rsidR="00EB0069" w:rsidRDefault="00EB0069" w:rsidP="00D22E94">
      <w:pPr>
        <w:jc w:val="center"/>
        <w:rPr>
          <w:b/>
          <w:sz w:val="28"/>
          <w:szCs w:val="28"/>
        </w:rPr>
      </w:pPr>
      <w:r w:rsidRPr="00755035">
        <w:rPr>
          <w:b/>
          <w:sz w:val="28"/>
          <w:szCs w:val="28"/>
        </w:rPr>
        <w:t>LABORATORNÍ PRÁCE Z</w:t>
      </w:r>
      <w:r>
        <w:rPr>
          <w:b/>
          <w:sz w:val="28"/>
          <w:szCs w:val="28"/>
        </w:rPr>
        <w:t> </w:t>
      </w:r>
      <w:r w:rsidRPr="00755035">
        <w:rPr>
          <w:b/>
          <w:sz w:val="28"/>
          <w:szCs w:val="28"/>
        </w:rPr>
        <w:t>PŘÍRODOPISU</w:t>
      </w:r>
    </w:p>
    <w:p w:rsidR="00EB0069" w:rsidRPr="00755035" w:rsidRDefault="00EB0069" w:rsidP="00D22E94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EB0069" w:rsidRPr="00755035" w:rsidRDefault="00EB0069" w:rsidP="00D22E94">
      <w:pPr>
        <w:rPr>
          <w:b/>
          <w:sz w:val="24"/>
          <w:szCs w:val="24"/>
        </w:rPr>
      </w:pPr>
      <w:r w:rsidRPr="00755035">
        <w:rPr>
          <w:b/>
          <w:sz w:val="24"/>
          <w:szCs w:val="24"/>
        </w:rPr>
        <w:t>Úkol:</w:t>
      </w:r>
    </w:p>
    <w:p w:rsidR="00EB0069" w:rsidRDefault="00EB0069" w:rsidP="00D22E94">
      <w:pPr>
        <w:rPr>
          <w:b/>
          <w:sz w:val="24"/>
          <w:szCs w:val="24"/>
        </w:rPr>
      </w:pPr>
      <w:r w:rsidRPr="00755035">
        <w:rPr>
          <w:b/>
          <w:sz w:val="24"/>
          <w:szCs w:val="24"/>
        </w:rPr>
        <w:t xml:space="preserve">Ověř zadané </w:t>
      </w:r>
      <w:r>
        <w:rPr>
          <w:b/>
          <w:sz w:val="24"/>
          <w:szCs w:val="24"/>
        </w:rPr>
        <w:t>chemické</w:t>
      </w:r>
      <w:r w:rsidRPr="00755035">
        <w:rPr>
          <w:b/>
          <w:sz w:val="24"/>
          <w:szCs w:val="24"/>
        </w:rPr>
        <w:t xml:space="preserve"> vlastnosti</w:t>
      </w:r>
      <w:r>
        <w:rPr>
          <w:b/>
          <w:sz w:val="24"/>
          <w:szCs w:val="24"/>
        </w:rPr>
        <w:t xml:space="preserve"> předložených</w:t>
      </w:r>
      <w:r w:rsidRPr="00755035">
        <w:rPr>
          <w:b/>
          <w:sz w:val="24"/>
          <w:szCs w:val="24"/>
        </w:rPr>
        <w:t xml:space="preserve"> nerostů.</w:t>
      </w:r>
    </w:p>
    <w:p w:rsidR="00EB0069" w:rsidRPr="00755035" w:rsidRDefault="00EB0069" w:rsidP="00D22E94">
      <w:pPr>
        <w:ind w:left="1416" w:hanging="1416"/>
        <w:rPr>
          <w:sz w:val="24"/>
          <w:szCs w:val="24"/>
        </w:rPr>
      </w:pPr>
      <w:r w:rsidRPr="001E491B">
        <w:rPr>
          <w:b/>
          <w:sz w:val="24"/>
          <w:szCs w:val="24"/>
        </w:rPr>
        <w:t>Pomůcky:</w:t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sada nerostů, kleště, kahan, líh, voda, ocet, zředěná kyselina chlorovodíková, zápalky, zkumavky, brýle, štít</w:t>
      </w:r>
    </w:p>
    <w:p w:rsidR="00EB0069" w:rsidRPr="001E491B" w:rsidRDefault="00EB0069" w:rsidP="00D22E94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Postup: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2009"/>
        <w:gridCol w:w="1471"/>
        <w:gridCol w:w="1427"/>
        <w:gridCol w:w="1486"/>
        <w:gridCol w:w="1407"/>
        <w:gridCol w:w="1477"/>
      </w:tblGrid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kalcit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sůl kamenná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křemen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modrá skalice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siderit</w:t>
            </w: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sádrovec</w:t>
            </w: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Rozpustnost ve vodě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nelze pozorovat během vyučování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ano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 xml:space="preserve">ne 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ano</w:t>
            </w:r>
          </w:p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vznik modrého roztoku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ne</w:t>
            </w: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nelze pozorovat během vyučování</w:t>
            </w: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Reakce s octem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slabě šumí (pokud je ocet koncentrovanější)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rozpouští se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beze změn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ano nazelenalý roztok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beze změn</w:t>
            </w: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line id="Přímá spojnice 5" o:spid="_x0000_s1027" style="position:absolute;flip:y;z-index:251659776;visibility:visible;mso-position-horizontal-relative:text;mso-position-vertical-relative:text" from="-5.7pt,2.55pt" to="64.8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" strokecolor="red"/>
              </w:pict>
            </w: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Reakce s HCl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šumí  (uniká CO</w:t>
            </w:r>
            <w:r w:rsidRPr="002B62D3">
              <w:rPr>
                <w:b/>
                <w:color w:val="FF0000"/>
                <w:sz w:val="24"/>
                <w:szCs w:val="24"/>
                <w:vertAlign w:val="subscript"/>
              </w:rPr>
              <w:t>2</w:t>
            </w:r>
            <w:r w:rsidRPr="002B62D3">
              <w:rPr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line id="Přímá spojnice 2" o:spid="_x0000_s1028" style="position:absolute;flip:y;z-index:251656704;visibility:visible;mso-position-horizontal-relative:text;mso-position-vertical-relative:text" from="-3.75pt,1.65pt" to="66.7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" strokecolor="red"/>
              </w:pic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beze změn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line id="Přímá spojnice 3" o:spid="_x0000_s1029" style="position:absolute;flip:y;z-index:251657728;visibility:visible;mso-position-horizontal-relative:text;mso-position-vertical-relative:text" from="-4.3pt,1.65pt" to="66.2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" strokecolor="red"/>
              </w:pic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beze změn</w:t>
            </w: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line id="Přímá spojnice 4" o:spid="_x0000_s1030" style="position:absolute;flip:y;z-index:251658752;visibility:visible;mso-position-horizontal-relative:text;mso-position-vertical-relative:text" from="-5.7pt,1.65pt" to="64.8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" strokecolor="red"/>
              </w:pict>
            </w:r>
          </w:p>
        </w:tc>
      </w:tr>
      <w:tr w:rsidR="00EB0069" w:rsidRPr="002B62D3" w:rsidTr="002B62D3">
        <w:trPr>
          <w:trHeight w:val="794"/>
        </w:trPr>
        <w:tc>
          <w:tcPr>
            <w:tcW w:w="1586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B62D3">
              <w:rPr>
                <w:b/>
                <w:sz w:val="24"/>
                <w:szCs w:val="24"/>
              </w:rPr>
              <w:t>Zahřívání v plamenu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v laboratorních podmínkách beze změn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prská ve zkumavce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beze změn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změna barvy z modré na bílou, zkumavka se orosí, po přidání barvy opět zmodrá</w:t>
            </w:r>
          </w:p>
        </w:tc>
        <w:tc>
          <w:tcPr>
            <w:tcW w:w="1537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potom ve styku s</w:t>
            </w:r>
            <w:r w:rsidRPr="002B62D3">
              <w:rPr>
                <w:b/>
                <w:color w:val="FF0000"/>
                <w:sz w:val="24"/>
                <w:szCs w:val="24"/>
              </w:rPr>
              <w:t> HCl reakce jako u kalcitu – šumí (uniká CO</w:t>
            </w:r>
            <w:r w:rsidRPr="002B62D3">
              <w:rPr>
                <w:b/>
                <w:color w:val="FF0000"/>
                <w:sz w:val="24"/>
                <w:szCs w:val="24"/>
                <w:vertAlign w:val="subscript"/>
              </w:rPr>
              <w:t>2</w:t>
            </w:r>
            <w:r w:rsidRPr="002B62D3">
              <w:rPr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1538" w:type="dxa"/>
          </w:tcPr>
          <w:p w:rsidR="00EB0069" w:rsidRPr="002B62D3" w:rsidRDefault="00EB0069" w:rsidP="002B62D3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2B62D3">
              <w:rPr>
                <w:b/>
                <w:color w:val="FF0000"/>
                <w:sz w:val="24"/>
                <w:szCs w:val="24"/>
              </w:rPr>
              <w:t>nerost zbělá, vzniká sádra, zkumavka se orosí, po přidání vody se nic neděje</w:t>
            </w:r>
          </w:p>
        </w:tc>
      </w:tr>
    </w:tbl>
    <w:p w:rsidR="00EB0069" w:rsidRDefault="00EB0069" w:rsidP="00D22E94">
      <w:pPr>
        <w:rPr>
          <w:b/>
          <w:sz w:val="24"/>
          <w:szCs w:val="24"/>
        </w:rPr>
      </w:pPr>
    </w:p>
    <w:p w:rsidR="00EB0069" w:rsidRDefault="00EB0069" w:rsidP="00D22E94">
      <w:pPr>
        <w:rPr>
          <w:b/>
          <w:sz w:val="24"/>
          <w:szCs w:val="24"/>
        </w:rPr>
      </w:pPr>
      <w:r>
        <w:rPr>
          <w:b/>
          <w:sz w:val="24"/>
          <w:szCs w:val="24"/>
        </w:rPr>
        <w:t>Nákres:</w:t>
      </w:r>
    </w:p>
    <w:p w:rsidR="00EB0069" w:rsidRPr="002C3A4D" w:rsidRDefault="00EB0069" w:rsidP="00D22E94">
      <w:pPr>
        <w:rPr>
          <w:b/>
          <w:color w:val="FF0000"/>
          <w:sz w:val="24"/>
          <w:szCs w:val="24"/>
        </w:rPr>
      </w:pPr>
      <w:r w:rsidRPr="002C3A4D">
        <w:rPr>
          <w:b/>
          <w:color w:val="FF0000"/>
          <w:sz w:val="24"/>
          <w:szCs w:val="24"/>
        </w:rPr>
        <w:t>Dle námětu žáků.</w:t>
      </w:r>
    </w:p>
    <w:p w:rsidR="00EB0069" w:rsidRDefault="00EB0069" w:rsidP="00D22E94">
      <w:pPr>
        <w:rPr>
          <w:b/>
          <w:sz w:val="24"/>
          <w:szCs w:val="24"/>
        </w:rPr>
      </w:pPr>
    </w:p>
    <w:p w:rsidR="00EB0069" w:rsidRDefault="00EB0069" w:rsidP="00D22E94">
      <w:pPr>
        <w:rPr>
          <w:b/>
          <w:sz w:val="24"/>
          <w:szCs w:val="24"/>
        </w:rPr>
      </w:pPr>
    </w:p>
    <w:p w:rsidR="00EB0069" w:rsidRDefault="00EB0069" w:rsidP="00D22E9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EB0069" w:rsidRDefault="00EB0069" w:rsidP="00D22E94">
      <w:p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B0069" w:rsidRPr="002C3A4D" w:rsidRDefault="00EB0069" w:rsidP="00D22E94">
      <w:pPr>
        <w:rPr>
          <w:b/>
          <w:color w:val="FF0000"/>
          <w:sz w:val="24"/>
          <w:szCs w:val="24"/>
        </w:rPr>
      </w:pPr>
      <w:r w:rsidRPr="002C3A4D">
        <w:rPr>
          <w:b/>
          <w:color w:val="FF0000"/>
          <w:sz w:val="24"/>
          <w:szCs w:val="24"/>
        </w:rPr>
        <w:t>Shrnutí výsledků – dle tabulky.</w:t>
      </w:r>
    </w:p>
    <w:p w:rsidR="00EB0069" w:rsidRDefault="00EB0069" w:rsidP="00A859FC">
      <w:r w:rsidRPr="002C3A4D">
        <w:rPr>
          <w:b/>
          <w:color w:val="FF0000"/>
          <w:sz w:val="24"/>
          <w:szCs w:val="24"/>
        </w:rPr>
        <w:t>Poznámka: Pro kalcit platí, že rozpustnost v H</w:t>
      </w:r>
      <w:r w:rsidRPr="002C3A4D">
        <w:rPr>
          <w:b/>
          <w:color w:val="FF0000"/>
          <w:sz w:val="24"/>
          <w:szCs w:val="24"/>
          <w:vertAlign w:val="subscript"/>
        </w:rPr>
        <w:t>2</w:t>
      </w:r>
      <w:r w:rsidRPr="002C3A4D">
        <w:rPr>
          <w:b/>
          <w:color w:val="FF0000"/>
          <w:sz w:val="24"/>
          <w:szCs w:val="24"/>
        </w:rPr>
        <w:t>O lze „virtuálně“ dokázat krápníkovou výzdobou jeskyní.</w:t>
      </w:r>
    </w:p>
    <w:sectPr w:rsidR="00EB0069" w:rsidSect="00442B07">
      <w:footerReference w:type="default" r:id="rId9"/>
      <w:pgSz w:w="11906" w:h="16838"/>
      <w:pgMar w:top="720" w:right="566" w:bottom="720" w:left="720" w:header="708" w:footer="1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069" w:rsidRDefault="00EB0069" w:rsidP="00442B07">
      <w:pPr>
        <w:spacing w:after="0" w:line="240" w:lineRule="auto"/>
      </w:pPr>
      <w:r>
        <w:separator/>
      </w:r>
    </w:p>
  </w:endnote>
  <w:endnote w:type="continuationSeparator" w:id="0">
    <w:p w:rsidR="00EB0069" w:rsidRDefault="00EB0069" w:rsidP="00442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069" w:rsidRDefault="00EB0069" w:rsidP="00F90C98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EB0069" w:rsidRDefault="00EB00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069" w:rsidRDefault="00EB0069" w:rsidP="00442B07">
      <w:pPr>
        <w:spacing w:after="0" w:line="240" w:lineRule="auto"/>
      </w:pPr>
      <w:r>
        <w:separator/>
      </w:r>
    </w:p>
  </w:footnote>
  <w:footnote w:type="continuationSeparator" w:id="0">
    <w:p w:rsidR="00EB0069" w:rsidRDefault="00EB0069" w:rsidP="00442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A71"/>
    <w:multiLevelType w:val="hybridMultilevel"/>
    <w:tmpl w:val="99F844B6"/>
    <w:lvl w:ilvl="0" w:tplc="0405000B">
      <w:start w:val="1"/>
      <w:numFmt w:val="bullet"/>
      <w:lvlText w:val=""/>
      <w:lvlJc w:val="left"/>
      <w:pPr>
        <w:ind w:left="214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">
    <w:nsid w:val="07697ACC"/>
    <w:multiLevelType w:val="hybridMultilevel"/>
    <w:tmpl w:val="21E6CB7C"/>
    <w:lvl w:ilvl="0" w:tplc="80DE543E"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">
    <w:nsid w:val="081F45EC"/>
    <w:multiLevelType w:val="hybridMultilevel"/>
    <w:tmpl w:val="8578F30E"/>
    <w:lvl w:ilvl="0" w:tplc="76703D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D0712"/>
    <w:multiLevelType w:val="hybridMultilevel"/>
    <w:tmpl w:val="B66E374C"/>
    <w:lvl w:ilvl="0" w:tplc="04050019">
      <w:start w:val="1"/>
      <w:numFmt w:val="lowerLetter"/>
      <w:lvlText w:val="%1."/>
      <w:lvlJc w:val="left"/>
      <w:pPr>
        <w:ind w:left="21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>
    <w:nsid w:val="13C75F50"/>
    <w:multiLevelType w:val="hybridMultilevel"/>
    <w:tmpl w:val="77F093A4"/>
    <w:lvl w:ilvl="0" w:tplc="2020B530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abstractNum w:abstractNumId="5">
    <w:nsid w:val="17606790"/>
    <w:multiLevelType w:val="hybridMultilevel"/>
    <w:tmpl w:val="7AB879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F5AF9"/>
    <w:multiLevelType w:val="hybridMultilevel"/>
    <w:tmpl w:val="A740CFAA"/>
    <w:lvl w:ilvl="0" w:tplc="1674A8C6">
      <w:start w:val="1"/>
      <w:numFmt w:val="bullet"/>
      <w:lvlText w:val=""/>
      <w:lvlJc w:val="left"/>
      <w:pPr>
        <w:ind w:left="148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6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7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77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18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9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98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20610" w:hanging="360"/>
      </w:pPr>
      <w:rPr>
        <w:rFonts w:ascii="Wingdings" w:hAnsi="Wingdings" w:hint="default"/>
      </w:rPr>
    </w:lvl>
  </w:abstractNum>
  <w:abstractNum w:abstractNumId="7">
    <w:nsid w:val="194C304E"/>
    <w:multiLevelType w:val="hybridMultilevel"/>
    <w:tmpl w:val="B7F6053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FF6FD9"/>
    <w:multiLevelType w:val="hybridMultilevel"/>
    <w:tmpl w:val="7C98353A"/>
    <w:lvl w:ilvl="0" w:tplc="73B216A8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F97538"/>
    <w:multiLevelType w:val="hybridMultilevel"/>
    <w:tmpl w:val="7960E1DA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D2848"/>
    <w:multiLevelType w:val="hybridMultilevel"/>
    <w:tmpl w:val="B8261CD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27FC22B0"/>
    <w:multiLevelType w:val="hybridMultilevel"/>
    <w:tmpl w:val="DB583CC0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86573B7"/>
    <w:multiLevelType w:val="hybridMultilevel"/>
    <w:tmpl w:val="CA721594"/>
    <w:lvl w:ilvl="0" w:tplc="0405000B">
      <w:start w:val="1"/>
      <w:numFmt w:val="bullet"/>
      <w:lvlText w:val=""/>
      <w:lvlJc w:val="left"/>
      <w:pPr>
        <w:ind w:left="206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3">
    <w:nsid w:val="29763C29"/>
    <w:multiLevelType w:val="hybridMultilevel"/>
    <w:tmpl w:val="B7EEB71A"/>
    <w:lvl w:ilvl="0" w:tplc="1674A8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602C37E">
      <w:numFmt w:val="bullet"/>
      <w:lvlText w:val="–"/>
      <w:lvlJc w:val="left"/>
      <w:pPr>
        <w:ind w:left="2149" w:hanging="360"/>
      </w:pPr>
      <w:rPr>
        <w:rFonts w:ascii="Calibri" w:eastAsia="Times New Roman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50003F"/>
    <w:multiLevelType w:val="hybridMultilevel"/>
    <w:tmpl w:val="4BC432C0"/>
    <w:lvl w:ilvl="0" w:tplc="645A6B0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53E5329"/>
    <w:multiLevelType w:val="hybridMultilevel"/>
    <w:tmpl w:val="352664B4"/>
    <w:lvl w:ilvl="0" w:tplc="2020B530">
      <w:start w:val="1"/>
      <w:numFmt w:val="decimal"/>
      <w:lvlText w:val="%1)"/>
      <w:lvlJc w:val="left"/>
      <w:pPr>
        <w:ind w:left="28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86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8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0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2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4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6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8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03" w:hanging="180"/>
      </w:pPr>
      <w:rPr>
        <w:rFonts w:cs="Times New Roman"/>
      </w:rPr>
    </w:lvl>
  </w:abstractNum>
  <w:abstractNum w:abstractNumId="16">
    <w:nsid w:val="3551233C"/>
    <w:multiLevelType w:val="hybridMultilevel"/>
    <w:tmpl w:val="CDBAD6DE"/>
    <w:lvl w:ilvl="0" w:tplc="1674A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76D0730"/>
    <w:multiLevelType w:val="hybridMultilevel"/>
    <w:tmpl w:val="C04A4CC4"/>
    <w:lvl w:ilvl="0" w:tplc="7D04A9C4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CD16D0B"/>
    <w:multiLevelType w:val="hybridMultilevel"/>
    <w:tmpl w:val="1B7A56AC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736375D"/>
    <w:multiLevelType w:val="hybridMultilevel"/>
    <w:tmpl w:val="4FD04E8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0E01FA"/>
    <w:multiLevelType w:val="hybridMultilevel"/>
    <w:tmpl w:val="FEDE55AE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07E0813"/>
    <w:multiLevelType w:val="hybridMultilevel"/>
    <w:tmpl w:val="B2ACF002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BF156B"/>
    <w:multiLevelType w:val="hybridMultilevel"/>
    <w:tmpl w:val="9C74751E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1F3112"/>
    <w:multiLevelType w:val="hybridMultilevel"/>
    <w:tmpl w:val="7156754E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F82BEF"/>
    <w:multiLevelType w:val="hybridMultilevel"/>
    <w:tmpl w:val="313A03E6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6FC31AD"/>
    <w:multiLevelType w:val="hybridMultilevel"/>
    <w:tmpl w:val="91E0E13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8567DF6"/>
    <w:multiLevelType w:val="hybridMultilevel"/>
    <w:tmpl w:val="43DE2BF6"/>
    <w:lvl w:ilvl="0" w:tplc="1674A8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7">
    <w:nsid w:val="6D471D16"/>
    <w:multiLevelType w:val="hybridMultilevel"/>
    <w:tmpl w:val="81D8B26A"/>
    <w:lvl w:ilvl="0" w:tplc="EA60E66C"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8">
    <w:nsid w:val="71F22605"/>
    <w:multiLevelType w:val="hybridMultilevel"/>
    <w:tmpl w:val="C2EA0878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99788D"/>
    <w:multiLevelType w:val="hybridMultilevel"/>
    <w:tmpl w:val="01CAEB32"/>
    <w:lvl w:ilvl="0" w:tplc="9DD2F202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abstractNum w:abstractNumId="30">
    <w:nsid w:val="774C7CA1"/>
    <w:multiLevelType w:val="hybridMultilevel"/>
    <w:tmpl w:val="DD5CB308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28"/>
  </w:num>
  <w:num w:numId="4">
    <w:abstractNumId w:val="10"/>
  </w:num>
  <w:num w:numId="5">
    <w:abstractNumId w:val="3"/>
  </w:num>
  <w:num w:numId="6">
    <w:abstractNumId w:val="2"/>
  </w:num>
  <w:num w:numId="7">
    <w:abstractNumId w:val="17"/>
  </w:num>
  <w:num w:numId="8">
    <w:abstractNumId w:val="29"/>
  </w:num>
  <w:num w:numId="9">
    <w:abstractNumId w:val="12"/>
  </w:num>
  <w:num w:numId="10">
    <w:abstractNumId w:val="0"/>
  </w:num>
  <w:num w:numId="11">
    <w:abstractNumId w:val="8"/>
  </w:num>
  <w:num w:numId="12">
    <w:abstractNumId w:val="14"/>
  </w:num>
  <w:num w:numId="13">
    <w:abstractNumId w:val="4"/>
  </w:num>
  <w:num w:numId="14">
    <w:abstractNumId w:val="15"/>
  </w:num>
  <w:num w:numId="15">
    <w:abstractNumId w:val="21"/>
  </w:num>
  <w:num w:numId="16">
    <w:abstractNumId w:val="25"/>
  </w:num>
  <w:num w:numId="17">
    <w:abstractNumId w:val="13"/>
  </w:num>
  <w:num w:numId="18">
    <w:abstractNumId w:val="24"/>
  </w:num>
  <w:num w:numId="19">
    <w:abstractNumId w:val="18"/>
  </w:num>
  <w:num w:numId="20">
    <w:abstractNumId w:val="7"/>
  </w:num>
  <w:num w:numId="21">
    <w:abstractNumId w:val="20"/>
  </w:num>
  <w:num w:numId="22">
    <w:abstractNumId w:val="19"/>
  </w:num>
  <w:num w:numId="23">
    <w:abstractNumId w:val="6"/>
  </w:num>
  <w:num w:numId="24">
    <w:abstractNumId w:val="9"/>
  </w:num>
  <w:num w:numId="25">
    <w:abstractNumId w:val="22"/>
  </w:num>
  <w:num w:numId="26">
    <w:abstractNumId w:val="16"/>
  </w:num>
  <w:num w:numId="27">
    <w:abstractNumId w:val="30"/>
  </w:num>
  <w:num w:numId="28">
    <w:abstractNumId w:val="1"/>
  </w:num>
  <w:num w:numId="29">
    <w:abstractNumId w:val="27"/>
  </w:num>
  <w:num w:numId="30">
    <w:abstractNumId w:val="5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FB0"/>
    <w:rsid w:val="00007FB0"/>
    <w:rsid w:val="00020523"/>
    <w:rsid w:val="0005307F"/>
    <w:rsid w:val="000C2885"/>
    <w:rsid w:val="000D3F66"/>
    <w:rsid w:val="000F3F4E"/>
    <w:rsid w:val="00105B37"/>
    <w:rsid w:val="00133885"/>
    <w:rsid w:val="00142BC0"/>
    <w:rsid w:val="001A3C49"/>
    <w:rsid w:val="001A72B9"/>
    <w:rsid w:val="001E491B"/>
    <w:rsid w:val="00232B55"/>
    <w:rsid w:val="00234B2C"/>
    <w:rsid w:val="002518D2"/>
    <w:rsid w:val="002B62D3"/>
    <w:rsid w:val="002C3A4D"/>
    <w:rsid w:val="002F68AB"/>
    <w:rsid w:val="00341366"/>
    <w:rsid w:val="00371A32"/>
    <w:rsid w:val="00386AB4"/>
    <w:rsid w:val="003B25E9"/>
    <w:rsid w:val="003D4D9E"/>
    <w:rsid w:val="00407B5B"/>
    <w:rsid w:val="00417136"/>
    <w:rsid w:val="00442B07"/>
    <w:rsid w:val="00454E6D"/>
    <w:rsid w:val="004A19AF"/>
    <w:rsid w:val="004D6515"/>
    <w:rsid w:val="005513DD"/>
    <w:rsid w:val="00592CD4"/>
    <w:rsid w:val="006F6484"/>
    <w:rsid w:val="00755035"/>
    <w:rsid w:val="007A3D46"/>
    <w:rsid w:val="007A4D28"/>
    <w:rsid w:val="007B6822"/>
    <w:rsid w:val="0080217C"/>
    <w:rsid w:val="00835FAF"/>
    <w:rsid w:val="008B1F6F"/>
    <w:rsid w:val="008C607F"/>
    <w:rsid w:val="008E76C6"/>
    <w:rsid w:val="00933EE8"/>
    <w:rsid w:val="00960A79"/>
    <w:rsid w:val="00991776"/>
    <w:rsid w:val="009956B9"/>
    <w:rsid w:val="009A1A9E"/>
    <w:rsid w:val="009B7177"/>
    <w:rsid w:val="009C4521"/>
    <w:rsid w:val="009D1C02"/>
    <w:rsid w:val="00A5047A"/>
    <w:rsid w:val="00A81026"/>
    <w:rsid w:val="00A859FC"/>
    <w:rsid w:val="00A956F7"/>
    <w:rsid w:val="00AC00FB"/>
    <w:rsid w:val="00B23A2C"/>
    <w:rsid w:val="00BF7B98"/>
    <w:rsid w:val="00C04166"/>
    <w:rsid w:val="00C53055"/>
    <w:rsid w:val="00C61C1B"/>
    <w:rsid w:val="00C64C17"/>
    <w:rsid w:val="00C67A85"/>
    <w:rsid w:val="00C75227"/>
    <w:rsid w:val="00D05052"/>
    <w:rsid w:val="00D1461B"/>
    <w:rsid w:val="00D22E94"/>
    <w:rsid w:val="00D43162"/>
    <w:rsid w:val="00D90E76"/>
    <w:rsid w:val="00DE5E64"/>
    <w:rsid w:val="00E26ADF"/>
    <w:rsid w:val="00E35460"/>
    <w:rsid w:val="00E4290B"/>
    <w:rsid w:val="00E66575"/>
    <w:rsid w:val="00EB0069"/>
    <w:rsid w:val="00ED6C51"/>
    <w:rsid w:val="00EF5132"/>
    <w:rsid w:val="00F90C98"/>
    <w:rsid w:val="00FA0DA4"/>
    <w:rsid w:val="00FA2504"/>
    <w:rsid w:val="00FA292D"/>
    <w:rsid w:val="00FA2986"/>
    <w:rsid w:val="00FE1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8D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7F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F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956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42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2B0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2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2B0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40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355</Words>
  <Characters>2098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cp:lastPrinted>2013-11-04T21:56:00Z</cp:lastPrinted>
  <dcterms:created xsi:type="dcterms:W3CDTF">2015-07-15T15:44:00Z</dcterms:created>
  <dcterms:modified xsi:type="dcterms:W3CDTF">2015-07-15T15:44:00Z</dcterms:modified>
</cp:coreProperties>
</file>