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C34" w:rsidRDefault="00FF0C34" w:rsidP="009E628D">
      <w:pPr>
        <w:jc w:val="center"/>
      </w:pPr>
      <w:r w:rsidRPr="00F276C3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16.25pt;height:84.75pt;visibility:visible">
            <v:imagedata r:id="rId7" o:title="" croptop="2621f" cropbottom="30074f" cropleft="1566f" cropright="1370f"/>
          </v:shape>
        </w:pict>
      </w:r>
    </w:p>
    <w:p w:rsidR="00FF0C34" w:rsidRDefault="00FF0C34" w:rsidP="009E628D">
      <w:pPr>
        <w:jc w:val="center"/>
      </w:pPr>
    </w:p>
    <w:p w:rsidR="00FF0C34" w:rsidRDefault="00FF0C34" w:rsidP="008D6FA5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FF0C34" w:rsidRDefault="00FF0C34" w:rsidP="008D6FA5">
      <w:r>
        <w:t>Pořadové číslo projektu:</w:t>
      </w:r>
      <w:r>
        <w:tab/>
      </w:r>
      <w:r>
        <w:tab/>
        <w:t>CZ.1.07/1.4.00/21.3</w:t>
      </w:r>
      <w:bookmarkStart w:id="0" w:name="_GoBack"/>
      <w:bookmarkEnd w:id="0"/>
      <w:r>
        <w:t>811</w:t>
      </w:r>
    </w:p>
    <w:p w:rsidR="00FF0C34" w:rsidRDefault="00FF0C34" w:rsidP="008D6FA5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FF0C34" w:rsidRDefault="00FF0C34" w:rsidP="008D6FA5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FF0C34" w:rsidRDefault="00FF0C34" w:rsidP="008D6FA5">
      <w:r>
        <w:t xml:space="preserve">Název DUM: </w:t>
      </w:r>
      <w:r>
        <w:tab/>
      </w:r>
      <w:r>
        <w:tab/>
      </w:r>
      <w:r>
        <w:tab/>
      </w:r>
      <w:r>
        <w:tab/>
        <w:t>HOUBY</w:t>
      </w:r>
    </w:p>
    <w:p w:rsidR="00FF0C34" w:rsidRDefault="00FF0C34" w:rsidP="008D6FA5">
      <w:r>
        <w:t>Číslo DUM:</w:t>
      </w:r>
      <w:r>
        <w:tab/>
      </w:r>
      <w:r>
        <w:tab/>
      </w:r>
      <w:r>
        <w:tab/>
      </w:r>
      <w:r>
        <w:tab/>
        <w:t>V/2/PC/2/1/12</w:t>
      </w:r>
    </w:p>
    <w:p w:rsidR="00FF0C34" w:rsidRDefault="00FF0C34" w:rsidP="008D6FA5">
      <w:r>
        <w:t>Vzdělávací předmět:</w:t>
      </w:r>
      <w:r>
        <w:tab/>
      </w:r>
      <w:r>
        <w:tab/>
      </w:r>
      <w:r>
        <w:tab/>
        <w:t>PŘÍRODOPIS</w:t>
      </w:r>
    </w:p>
    <w:p w:rsidR="00FF0C34" w:rsidRDefault="00FF0C34" w:rsidP="00007FB0">
      <w:r>
        <w:t>Tematická oblast:</w:t>
      </w:r>
      <w:r>
        <w:tab/>
      </w:r>
      <w:r>
        <w:tab/>
      </w:r>
      <w:r>
        <w:tab/>
        <w:t>EKOSYSTÉM LES</w:t>
      </w:r>
    </w:p>
    <w:p w:rsidR="00FF0C34" w:rsidRDefault="00FF0C34" w:rsidP="00007FB0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FF0C34" w:rsidRDefault="00FF0C34" w:rsidP="00007FB0">
      <w:r>
        <w:t>Anotace:</w:t>
      </w:r>
      <w:r>
        <w:tab/>
      </w:r>
      <w:r>
        <w:tab/>
      </w:r>
      <w:r>
        <w:tab/>
      </w:r>
      <w:r>
        <w:tab/>
        <w:t>Žák si procvičí znalosti a prohloubí vědomosti z kapitoly Houby.</w:t>
      </w:r>
    </w:p>
    <w:p w:rsidR="00FF0C34" w:rsidRDefault="00FF0C34" w:rsidP="00007FB0">
      <w:pPr>
        <w:ind w:left="3540" w:hanging="3540"/>
      </w:pPr>
      <w:r>
        <w:t>Klíčová slova:</w:t>
      </w:r>
      <w:r>
        <w:tab/>
        <w:t>Rourky, lupeny, výtrusy, jedlé houby, jedovaté houby.</w:t>
      </w:r>
    </w:p>
    <w:p w:rsidR="00FF0C34" w:rsidRDefault="00FF0C34" w:rsidP="00007FB0">
      <w:r>
        <w:t>Metodické pokyny:</w:t>
      </w:r>
      <w:r>
        <w:tab/>
      </w:r>
      <w:r>
        <w:tab/>
      </w:r>
      <w:r>
        <w:tab/>
        <w:t>Metodické pokyny jsou součástí materiálu.</w:t>
      </w:r>
    </w:p>
    <w:p w:rsidR="00FF0C34" w:rsidRDefault="00FF0C34" w:rsidP="00007FB0">
      <w:r>
        <w:t>Druh učebního materiálu:</w:t>
      </w:r>
      <w:r>
        <w:tab/>
      </w:r>
      <w:r>
        <w:tab/>
        <w:t xml:space="preserve">Pracovní list </w:t>
      </w:r>
    </w:p>
    <w:p w:rsidR="00FF0C34" w:rsidRDefault="00FF0C34" w:rsidP="00007FB0">
      <w:r>
        <w:t>Druh interaktivity:</w:t>
      </w:r>
      <w:r>
        <w:tab/>
      </w:r>
      <w:r>
        <w:tab/>
      </w:r>
      <w:r>
        <w:tab/>
        <w:t>Kombinovaná (poznávací a vědomostní).</w:t>
      </w:r>
    </w:p>
    <w:p w:rsidR="00FF0C34" w:rsidRDefault="00FF0C34" w:rsidP="00007FB0">
      <w:r>
        <w:t>Cílová skupina:</w:t>
      </w:r>
      <w:r>
        <w:tab/>
      </w:r>
      <w:r>
        <w:tab/>
      </w:r>
      <w:r>
        <w:tab/>
      </w:r>
      <w:r>
        <w:tab/>
        <w:t>Žáci 6. ročníku</w:t>
      </w:r>
    </w:p>
    <w:p w:rsidR="00FF0C34" w:rsidRDefault="00FF0C34" w:rsidP="00A859FC">
      <w:r>
        <w:t>Datum vzniku šablony:</w:t>
      </w:r>
      <w:r>
        <w:tab/>
      </w:r>
      <w:r>
        <w:tab/>
      </w:r>
      <w:r>
        <w:tab/>
        <w:t>10. 7. 2013</w:t>
      </w:r>
    </w:p>
    <w:p w:rsidR="00FF0C34" w:rsidRDefault="00FF0C34" w:rsidP="00A859FC"/>
    <w:p w:rsidR="00FF0C34" w:rsidRDefault="00FF0C34" w:rsidP="00A859FC"/>
    <w:p w:rsidR="00FF0C34" w:rsidRDefault="00FF0C34" w:rsidP="00A859FC"/>
    <w:p w:rsidR="00FF0C34" w:rsidRDefault="00FF0C34" w:rsidP="00A859FC"/>
    <w:p w:rsidR="00FF0C34" w:rsidRDefault="00FF0C34" w:rsidP="00A859FC"/>
    <w:p w:rsidR="00FF0C34" w:rsidRDefault="00FF0C34" w:rsidP="00A859FC"/>
    <w:p w:rsidR="00FF0C34" w:rsidRDefault="00FF0C34" w:rsidP="00A859FC"/>
    <w:p w:rsidR="00FF0C34" w:rsidRDefault="00FF0C34" w:rsidP="00A859FC"/>
    <w:p w:rsidR="00FF0C34" w:rsidRDefault="00FF0C34" w:rsidP="00A859FC"/>
    <w:p w:rsidR="00FF0C34" w:rsidRPr="000040A7" w:rsidRDefault="00FF0C34" w:rsidP="000040A7">
      <w:pPr>
        <w:rPr>
          <w:b/>
          <w:sz w:val="28"/>
          <w:szCs w:val="28"/>
          <w:u w:val="single"/>
        </w:rPr>
      </w:pPr>
      <w:r w:rsidRPr="000040A7">
        <w:rPr>
          <w:b/>
          <w:sz w:val="28"/>
          <w:szCs w:val="28"/>
          <w:u w:val="single"/>
        </w:rPr>
        <w:t>Úkol:</w:t>
      </w:r>
    </w:p>
    <w:p w:rsidR="00FF0C34" w:rsidRDefault="00FF0C34" w:rsidP="000040A7">
      <w:pPr>
        <w:pStyle w:val="ListParagraph"/>
        <w:numPr>
          <w:ilvl w:val="0"/>
          <w:numId w:val="6"/>
        </w:numPr>
      </w:pPr>
      <w:r>
        <w:t>Rozděl předložené houby do skupin:</w:t>
      </w:r>
    </w:p>
    <w:p w:rsidR="00FF0C34" w:rsidRDefault="00FF0C34" w:rsidP="000040A7">
      <w:pPr>
        <w:pStyle w:val="ListParagraph"/>
        <w:numPr>
          <w:ilvl w:val="1"/>
          <w:numId w:val="6"/>
        </w:numPr>
      </w:pPr>
      <w:r>
        <w:t>jedlé  x  jedovaté</w:t>
      </w:r>
    </w:p>
    <w:p w:rsidR="00FF0C34" w:rsidRDefault="00FF0C34" w:rsidP="000040A7">
      <w:pPr>
        <w:pStyle w:val="ListParagraph"/>
        <w:numPr>
          <w:ilvl w:val="1"/>
          <w:numId w:val="6"/>
        </w:numPr>
      </w:pPr>
      <w:r>
        <w:t>rourkaté  x  lupenité</w:t>
      </w:r>
    </w:p>
    <w:p w:rsidR="00FF0C34" w:rsidRDefault="00FF0C34" w:rsidP="000040A7">
      <w:pPr>
        <w:pStyle w:val="ListParagraph"/>
        <w:numPr>
          <w:ilvl w:val="0"/>
          <w:numId w:val="6"/>
        </w:numPr>
      </w:pPr>
      <w:r>
        <w:t>Pojmenuj předložené houby.</w:t>
      </w:r>
      <w:r w:rsidRPr="00AA1DAB">
        <w:rPr>
          <w:noProof/>
          <w:lang w:eastAsia="cs-CZ"/>
        </w:rPr>
        <w:t xml:space="preserve">  </w:t>
      </w:r>
    </w:p>
    <w:p w:rsidR="00FF0C34" w:rsidRDefault="00FF0C34" w:rsidP="000040A7"/>
    <w:p w:rsidR="00FF0C34" w:rsidRDefault="00FF0C34" w:rsidP="000040A7"/>
    <w:p w:rsidR="00FF0C34" w:rsidRDefault="00FF0C34" w:rsidP="000040A7"/>
    <w:p w:rsidR="00FF0C34" w:rsidRDefault="00FF0C34" w:rsidP="000040A7"/>
    <w:p w:rsidR="00FF0C34" w:rsidRDefault="00FF0C34" w:rsidP="000040A7"/>
    <w:p w:rsidR="00FF0C34" w:rsidRDefault="00FF0C34" w:rsidP="000040A7"/>
    <w:p w:rsidR="00FF0C34" w:rsidRDefault="00FF0C34" w:rsidP="000040A7"/>
    <w:p w:rsidR="00FF0C34" w:rsidRDefault="00FF0C34" w:rsidP="000040A7"/>
    <w:p w:rsidR="00FF0C34" w:rsidRDefault="00FF0C34" w:rsidP="000040A7"/>
    <w:p w:rsidR="00FF0C34" w:rsidRDefault="00FF0C34" w:rsidP="000040A7"/>
    <w:p w:rsidR="00FF0C34" w:rsidRDefault="00FF0C34" w:rsidP="000040A7"/>
    <w:p w:rsidR="00FF0C34" w:rsidRDefault="00FF0C34" w:rsidP="000040A7"/>
    <w:p w:rsidR="00FF0C34" w:rsidRDefault="00FF0C34" w:rsidP="000040A7"/>
    <w:p w:rsidR="00FF0C34" w:rsidRDefault="00FF0C34" w:rsidP="000040A7"/>
    <w:p w:rsidR="00FF0C34" w:rsidRDefault="00FF0C34" w:rsidP="000040A7"/>
    <w:p w:rsidR="00FF0C34" w:rsidRDefault="00FF0C34" w:rsidP="000040A7"/>
    <w:p w:rsidR="00FF0C34" w:rsidRDefault="00FF0C34" w:rsidP="000040A7"/>
    <w:p w:rsidR="00FF0C34" w:rsidRDefault="00FF0C34" w:rsidP="000040A7"/>
    <w:p w:rsidR="00FF0C34" w:rsidRDefault="00FF0C34" w:rsidP="000040A7"/>
    <w:p w:rsidR="00FF0C34" w:rsidRDefault="00FF0C34" w:rsidP="000040A7"/>
    <w:p w:rsidR="00FF0C34" w:rsidRDefault="00FF0C34" w:rsidP="000040A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3"/>
        <w:gridCol w:w="5303"/>
      </w:tblGrid>
      <w:tr w:rsidR="00FF0C34" w:rsidRPr="00521697" w:rsidTr="00521697">
        <w:tc>
          <w:tcPr>
            <w:tcW w:w="5303" w:type="dxa"/>
          </w:tcPr>
          <w:p w:rsidR="00FF0C34" w:rsidRPr="00521697" w:rsidRDefault="00FF0C34" w:rsidP="00521697">
            <w:pPr>
              <w:tabs>
                <w:tab w:val="left" w:pos="1230"/>
              </w:tabs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 w:rsidRPr="00521697">
              <w:rPr>
                <w:b/>
                <w:sz w:val="36"/>
                <w:szCs w:val="36"/>
              </w:rPr>
              <w:t>a</w:t>
            </w:r>
          </w:p>
          <w:p w:rsidR="00FF0C34" w:rsidRPr="00521697" w:rsidRDefault="00FF0C34" w:rsidP="00521697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19" o:spid="_x0000_s1026" type="#_x0000_t75" alt="http://upload.wikimedia.org/wikipedia/commons/thumb/5/5f/Macrolepiota_procera-Ejdzej-2006.jpg/640px-Macrolepiota_procera-Ejdzej-2006.jpg" style="position:absolute;margin-left:.9pt;margin-top:.2pt;width:114.3pt;height:152.25pt;z-index:-251673600;visibility:visible" wrapcoords="-142 0 -142 21494 21600 21494 21600 0 -142 0">
                  <v:imagedata r:id="rId8" o:title=""/>
                  <w10:wrap type="tight"/>
                </v:shape>
              </w:pict>
            </w:r>
            <w:r w:rsidRPr="00521697">
              <w:t xml:space="preserve">                  </w:t>
            </w: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1" o:spid="_x0000_s1027" type="#_x0000_t75" style="position:absolute;margin-left:-3.15pt;margin-top:-66.95pt;width:134.25pt;height:89.55pt;z-index:-251672576;visibility:visible" wrapcoords="-121 0 -121 21418 21600 21418 21600 0 -121 0">
                  <v:imagedata r:id="rId9" o:title=""/>
                  <w10:wrap type="tight"/>
                </v:shape>
              </w:pict>
            </w:r>
            <w:r w:rsidRPr="00521697">
              <w:t xml:space="preserve">                   1                                              2</w:t>
            </w:r>
          </w:p>
        </w:tc>
        <w:tc>
          <w:tcPr>
            <w:tcW w:w="5303" w:type="dxa"/>
          </w:tcPr>
          <w:p w:rsidR="00FF0C34" w:rsidRPr="00521697" w:rsidRDefault="00FF0C34" w:rsidP="00521697">
            <w:pPr>
              <w:spacing w:after="0" w:line="240" w:lineRule="auto"/>
              <w:rPr>
                <w:b/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Obrázek 21" o:spid="_x0000_s1028" type="#_x0000_t75" alt="http://upload.wikimedia.org/wikipedia/commons/thumb/a/aa/2007-07-14_Cantharellus_cibarius.jpg/800px-2007-07-14_Cantharellus_cibarius.jpg" style="position:absolute;margin-left:.35pt;margin-top:21.85pt;width:152.2pt;height:113.95pt;z-index:-251664384;visibility:visible;mso-position-horizontal-relative:text;mso-position-vertical-relative:text" wrapcoords="-106 0 -106 21458 21600 21458 21600 0 -106 0">
                  <v:imagedata r:id="rId10" o:title=""/>
                  <w10:wrap type="tight"/>
                </v:shape>
              </w:pict>
            </w:r>
            <w:r w:rsidRPr="00521697">
              <w:rPr>
                <w:b/>
                <w:sz w:val="40"/>
                <w:szCs w:val="40"/>
              </w:rPr>
              <w:t>e</w:t>
            </w: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2" o:spid="_x0000_s1029" type="#_x0000_t75" alt="http://upload.wikimedia.org/wikipedia/commons/thumb/0/02/2007-07-14_Cantharellus_cibarius_Detail.jpg/800px-2007-07-14_Cantharellus_cibarius_Detail.jpg" style="position:absolute;margin-left:-7.1pt;margin-top:-2.75pt;width:102pt;height:77.4pt;z-index:-251667456;visibility:visible" wrapcoords="-159 0 -159 21390 21600 21390 21600 0 -159 0">
                  <v:imagedata r:id="rId11" o:title=""/>
                  <w10:wrap type="tight"/>
                </v:shape>
              </w:pict>
            </w:r>
          </w:p>
          <w:p w:rsidR="00FF0C34" w:rsidRPr="00521697" w:rsidRDefault="00FF0C34" w:rsidP="00521697">
            <w:pPr>
              <w:spacing w:after="0" w:line="240" w:lineRule="auto"/>
            </w:pPr>
            <w:r w:rsidRPr="00521697">
              <w:t xml:space="preserve">                            1                                                  2</w:t>
            </w:r>
          </w:p>
        </w:tc>
      </w:tr>
      <w:tr w:rsidR="00FF0C34" w:rsidRPr="00521697" w:rsidTr="00521697">
        <w:tc>
          <w:tcPr>
            <w:tcW w:w="5303" w:type="dxa"/>
          </w:tcPr>
          <w:p w:rsidR="00FF0C34" w:rsidRPr="00521697" w:rsidRDefault="00FF0C34" w:rsidP="00521697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521697">
              <w:rPr>
                <w:b/>
                <w:sz w:val="40"/>
                <w:szCs w:val="40"/>
              </w:rPr>
              <w:t xml:space="preserve">                         b</w:t>
            </w:r>
          </w:p>
          <w:p w:rsidR="00FF0C34" w:rsidRPr="00521697" w:rsidRDefault="00FF0C34" w:rsidP="00521697">
            <w:pPr>
              <w:spacing w:after="0" w:line="240" w:lineRule="auto"/>
              <w:rPr>
                <w:b/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Obrázek 23" o:spid="_x0000_s1030" type="#_x0000_t75" alt="http://upload.wikimedia.org/wikipedia/commons/thumb/1/1f/Leccinum_scabrum_%283559705977%29.jpg/640px-Leccinum_scabrum_%283559705977%29.jpg" style="position:absolute;margin-left:1.5pt;margin-top:.1pt;width:104pt;height:129.8pt;z-index:-251671552;visibility:visible">
                  <v:imagedata r:id="rId12" o:title=""/>
                </v:shape>
              </w:pict>
            </w:r>
            <w:r>
              <w:rPr>
                <w:noProof/>
                <w:lang w:eastAsia="cs-CZ"/>
              </w:rPr>
              <w:pict>
                <v:shape id="obrázek 4" o:spid="_x0000_s1031" type="#_x0000_t75" alt="http://upload.wikimedia.org/wikipedia/commons/thumb/a/a8/Leccinum_scabrum_18092009_crop.jpg/800px-Leccinum_scabrum_18092009_crop.jpg" style="position:absolute;margin-left:123pt;margin-top:.35pt;width:139.2pt;height:104.3pt;z-index:-251670528;visibility:visible" wrapcoords="-116 0 -116 21445 21600 21445 21600 0 -116 0">
                  <v:imagedata r:id="rId13" o:title=""/>
                  <w10:wrap type="tight"/>
                </v:shape>
              </w:pict>
            </w:r>
          </w:p>
          <w:p w:rsidR="00FF0C34" w:rsidRPr="00521697" w:rsidRDefault="00FF0C34" w:rsidP="00521697">
            <w:pPr>
              <w:tabs>
                <w:tab w:val="left" w:pos="1215"/>
              </w:tabs>
              <w:spacing w:after="0" w:line="240" w:lineRule="auto"/>
              <w:rPr>
                <w:sz w:val="40"/>
                <w:szCs w:val="40"/>
              </w:rPr>
            </w:pPr>
            <w:r w:rsidRPr="00521697">
              <w:rPr>
                <w:sz w:val="40"/>
                <w:szCs w:val="40"/>
              </w:rPr>
              <w:tab/>
            </w:r>
          </w:p>
          <w:p w:rsidR="00FF0C34" w:rsidRPr="00521697" w:rsidRDefault="00FF0C34" w:rsidP="00521697">
            <w:pPr>
              <w:tabs>
                <w:tab w:val="left" w:pos="1215"/>
              </w:tabs>
              <w:spacing w:after="0" w:line="240" w:lineRule="auto"/>
              <w:rPr>
                <w:sz w:val="40"/>
                <w:szCs w:val="40"/>
              </w:rPr>
            </w:pPr>
          </w:p>
          <w:p w:rsidR="00FF0C34" w:rsidRPr="00521697" w:rsidRDefault="00FF0C34" w:rsidP="00521697">
            <w:pPr>
              <w:tabs>
                <w:tab w:val="left" w:pos="1215"/>
              </w:tabs>
              <w:spacing w:after="0" w:line="240" w:lineRule="auto"/>
              <w:rPr>
                <w:sz w:val="40"/>
                <w:szCs w:val="40"/>
              </w:rPr>
            </w:pPr>
          </w:p>
          <w:p w:rsidR="00FF0C34" w:rsidRPr="00521697" w:rsidRDefault="00FF0C34" w:rsidP="00521697">
            <w:pPr>
              <w:tabs>
                <w:tab w:val="left" w:pos="1215"/>
              </w:tabs>
              <w:spacing w:after="0" w:line="240" w:lineRule="auto"/>
              <w:rPr>
                <w:sz w:val="40"/>
                <w:szCs w:val="40"/>
              </w:rPr>
            </w:pPr>
          </w:p>
          <w:p w:rsidR="00FF0C34" w:rsidRPr="00521697" w:rsidRDefault="00FF0C34" w:rsidP="00521697">
            <w:pPr>
              <w:tabs>
                <w:tab w:val="left" w:pos="1215"/>
              </w:tabs>
              <w:spacing w:after="0" w:line="240" w:lineRule="auto"/>
            </w:pPr>
          </w:p>
          <w:p w:rsidR="00FF0C34" w:rsidRPr="00521697" w:rsidRDefault="00FF0C34" w:rsidP="00521697">
            <w:pPr>
              <w:tabs>
                <w:tab w:val="left" w:pos="1215"/>
              </w:tabs>
              <w:spacing w:after="0" w:line="240" w:lineRule="auto"/>
            </w:pPr>
            <w:r w:rsidRPr="00521697">
              <w:t xml:space="preserve">                  1                                             2</w:t>
            </w:r>
          </w:p>
        </w:tc>
        <w:tc>
          <w:tcPr>
            <w:tcW w:w="5303" w:type="dxa"/>
          </w:tcPr>
          <w:p w:rsidR="00FF0C34" w:rsidRPr="00521697" w:rsidRDefault="00FF0C34" w:rsidP="00521697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521697">
              <w:rPr>
                <w:b/>
                <w:sz w:val="40"/>
                <w:szCs w:val="40"/>
              </w:rPr>
              <w:t>f</w:t>
            </w:r>
          </w:p>
          <w:p w:rsidR="00FF0C34" w:rsidRPr="00521697" w:rsidRDefault="00FF0C34" w:rsidP="00521697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_x0000_s1032" type="#_x0000_t75" style="position:absolute;margin-left:-2.55pt;margin-top:-.1pt;width:127.5pt;height:85pt;z-index:-251663360;visibility:visible" wrapcoords="-127 0 -127 21409 21600 21409 21600 0 -127 0">
                  <v:imagedata r:id="rId14" o:title=""/>
                  <w10:wrap type="tight"/>
                </v:shape>
              </w:pict>
            </w:r>
            <w:r>
              <w:rPr>
                <w:noProof/>
                <w:lang w:eastAsia="cs-CZ"/>
              </w:rPr>
              <w:pict>
                <v:shape id="Obrázek 26" o:spid="_x0000_s1033" type="#_x0000_t75" style="position:absolute;margin-left:127.85pt;margin-top:.2pt;width:126.85pt;height:84.75pt;z-index:-251658240;visibility:visible" wrapcoords="-128 0 -128 21409 21600 21409 21600 0 -128 0">
                  <v:imagedata r:id="rId15" o:title=""/>
                  <w10:wrap type="tight"/>
                </v:shape>
              </w:pict>
            </w:r>
            <w:r w:rsidRPr="00521697">
              <w:t xml:space="preserve">                      </w:t>
            </w: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  <w:r w:rsidRPr="00521697">
              <w:t xml:space="preserve">                    1                                                     2</w:t>
            </w:r>
          </w:p>
        </w:tc>
      </w:tr>
      <w:tr w:rsidR="00FF0C34" w:rsidRPr="00521697" w:rsidTr="00521697">
        <w:trPr>
          <w:trHeight w:val="3615"/>
        </w:trPr>
        <w:tc>
          <w:tcPr>
            <w:tcW w:w="5303" w:type="dxa"/>
          </w:tcPr>
          <w:p w:rsidR="00FF0C34" w:rsidRPr="00521697" w:rsidRDefault="00FF0C34" w:rsidP="00521697">
            <w:pPr>
              <w:spacing w:after="0" w:line="240" w:lineRule="auto"/>
              <w:rPr>
                <w:b/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obrázek 9" o:spid="_x0000_s1034" type="#_x0000_t75" alt="http://upload.wikimedia.org/wikipedia/commons/thumb/f/ff/Boletus_aurantiacus.JPG/800px-Boletus_aurantiacus.JPG" style="position:absolute;margin-left:11.2pt;margin-top:22.05pt;width:102.75pt;height:138.5pt;z-index:-251669504;visibility:visible;mso-position-horizontal-relative:text;mso-position-vertical-relative:text">
                  <v:imagedata r:id="rId16" o:title="" cropleft="12027f" cropright="17104f"/>
                </v:shape>
              </w:pict>
            </w:r>
            <w:r w:rsidRPr="00521697">
              <w:rPr>
                <w:b/>
                <w:sz w:val="40"/>
                <w:szCs w:val="40"/>
              </w:rPr>
              <w:t>c</w:t>
            </w:r>
          </w:p>
          <w:p w:rsidR="00FF0C34" w:rsidRPr="00521697" w:rsidRDefault="00FF0C34" w:rsidP="00521697">
            <w:pPr>
              <w:spacing w:after="0" w:line="240" w:lineRule="auto"/>
              <w:rPr>
                <w:b/>
                <w:sz w:val="40"/>
                <w:szCs w:val="40"/>
              </w:rPr>
            </w:pPr>
          </w:p>
          <w:p w:rsidR="00FF0C34" w:rsidRPr="00521697" w:rsidRDefault="00FF0C34" w:rsidP="00521697">
            <w:pPr>
              <w:spacing w:after="0" w:line="240" w:lineRule="auto"/>
              <w:rPr>
                <w:b/>
                <w:sz w:val="40"/>
                <w:szCs w:val="40"/>
              </w:rPr>
            </w:pPr>
          </w:p>
          <w:p w:rsidR="00FF0C34" w:rsidRPr="00521697" w:rsidRDefault="00FF0C34" w:rsidP="00521697">
            <w:pPr>
              <w:spacing w:after="0" w:line="240" w:lineRule="auto"/>
              <w:rPr>
                <w:b/>
              </w:rPr>
            </w:pPr>
            <w:r w:rsidRPr="00521697">
              <w:rPr>
                <w:b/>
              </w:rPr>
              <w:t xml:space="preserve">                      </w:t>
            </w: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5" o:spid="_x0000_s1035" type="#_x0000_t75" alt="http://upload.wikimedia.org/wikipedia/commons/thumb/1/1d/Bolet_Orange_01.jpg/800px-Bolet_Orange_01.jpg" style="position:absolute;margin-left:.1pt;margin-top:-104.85pt;width:138.05pt;height:103.5pt;z-index:-251668480;visibility:visible" wrapcoords="-117 0 -117 21443 21600 21443 21600 0 -117 0">
                  <v:imagedata r:id="rId17" o:title=""/>
                  <w10:wrap type="tight"/>
                </v:shape>
              </w:pict>
            </w: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  <w:r w:rsidRPr="00521697">
              <w:t xml:space="preserve">            1                                                    2</w:t>
            </w:r>
          </w:p>
        </w:tc>
        <w:tc>
          <w:tcPr>
            <w:tcW w:w="5303" w:type="dxa"/>
          </w:tcPr>
          <w:p w:rsidR="00FF0C34" w:rsidRPr="00521697" w:rsidRDefault="00FF0C34" w:rsidP="00521697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521697">
              <w:rPr>
                <w:b/>
                <w:sz w:val="40"/>
                <w:szCs w:val="40"/>
              </w:rPr>
              <w:t xml:space="preserve">                      g</w:t>
            </w:r>
          </w:p>
          <w:p w:rsidR="00FF0C34" w:rsidRPr="00521697" w:rsidRDefault="00FF0C34" w:rsidP="00521697">
            <w:pPr>
              <w:tabs>
                <w:tab w:val="left" w:pos="945"/>
              </w:tabs>
              <w:spacing w:after="0" w:line="240" w:lineRule="auto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obrázek 8" o:spid="_x0000_s1036" type="#_x0000_t75" alt="http://upload.wikimedia.org/wikipedia/commons/thumb/2/29/Lactarius_Deliciosus.JPG/800px-Lactarius_Deliciosus.JPG" style="position:absolute;margin-left:146.2pt;margin-top:2.5pt;width:108.75pt;height:102.75pt;z-index:-251661312;visibility:visible" wrapcoords="-149 0 -149 21442 21600 21442 21600 0 -149 0">
                  <v:imagedata r:id="rId18" o:title="" cropleft="6347f" cropright="7143f"/>
                  <w10:wrap type="tight"/>
                </v:shape>
              </w:pict>
            </w:r>
            <w:r w:rsidRPr="00521697">
              <w:rPr>
                <w:sz w:val="40"/>
                <w:szCs w:val="40"/>
              </w:rPr>
              <w:tab/>
            </w:r>
          </w:p>
          <w:p w:rsidR="00FF0C34" w:rsidRPr="00521697" w:rsidRDefault="00FF0C34" w:rsidP="00521697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6" o:spid="_x0000_s1037" type="#_x0000_t75" alt="http://upload.wikimedia.org/wikipedia/commons/thumb/a/ad/2009-09-28_Lactarius_deliciosus_cropped.jpg/640px-2009-09-28_Lactarius_deliciosus_cropped.jpg" style="position:absolute;margin-left:.35pt;margin-top:-22.35pt;width:137.95pt;height:134.25pt;z-index:-251662336;visibility:visible" wrapcoords="-117 0 -117 21479 21600 21479 21600 0 -117 0">
                  <v:imagedata r:id="rId19" o:title=""/>
                  <w10:wrap type="tight"/>
                </v:shape>
              </w:pict>
            </w:r>
            <w:r w:rsidRPr="00521697">
              <w:t xml:space="preserve">              1                                                     2     </w:t>
            </w:r>
          </w:p>
        </w:tc>
      </w:tr>
      <w:tr w:rsidR="00FF0C34" w:rsidRPr="00521697" w:rsidTr="00521697">
        <w:trPr>
          <w:trHeight w:val="3959"/>
        </w:trPr>
        <w:tc>
          <w:tcPr>
            <w:tcW w:w="5303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521697">
              <w:rPr>
                <w:b/>
                <w:sz w:val="40"/>
                <w:szCs w:val="40"/>
              </w:rPr>
              <w:t>d</w:t>
            </w:r>
          </w:p>
          <w:p w:rsidR="00FF0C34" w:rsidRPr="00521697" w:rsidRDefault="00FF0C34" w:rsidP="00521697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_x0000_s1038" type="#_x0000_t75" alt="http://upload.wikimedia.org/wikipedia/commons/thumb/b/b5/2012-08-26_Boletus_reticulatus_Schaeff_254757.jpg/800px-2012-08-26_Boletus_reticulatus_Schaeff_254757.jpg" style="position:absolute;margin-left:3.4pt;margin-top:1.65pt;width:127.2pt;height:95.25pt;z-index:-251665408;visibility:visible">
                  <v:imagedata r:id="rId20" o:title=""/>
                </v:shape>
              </w:pict>
            </w:r>
          </w:p>
          <w:p w:rsidR="00FF0C34" w:rsidRPr="00521697" w:rsidRDefault="00FF0C34" w:rsidP="00521697">
            <w:pPr>
              <w:spacing w:after="0" w:line="240" w:lineRule="auto"/>
              <w:rPr>
                <w:sz w:val="40"/>
                <w:szCs w:val="40"/>
              </w:rPr>
            </w:pP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  <w:r w:rsidRPr="00521697">
              <w:t xml:space="preserve">                     </w:t>
            </w: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  <w:jc w:val="center"/>
            </w:pPr>
          </w:p>
          <w:p w:rsidR="00FF0C34" w:rsidRPr="00521697" w:rsidRDefault="00FF0C34" w:rsidP="00521697">
            <w:pPr>
              <w:spacing w:after="0" w:line="240" w:lineRule="auto"/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10" o:spid="_x0000_s1039" type="#_x0000_t75" alt="http://upload.wikimedia.org/wikipedia/commons/thumb/e/ec/H%C5%99ib_dubov%C3%BD_%283%29.jpg/640px-H%C5%99ib_dubov%C3%BD_%283%29.jpg" style="position:absolute;left:0;text-align:left;margin-left:1.45pt;margin-top:-156.85pt;width:113.95pt;height:153.35pt;z-index:-251666432;visibility:visible" wrapcoords="-142 0 -142 21494 21600 21494 21600 0 -142 0">
                  <v:imagedata r:id="rId21" o:title=""/>
                  <w10:wrap type="tight"/>
                </v:shape>
              </w:pict>
            </w:r>
            <w:r w:rsidRPr="00521697">
              <w:t>1                                                  2</w:t>
            </w:r>
          </w:p>
        </w:tc>
        <w:tc>
          <w:tcPr>
            <w:tcW w:w="5303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521697">
              <w:rPr>
                <w:b/>
                <w:sz w:val="40"/>
                <w:szCs w:val="40"/>
              </w:rPr>
              <w:t>h</w:t>
            </w:r>
          </w:p>
          <w:p w:rsidR="00FF0C34" w:rsidRPr="00521697" w:rsidRDefault="00FF0C34" w:rsidP="00521697">
            <w:pPr>
              <w:spacing w:after="0" w:line="240" w:lineRule="auto"/>
              <w:rPr>
                <w:b/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_x0000_s1040" type="#_x0000_t75" alt="http://upload.wikimedia.org/wikipedia/commons/thumb/c/c8/Russula_virescens_B%C5%BB2.JPG/800px-Russula_virescens_B%C5%BB2.JPG" style="position:absolute;margin-left:-2.7pt;margin-top:19pt;width:155.25pt;height:116.25pt;z-index:-251660288;visibility:visible" wrapcoords="-104 0 -104 21461 21600 21461 21600 0 -104 0">
                  <v:imagedata r:id="rId22" o:title=""/>
                  <w10:wrap type="tight"/>
                </v:shape>
              </w:pict>
            </w:r>
          </w:p>
          <w:p w:rsidR="00FF0C34" w:rsidRPr="00521697" w:rsidRDefault="00FF0C34" w:rsidP="00521697">
            <w:pPr>
              <w:spacing w:after="0" w:line="240" w:lineRule="auto"/>
              <w:rPr>
                <w:b/>
              </w:rPr>
            </w:pPr>
            <w:r>
              <w:rPr>
                <w:noProof/>
                <w:lang w:eastAsia="cs-CZ"/>
              </w:rPr>
              <w:pict>
                <v:shape id="obrázek 12" o:spid="_x0000_s1041" type="#_x0000_t75" alt="http://upload.wikimedia.org/wikipedia/commons/thumb/8/83/Russula_virescens_2.JPG/800px-Russula_virescens_2.JPG" style="position:absolute;margin-left:-2.05pt;margin-top:-15pt;width:101.25pt;height:105.95pt;z-index:-251659264;visibility:visible" wrapcoords="-160 0 -160 21447 21600 21447 21600 0 -160 0">
                  <v:imagedata r:id="rId23" o:title="" cropleft="7043f" cropright="11576f"/>
                  <w10:wrap type="tight"/>
                </v:shape>
              </w:pict>
            </w:r>
          </w:p>
          <w:p w:rsidR="00FF0C34" w:rsidRPr="00521697" w:rsidRDefault="00FF0C34" w:rsidP="00521697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521697">
              <w:rPr>
                <w:b/>
              </w:rPr>
              <w:t xml:space="preserve">                              1                                               2</w:t>
            </w:r>
          </w:p>
        </w:tc>
      </w:tr>
      <w:tr w:rsidR="00FF0C34" w:rsidRPr="00521697" w:rsidTr="00521697">
        <w:tc>
          <w:tcPr>
            <w:tcW w:w="5303" w:type="dxa"/>
          </w:tcPr>
          <w:p w:rsidR="00FF0C34" w:rsidRPr="00521697" w:rsidRDefault="00FF0C34" w:rsidP="00521697">
            <w:pPr>
              <w:tabs>
                <w:tab w:val="left" w:pos="1230"/>
              </w:tabs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shape id="Obrázek 298" o:spid="_x0000_s1042" type="#_x0000_t75" alt="http://upload.wikimedia.org/wikipedia/commons/thumb/1/12/2005-09_Amanita_phalloides_crop.jpg/640px-2005-09_Amanita_phalloides_crop.jpg" style="position:absolute;left:0;text-align:left;margin-left:57pt;margin-top:25.9pt;width:119.25pt;height:144.75pt;z-index:-251655168;visibility:visible;mso-position-horizontal-relative:text;mso-position-vertical-relative:text" wrapcoords="-136 0 -136 21488 21600 21488 21600 0 -136 0">
                  <v:imagedata r:id="rId24" o:title=""/>
                  <w10:wrap type="tight"/>
                </v:shape>
              </w:pict>
            </w:r>
            <w:r w:rsidRPr="00521697">
              <w:rPr>
                <w:b/>
                <w:sz w:val="36"/>
                <w:szCs w:val="36"/>
              </w:rPr>
              <w:t>i</w:t>
            </w:r>
          </w:p>
          <w:p w:rsidR="00FF0C34" w:rsidRPr="00521697" w:rsidRDefault="00FF0C34" w:rsidP="00521697">
            <w:pPr>
              <w:spacing w:after="0" w:line="240" w:lineRule="auto"/>
            </w:pPr>
            <w:r w:rsidRPr="00521697">
              <w:t xml:space="preserve">                  </w:t>
            </w:r>
          </w:p>
          <w:p w:rsidR="00FF0C34" w:rsidRPr="00521697" w:rsidRDefault="00FF0C34" w:rsidP="00521697">
            <w:pPr>
              <w:spacing w:after="0" w:line="240" w:lineRule="auto"/>
              <w:jc w:val="center"/>
            </w:pPr>
          </w:p>
          <w:p w:rsidR="00FF0C34" w:rsidRPr="00521697" w:rsidRDefault="00FF0C34" w:rsidP="00521697">
            <w:pPr>
              <w:spacing w:after="0" w:line="240" w:lineRule="auto"/>
            </w:pPr>
            <w:r w:rsidRPr="00521697">
              <w:t xml:space="preserve">                                                          </w:t>
            </w:r>
          </w:p>
        </w:tc>
        <w:tc>
          <w:tcPr>
            <w:tcW w:w="5303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521697">
              <w:rPr>
                <w:b/>
                <w:sz w:val="40"/>
                <w:szCs w:val="40"/>
              </w:rPr>
              <w:t>m</w:t>
            </w: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3" o:spid="_x0000_s1043" type="#_x0000_t75" alt="http://upload.wikimedia.org/wikipedia/commons/thumb/5/58/2008-08-Agaricus-Stuttgartx7.JPG/800px-2008-08-Agaricus-Stuttgartx7.JPG" style="position:absolute;margin-left:-3.3pt;margin-top:16.1pt;width:116.2pt;height:87pt;z-index:-251656192;visibility:visible" wrapcoords="-139 0 -139 21414 21600 21414 21600 0 -139 0">
                  <v:imagedata r:id="rId25" o:title=""/>
                  <w10:wrap type="tight"/>
                </v:shape>
              </w:pict>
            </w:r>
          </w:p>
          <w:p w:rsidR="00FF0C34" w:rsidRPr="00521697" w:rsidRDefault="00FF0C34" w:rsidP="00521697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Obrázek 300" o:spid="_x0000_s1044" type="#_x0000_t75" alt="http://upload.wikimedia.org/wikipedia/commons/thumb/d/dd/2012-10-09_Agaricus_arvensis_Schaeff_270481.jpg/1024px-2012-10-09_Agaricus_arvensis_Schaeff_270481.jpg" style="position:absolute;margin-left:.35pt;margin-top:-21.25pt;width:132.85pt;height:88.5pt;z-index:-251657216;visibility:visible" wrapcoords="-122 0 -122 21417 21600 21417 21600 0 -122 0">
                  <v:imagedata r:id="rId26" o:title=""/>
                  <w10:wrap type="tight"/>
                </v:shape>
              </w:pict>
            </w: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  <w:r w:rsidRPr="00521697">
              <w:t xml:space="preserve">                          1                                                  2</w:t>
            </w:r>
          </w:p>
        </w:tc>
      </w:tr>
      <w:tr w:rsidR="00FF0C34" w:rsidRPr="00521697" w:rsidTr="00521697">
        <w:trPr>
          <w:trHeight w:val="3556"/>
        </w:trPr>
        <w:tc>
          <w:tcPr>
            <w:tcW w:w="5303" w:type="dxa"/>
          </w:tcPr>
          <w:p w:rsidR="00FF0C34" w:rsidRPr="00521697" w:rsidRDefault="00FF0C34" w:rsidP="00521697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521697">
              <w:rPr>
                <w:b/>
                <w:sz w:val="40"/>
                <w:szCs w:val="40"/>
              </w:rPr>
              <w:t xml:space="preserve">                         j</w:t>
            </w:r>
          </w:p>
          <w:p w:rsidR="00FF0C34" w:rsidRPr="00521697" w:rsidRDefault="00FF0C34" w:rsidP="00521697">
            <w:pPr>
              <w:tabs>
                <w:tab w:val="left" w:pos="1215"/>
              </w:tabs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_x0000_s1045" type="#_x0000_t75" alt="http://upload.wikimedia.org/wikipedia/commons/thumb/6/69/Amanita_pantherina_20100810.jpg/800px-Amanita_pantherina_20100810.jpg" style="position:absolute;margin-left:0;margin-top:.05pt;width:125.3pt;height:102.05pt;z-index:-251653120;visibility:visible" wrapcoords="-129 0 -129 21441 21600 21441 21600 0 -129 0">
                  <v:imagedata r:id="rId27" o:title="" croptop="10561f" cropbottom="7234f" cropleft="9969f" cropright="11684f"/>
                  <w10:wrap type="tight"/>
                </v:shape>
              </w:pict>
            </w:r>
            <w:r>
              <w:rPr>
                <w:noProof/>
                <w:lang w:eastAsia="cs-CZ"/>
              </w:rPr>
              <w:pict>
                <v:shape id="_x0000_s1046" type="#_x0000_t75" alt="http://upload.wikimedia.org/wikipedia/commons/thumb/1/19/Amanita_pantherina_3.jpg/800px-Amanita_pantherina_3.jpg" style="position:absolute;margin-left:141.75pt;margin-top:.05pt;width:109.15pt;height:117.05pt;z-index:-251654144;visibility:visible" wrapcoords="-148 0 -148 21462 21600 21462 21600 0 -148 0">
                  <v:imagedata r:id="rId28" o:title="" croptop="15798f" cropbottom="19707f" cropleft="27852f" cropright="18056f"/>
                  <w10:wrap type="tight"/>
                </v:shape>
              </w:pict>
            </w:r>
            <w:r w:rsidRPr="00521697">
              <w:t xml:space="preserve">                    </w:t>
            </w:r>
          </w:p>
          <w:p w:rsidR="00FF0C34" w:rsidRPr="00521697" w:rsidRDefault="00FF0C34" w:rsidP="00521697">
            <w:pPr>
              <w:tabs>
                <w:tab w:val="left" w:pos="1215"/>
              </w:tabs>
              <w:spacing w:after="0" w:line="240" w:lineRule="auto"/>
            </w:pPr>
            <w:r w:rsidRPr="00521697">
              <w:t xml:space="preserve">            </w:t>
            </w:r>
          </w:p>
          <w:p w:rsidR="00FF0C34" w:rsidRPr="00521697" w:rsidRDefault="00FF0C34" w:rsidP="00521697">
            <w:pPr>
              <w:tabs>
                <w:tab w:val="left" w:pos="1215"/>
              </w:tabs>
              <w:spacing w:after="0" w:line="240" w:lineRule="auto"/>
            </w:pPr>
            <w:r w:rsidRPr="00521697">
              <w:t xml:space="preserve">                     1                                                     2</w:t>
            </w:r>
          </w:p>
        </w:tc>
        <w:tc>
          <w:tcPr>
            <w:tcW w:w="5303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_x0000_s1047" type="#_x0000_t75" alt="http://upload.wikimedia.org/wikipedia/commons/thumb/0/08/Amanita_rubescens_4.jpg/800px-Amanita_rubescens_4.jpg" style="position:absolute;left:0;text-align:left;margin-left:104.95pt;margin-top:24.75pt;width:149.65pt;height:102pt;z-index:-251652096;visibility:visible;mso-position-horizontal-relative:text;mso-position-vertical-relative:text" wrapcoords="-108 0 -108 21441 21600 21441 21600 0 -108 0">
                  <v:imagedata r:id="rId29" o:title="" cropbottom="9548f" cropleft="4009f"/>
                  <w10:wrap type="tight"/>
                </v:shape>
              </w:pict>
            </w:r>
            <w:r w:rsidRPr="00521697">
              <w:rPr>
                <w:b/>
                <w:sz w:val="40"/>
                <w:szCs w:val="40"/>
              </w:rPr>
              <w:t>n</w:t>
            </w:r>
          </w:p>
          <w:p w:rsidR="00FF0C34" w:rsidRPr="00521697" w:rsidRDefault="00FF0C34" w:rsidP="00521697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_x0000_s1048" type="#_x0000_t75" alt="http://upload.wikimedia.org/wikipedia/commons/thumb/5/57/Amanita_rubescens_01.jpg/640px-Amanita_rubescens_01.jpg" style="position:absolute;margin-left:.1pt;margin-top:.1pt;width:101.15pt;height:133.5pt;z-index:-251651072;visibility:visible" wrapcoords="-160 0 -160 21479 21600 21479 21600 0 -160 0">
                  <v:imagedata r:id="rId30" o:title="" croptop="8507f" cropbottom="6350f" cropleft="4540f" cropright="18625f"/>
                  <w10:wrap type="tight"/>
                </v:shape>
              </w:pict>
            </w:r>
            <w:r w:rsidRPr="00521697">
              <w:t xml:space="preserve">                      </w:t>
            </w:r>
          </w:p>
          <w:p w:rsidR="00FF0C34" w:rsidRPr="00521697" w:rsidRDefault="00FF0C34" w:rsidP="00521697">
            <w:pPr>
              <w:spacing w:after="0" w:line="240" w:lineRule="auto"/>
            </w:pPr>
            <w:r w:rsidRPr="00521697">
              <w:t xml:space="preserve">                        1                                              2</w:t>
            </w:r>
          </w:p>
        </w:tc>
      </w:tr>
      <w:tr w:rsidR="00FF0C34" w:rsidRPr="00521697" w:rsidTr="00521697">
        <w:trPr>
          <w:trHeight w:val="3615"/>
        </w:trPr>
        <w:tc>
          <w:tcPr>
            <w:tcW w:w="5303" w:type="dxa"/>
          </w:tcPr>
          <w:p w:rsidR="00FF0C34" w:rsidRPr="00521697" w:rsidRDefault="00FF0C34" w:rsidP="00521697">
            <w:pPr>
              <w:spacing w:after="0" w:line="240" w:lineRule="auto"/>
              <w:jc w:val="center"/>
            </w:pPr>
            <w:r w:rsidRPr="00521697">
              <w:rPr>
                <w:b/>
                <w:sz w:val="40"/>
                <w:szCs w:val="40"/>
              </w:rPr>
              <w:t>k</w:t>
            </w:r>
          </w:p>
          <w:p w:rsidR="00FF0C34" w:rsidRPr="00521697" w:rsidRDefault="00FF0C34" w:rsidP="00521697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obrázek 39" o:spid="_x0000_s1049" type="#_x0000_t75" alt="http://upload.wikimedia.org/wikipedia/commons/thumb/0/03/Fly_Agaric_mushroom_04.jpg/800px-Fly_Agaric_mushroom_04.jpg" style="position:absolute;left:0;text-align:left;margin-left:121.15pt;margin-top:2.35pt;width:129.35pt;height:96.75pt;z-index:-251650048;visibility:visible" wrapcoords="-126 0 -126 21433 21600 21433 21600 0 -126 0">
                  <v:imagedata r:id="rId31" o:title=""/>
                  <w10:wrap type="tight"/>
                </v:shape>
              </w:pict>
            </w:r>
          </w:p>
          <w:p w:rsidR="00FF0C34" w:rsidRPr="00521697" w:rsidRDefault="00FF0C34" w:rsidP="00521697">
            <w:pPr>
              <w:spacing w:after="0" w:line="240" w:lineRule="auto"/>
              <w:jc w:val="center"/>
            </w:pPr>
          </w:p>
          <w:p w:rsidR="00FF0C34" w:rsidRPr="00521697" w:rsidRDefault="00FF0C34" w:rsidP="00521697">
            <w:pPr>
              <w:spacing w:after="0" w:line="240" w:lineRule="auto"/>
            </w:pPr>
            <w:r w:rsidRPr="00521697">
              <w:t xml:space="preserve">                  </w:t>
            </w:r>
            <w:r>
              <w:rPr>
                <w:noProof/>
                <w:lang w:eastAsia="cs-CZ"/>
              </w:rPr>
              <w:pict>
                <v:shape id="obrázek 40" o:spid="_x0000_s1050" type="#_x0000_t75" alt="http://upload.wikimedia.org/wikipedia/commons/thumb/3/3f/Fliegenpilz.JPG/800px-Fliegenpilz.JPG" style="position:absolute;margin-left:11.25pt;margin-top:-38.5pt;width:98.8pt;height:147pt;z-index:-251649024;visibility:visible;mso-position-horizontal-relative:text;mso-position-vertical-relative:text" wrapcoords="-164 0 -164 21490 21600 21490 21600 0 -164 0">
                  <v:imagedata r:id="rId32" o:title="" croptop="8274f" cropbottom="3482f" cropleft="18966f" cropright="16807f"/>
                  <w10:wrap type="tight"/>
                </v:shape>
              </w:pict>
            </w:r>
            <w:r w:rsidRPr="00521697">
              <w:t xml:space="preserve">    1                                                 2</w:t>
            </w:r>
          </w:p>
        </w:tc>
        <w:tc>
          <w:tcPr>
            <w:tcW w:w="5303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521697">
              <w:rPr>
                <w:b/>
                <w:sz w:val="40"/>
                <w:szCs w:val="40"/>
              </w:rPr>
              <w:t>o</w:t>
            </w:r>
          </w:p>
          <w:p w:rsidR="00FF0C34" w:rsidRPr="00521697" w:rsidRDefault="00FF0C34" w:rsidP="00521697">
            <w:pPr>
              <w:tabs>
                <w:tab w:val="left" w:pos="945"/>
              </w:tabs>
              <w:spacing w:after="0" w:line="240" w:lineRule="auto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_x0000_s1051" type="#_x0000_t75" alt="http://upload.wikimedia.org/wikipedia/commons/thumb/8/8c/Boletus_satanas.JPG/640px-Boletus_satanas.JPG" style="position:absolute;margin-left:134.95pt;margin-top:1.8pt;width:118.7pt;height:121.5pt;z-index:-251646976;visibility:visible" wrapcoords="-137 0 -137 21467 21600 21467 21600 0 -137 0">
                  <v:imagedata r:id="rId33" o:title="" croptop="10301f" cropbottom="5618f" cropleft="9113f" cropright="7930f"/>
                  <w10:wrap type="tight"/>
                </v:shape>
              </w:pict>
            </w:r>
            <w:r w:rsidRPr="00521697">
              <w:rPr>
                <w:sz w:val="40"/>
                <w:szCs w:val="40"/>
              </w:rPr>
              <w:tab/>
            </w:r>
            <w:r w:rsidRPr="00521697">
              <w:t xml:space="preserve">           </w:t>
            </w:r>
          </w:p>
          <w:p w:rsidR="00FF0C34" w:rsidRPr="00521697" w:rsidRDefault="00FF0C34" w:rsidP="00521697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_x0000_s1052" type="#_x0000_t75" alt="http://upload.wikimedia.org/wikipedia/commons/thumb/0/0d/Satans-R%C3%B6hrling_Boletus_satanas.jpg/1024px-Satans-R%C3%B6hrling_Boletus_satanas.jpg" style="position:absolute;margin-left:.35pt;margin-top:-17.3pt;width:120.45pt;height:78.8pt;z-index:-251648000;visibility:visible" wrapcoords="-134 0 -134 21394 21600 21394 21600 0 -134 0">
                  <v:imagedata r:id="rId34" o:title=""/>
                  <w10:wrap type="tight"/>
                </v:shape>
              </w:pict>
            </w:r>
            <w:r w:rsidRPr="00521697">
              <w:t xml:space="preserve">  </w:t>
            </w:r>
          </w:p>
          <w:p w:rsidR="00FF0C34" w:rsidRPr="00521697" w:rsidRDefault="00FF0C34" w:rsidP="00521697">
            <w:pPr>
              <w:spacing w:after="0" w:line="240" w:lineRule="auto"/>
            </w:pPr>
            <w:r w:rsidRPr="00521697">
              <w:t xml:space="preserve">                     1                                                     2     </w:t>
            </w:r>
          </w:p>
        </w:tc>
      </w:tr>
      <w:tr w:rsidR="00FF0C34" w:rsidRPr="00521697" w:rsidTr="00521697">
        <w:trPr>
          <w:trHeight w:val="3959"/>
        </w:trPr>
        <w:tc>
          <w:tcPr>
            <w:tcW w:w="5303" w:type="dxa"/>
          </w:tcPr>
          <w:p w:rsidR="00FF0C34" w:rsidRPr="00521697" w:rsidRDefault="00FF0C34" w:rsidP="00521697">
            <w:pPr>
              <w:spacing w:after="0" w:line="240" w:lineRule="auto"/>
              <w:jc w:val="center"/>
            </w:pPr>
            <w:r w:rsidRPr="00521697">
              <w:rPr>
                <w:b/>
                <w:sz w:val="40"/>
                <w:szCs w:val="40"/>
              </w:rPr>
              <w:t>l</w:t>
            </w:r>
            <w:r w:rsidRPr="00521697">
              <w:t xml:space="preserve"> </w:t>
            </w:r>
          </w:p>
          <w:p w:rsidR="00FF0C34" w:rsidRPr="00521697" w:rsidRDefault="00FF0C34" w:rsidP="00521697">
            <w:pPr>
              <w:spacing w:after="0" w:line="240" w:lineRule="auto"/>
            </w:pPr>
            <w:r>
              <w:rPr>
                <w:noProof/>
                <w:lang w:eastAsia="cs-CZ"/>
              </w:rPr>
              <w:pict>
                <v:shape id="_x0000_s1053" type="#_x0000_t75" alt="http://upload.wikimedia.org/wikipedia/commons/thumb/1/17/2005-09-25_Entoloma_sinuatum_cropped.jpg/800px-2005-09-25_Entoloma_sinuatum_cropped.jpg" style="position:absolute;margin-left:26.2pt;margin-top:4pt;width:186.2pt;height:142.5pt;z-index:-251645952;visibility:visible" wrapcoords="-87 0 -87 21486 21600 21486 21600 0 -87 0">
                  <v:imagedata r:id="rId35" o:title=""/>
                  <w10:wrap type="tight"/>
                </v:shape>
              </w:pict>
            </w: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</w:pPr>
          </w:p>
          <w:p w:rsidR="00FF0C34" w:rsidRPr="00521697" w:rsidRDefault="00FF0C34" w:rsidP="00521697">
            <w:pPr>
              <w:spacing w:after="0" w:line="240" w:lineRule="auto"/>
              <w:jc w:val="center"/>
            </w:pPr>
          </w:p>
          <w:p w:rsidR="00FF0C34" w:rsidRPr="00521697" w:rsidRDefault="00FF0C34" w:rsidP="00521697">
            <w:pPr>
              <w:spacing w:after="0" w:line="240" w:lineRule="auto"/>
              <w:jc w:val="center"/>
              <w:rPr>
                <w:noProof/>
                <w:lang w:eastAsia="cs-CZ"/>
              </w:rPr>
            </w:pPr>
            <w:r w:rsidRPr="00521697">
              <w:t xml:space="preserve">                                                 </w:t>
            </w:r>
          </w:p>
        </w:tc>
        <w:tc>
          <w:tcPr>
            <w:tcW w:w="5303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521697">
              <w:rPr>
                <w:b/>
                <w:sz w:val="40"/>
                <w:szCs w:val="40"/>
              </w:rPr>
              <w:t>p</w:t>
            </w:r>
          </w:p>
          <w:p w:rsidR="00FF0C34" w:rsidRPr="00521697" w:rsidRDefault="00FF0C34" w:rsidP="00521697">
            <w:pPr>
              <w:spacing w:after="0" w:line="240" w:lineRule="auto"/>
              <w:rPr>
                <w:b/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_x0000_s1054" type="#_x0000_t75" alt="http://upload.wikimedia.org/wikipedia/commons/thumb/2/2e/Stenmurkla.png/640px-Stenmurkla.png" style="position:absolute;margin-left:137.05pt;margin-top:3.95pt;width:115.9pt;height:131.5pt;z-index:-251644928;visibility:visible" wrapcoords="-139 0 -139 21477 21600 21477 21600 0 -139 0">
                  <v:imagedata r:id="rId36" o:title="" cropleft="9612f" cropright="5680f"/>
                  <w10:wrap type="tight"/>
                </v:shape>
              </w:pict>
            </w:r>
          </w:p>
          <w:p w:rsidR="00FF0C34" w:rsidRPr="00521697" w:rsidRDefault="00FF0C34" w:rsidP="00521697">
            <w:pPr>
              <w:spacing w:after="0" w:line="240" w:lineRule="auto"/>
              <w:rPr>
                <w:b/>
              </w:rPr>
            </w:pPr>
          </w:p>
          <w:p w:rsidR="00FF0C34" w:rsidRPr="00521697" w:rsidRDefault="00FF0C34" w:rsidP="00521697">
            <w:pPr>
              <w:spacing w:after="0" w:line="240" w:lineRule="auto"/>
              <w:rPr>
                <w:b/>
              </w:rPr>
            </w:pPr>
            <w:r w:rsidRPr="00521697">
              <w:rPr>
                <w:b/>
              </w:rPr>
              <w:t xml:space="preserve">                              </w:t>
            </w:r>
          </w:p>
          <w:p w:rsidR="00FF0C34" w:rsidRPr="00521697" w:rsidRDefault="00FF0C34" w:rsidP="00521697">
            <w:pPr>
              <w:spacing w:after="0" w:line="240" w:lineRule="auto"/>
              <w:rPr>
                <w:b/>
              </w:rPr>
            </w:pPr>
          </w:p>
          <w:p w:rsidR="00FF0C34" w:rsidRPr="00521697" w:rsidRDefault="00FF0C34" w:rsidP="00521697">
            <w:pPr>
              <w:spacing w:after="0" w:line="240" w:lineRule="auto"/>
              <w:rPr>
                <w:b/>
              </w:rPr>
            </w:pPr>
          </w:p>
          <w:p w:rsidR="00FF0C34" w:rsidRPr="00521697" w:rsidRDefault="00FF0C34" w:rsidP="00521697">
            <w:pPr>
              <w:spacing w:after="0" w:line="240" w:lineRule="auto"/>
              <w:rPr>
                <w:b/>
              </w:rPr>
            </w:pPr>
          </w:p>
          <w:p w:rsidR="00FF0C34" w:rsidRPr="00521697" w:rsidRDefault="00FF0C34" w:rsidP="00521697">
            <w:pPr>
              <w:spacing w:after="0" w:line="240" w:lineRule="auto"/>
              <w:rPr>
                <w:b/>
              </w:rPr>
            </w:pPr>
          </w:p>
          <w:p w:rsidR="00FF0C34" w:rsidRPr="00521697" w:rsidRDefault="00FF0C34" w:rsidP="00521697">
            <w:pPr>
              <w:spacing w:after="0" w:line="240" w:lineRule="auto"/>
              <w:rPr>
                <w:b/>
              </w:rPr>
            </w:pPr>
          </w:p>
          <w:p w:rsidR="00FF0C34" w:rsidRPr="00521697" w:rsidRDefault="00FF0C34" w:rsidP="00521697">
            <w:pPr>
              <w:spacing w:after="0" w:line="240" w:lineRule="auto"/>
              <w:rPr>
                <w:b/>
              </w:rPr>
            </w:pPr>
          </w:p>
          <w:p w:rsidR="00FF0C34" w:rsidRPr="00521697" w:rsidRDefault="00FF0C34" w:rsidP="00521697">
            <w:pPr>
              <w:spacing w:after="0" w:line="240" w:lineRule="auto"/>
              <w:rPr>
                <w:b/>
              </w:rPr>
            </w:pPr>
          </w:p>
          <w:p w:rsidR="00FF0C34" w:rsidRPr="00521697" w:rsidRDefault="00FF0C34" w:rsidP="00521697">
            <w:pPr>
              <w:spacing w:after="0" w:line="240" w:lineRule="auto"/>
              <w:rPr>
                <w:b/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shape id="obrázek 41" o:spid="_x0000_s1055" type="#_x0000_t75" alt="http://upload.wikimedia.org/wikipedia/commons/5/50/Giftlorchel.jpg" style="position:absolute;margin-left:.35pt;margin-top:-141.35pt;width:101.25pt;height:131.25pt;z-index:-251643904;visibility:visible" wrapcoords="-160 0 -160 21477 21600 21477 21600 0 -160 0">
                  <v:imagedata r:id="rId37" o:title="" cropleft="25554f" cropright="6378f"/>
                  <w10:wrap type="tight"/>
                </v:shape>
              </w:pict>
            </w:r>
            <w:r w:rsidRPr="00521697">
              <w:rPr>
                <w:b/>
              </w:rPr>
              <w:t xml:space="preserve">                       1                                               2</w:t>
            </w:r>
          </w:p>
        </w:tc>
      </w:tr>
    </w:tbl>
    <w:p w:rsidR="00FF0C34" w:rsidRDefault="00FF0C34" w:rsidP="00E66575">
      <w:pPr>
        <w:spacing w:after="0" w:line="240" w:lineRule="auto"/>
      </w:pPr>
    </w:p>
    <w:p w:rsidR="00FF0C34" w:rsidRDefault="00FF0C34" w:rsidP="00E66575">
      <w:pPr>
        <w:spacing w:after="0" w:line="240" w:lineRule="auto"/>
      </w:pPr>
    </w:p>
    <w:p w:rsidR="00FF0C34" w:rsidRPr="000040A7" w:rsidRDefault="00FF0C34" w:rsidP="00E66575">
      <w:pPr>
        <w:spacing w:after="0" w:line="240" w:lineRule="auto"/>
        <w:rPr>
          <w:b/>
          <w:sz w:val="28"/>
          <w:szCs w:val="28"/>
          <w:u w:val="single"/>
        </w:rPr>
      </w:pPr>
      <w:r w:rsidRPr="000040A7">
        <w:rPr>
          <w:b/>
          <w:sz w:val="28"/>
          <w:szCs w:val="28"/>
          <w:u w:val="single"/>
        </w:rPr>
        <w:t>Řešení:</w:t>
      </w:r>
    </w:p>
    <w:p w:rsidR="00FF0C34" w:rsidRDefault="00FF0C34" w:rsidP="00E66575">
      <w:pPr>
        <w:spacing w:after="0" w:line="240" w:lineRule="auto"/>
      </w:pPr>
    </w:p>
    <w:p w:rsidR="00FF0C34" w:rsidRDefault="00FF0C34" w:rsidP="00E66575">
      <w:pPr>
        <w:spacing w:after="0" w:line="240" w:lineRule="auto"/>
      </w:pPr>
      <w:r>
        <w:t>1)</w:t>
      </w:r>
      <w:r>
        <w:tab/>
        <w:t>Rozděl předložené houby do skupin:</w:t>
      </w:r>
    </w:p>
    <w:p w:rsidR="00FF0C34" w:rsidRDefault="00FF0C34" w:rsidP="00E66575">
      <w:pPr>
        <w:spacing w:after="0" w:line="240" w:lineRule="auto"/>
      </w:pPr>
      <w:r>
        <w:t>a)</w:t>
      </w:r>
      <w:r>
        <w:tab/>
      </w:r>
      <w:r w:rsidRPr="000053BA">
        <w:rPr>
          <w:u w:val="single"/>
        </w:rPr>
        <w:t>jedlé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>x</w:t>
      </w:r>
      <w:r>
        <w:tab/>
      </w:r>
      <w:r>
        <w:tab/>
      </w:r>
      <w:r w:rsidRPr="000053BA">
        <w:rPr>
          <w:u w:val="single"/>
        </w:rPr>
        <w:t>jedovaté</w:t>
      </w:r>
    </w:p>
    <w:p w:rsidR="00FF0C34" w:rsidRPr="000053BA" w:rsidRDefault="00FF0C34" w:rsidP="00E66575">
      <w:pPr>
        <w:spacing w:after="0" w:line="240" w:lineRule="auto"/>
        <w:rPr>
          <w:b/>
          <w:color w:val="FF0000"/>
        </w:rPr>
      </w:pPr>
      <w:r>
        <w:tab/>
      </w:r>
      <w:r w:rsidRPr="000053BA">
        <w:rPr>
          <w:b/>
          <w:color w:val="FF0000"/>
        </w:rPr>
        <w:t>muchomůrka růžovka ( masák)</w:t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  <w:t>muchomůrka zelená</w:t>
      </w:r>
      <w:r w:rsidRPr="000053BA">
        <w:rPr>
          <w:b/>
          <w:color w:val="FF0000"/>
        </w:rPr>
        <w:tab/>
      </w:r>
      <w:r w:rsidRPr="000053BA">
        <w:rPr>
          <w:b/>
        </w:rPr>
        <w:t>!</w:t>
      </w:r>
    </w:p>
    <w:p w:rsidR="00FF0C34" w:rsidRPr="000053BA" w:rsidRDefault="00FF0C34" w:rsidP="00E66575">
      <w:pPr>
        <w:spacing w:after="0" w:line="240" w:lineRule="auto"/>
        <w:rPr>
          <w:b/>
        </w:rPr>
      </w:pPr>
      <w:r w:rsidRPr="000053BA">
        <w:rPr>
          <w:b/>
          <w:color w:val="FF0000"/>
        </w:rPr>
        <w:tab/>
        <w:t>bedla vysoká</w:t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  <w:t>muchomůrka červená</w:t>
      </w:r>
      <w:r w:rsidRPr="000053BA">
        <w:rPr>
          <w:b/>
          <w:color w:val="FF0000"/>
        </w:rPr>
        <w:tab/>
      </w:r>
      <w:r w:rsidRPr="000053BA">
        <w:rPr>
          <w:b/>
        </w:rPr>
        <w:t>!</w:t>
      </w:r>
    </w:p>
    <w:p w:rsidR="00FF0C34" w:rsidRPr="000053BA" w:rsidRDefault="00FF0C34" w:rsidP="00E66575">
      <w:pPr>
        <w:spacing w:after="0" w:line="240" w:lineRule="auto"/>
        <w:rPr>
          <w:b/>
          <w:color w:val="FF0000"/>
        </w:rPr>
      </w:pPr>
      <w:r w:rsidRPr="000053BA">
        <w:rPr>
          <w:b/>
          <w:color w:val="FF0000"/>
        </w:rPr>
        <w:tab/>
        <w:t>kozák březový</w:t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F37D39">
        <w:rPr>
          <w:b/>
        </w:rPr>
        <w:t xml:space="preserve">§  </w:t>
      </w:r>
      <w:r w:rsidRPr="000053BA">
        <w:rPr>
          <w:b/>
          <w:color w:val="FF0000"/>
        </w:rPr>
        <w:t xml:space="preserve"> hřib satan</w:t>
      </w:r>
    </w:p>
    <w:p w:rsidR="00FF0C34" w:rsidRPr="000053BA" w:rsidRDefault="00FF0C34" w:rsidP="00E66575">
      <w:pPr>
        <w:spacing w:after="0" w:line="240" w:lineRule="auto"/>
        <w:rPr>
          <w:b/>
          <w:color w:val="FF0000"/>
        </w:rPr>
      </w:pPr>
      <w:r w:rsidRPr="000053BA">
        <w:rPr>
          <w:b/>
          <w:color w:val="FF0000"/>
        </w:rPr>
        <w:tab/>
        <w:t>křemenáč osikový</w:t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  <w:t>závojenka olovová</w:t>
      </w:r>
      <w:r w:rsidRPr="000053BA">
        <w:rPr>
          <w:b/>
          <w:color w:val="FF0000"/>
        </w:rPr>
        <w:tab/>
      </w:r>
      <w:r w:rsidRPr="000053BA">
        <w:rPr>
          <w:b/>
        </w:rPr>
        <w:t>!</w:t>
      </w:r>
    </w:p>
    <w:p w:rsidR="00FF0C34" w:rsidRPr="000053BA" w:rsidRDefault="00FF0C34" w:rsidP="00E66575">
      <w:pPr>
        <w:spacing w:after="0" w:line="240" w:lineRule="auto"/>
        <w:rPr>
          <w:b/>
          <w:color w:val="FF0000"/>
        </w:rPr>
      </w:pPr>
      <w:r w:rsidRPr="000053BA">
        <w:rPr>
          <w:b/>
          <w:color w:val="FF0000"/>
        </w:rPr>
        <w:tab/>
        <w:t>hřib dubový</w:t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  <w:t>ucháč obecný</w:t>
      </w:r>
    </w:p>
    <w:p w:rsidR="00FF0C34" w:rsidRPr="000053BA" w:rsidRDefault="00FF0C34" w:rsidP="00E66575">
      <w:pPr>
        <w:spacing w:after="0" w:line="240" w:lineRule="auto"/>
        <w:rPr>
          <w:b/>
          <w:color w:val="FF0000"/>
        </w:rPr>
      </w:pPr>
      <w:r w:rsidRPr="000053BA">
        <w:rPr>
          <w:b/>
          <w:color w:val="FF0000"/>
        </w:rPr>
        <w:tab/>
        <w:t>liška obecná</w:t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>
        <w:rPr>
          <w:b/>
          <w:color w:val="FF0000"/>
        </w:rPr>
        <w:t>muchomůrka tygrovaná</w:t>
      </w:r>
      <w:r w:rsidRPr="000053BA">
        <w:rPr>
          <w:b/>
          <w:color w:val="FF0000"/>
        </w:rPr>
        <w:tab/>
      </w:r>
    </w:p>
    <w:p w:rsidR="00FF0C34" w:rsidRPr="000053BA" w:rsidRDefault="00FF0C34" w:rsidP="00E66575">
      <w:pPr>
        <w:spacing w:after="0" w:line="240" w:lineRule="auto"/>
        <w:rPr>
          <w:b/>
          <w:color w:val="FF0000"/>
        </w:rPr>
      </w:pPr>
      <w:r w:rsidRPr="000053BA">
        <w:rPr>
          <w:b/>
          <w:color w:val="FF0000"/>
        </w:rPr>
        <w:tab/>
        <w:t>klouzek pravý</w:t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</w:p>
    <w:p w:rsidR="00FF0C34" w:rsidRPr="000053BA" w:rsidRDefault="00FF0C34" w:rsidP="00E66575">
      <w:pPr>
        <w:spacing w:after="0" w:line="240" w:lineRule="auto"/>
        <w:rPr>
          <w:b/>
          <w:color w:val="FF0000"/>
        </w:rPr>
      </w:pPr>
      <w:r w:rsidRPr="000053BA">
        <w:rPr>
          <w:b/>
          <w:color w:val="FF0000"/>
        </w:rPr>
        <w:tab/>
        <w:t>ryzec pravý</w:t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</w:p>
    <w:p w:rsidR="00FF0C34" w:rsidRDefault="00FF0C34" w:rsidP="00E66575">
      <w:pPr>
        <w:spacing w:after="0" w:line="240" w:lineRule="auto"/>
        <w:rPr>
          <w:b/>
          <w:color w:val="FF0000"/>
        </w:rPr>
      </w:pPr>
      <w:r w:rsidRPr="000053BA">
        <w:rPr>
          <w:b/>
          <w:color w:val="FF0000"/>
        </w:rPr>
        <w:tab/>
        <w:t>holubinka nazelenalá</w:t>
      </w:r>
    </w:p>
    <w:p w:rsidR="00FF0C34" w:rsidRDefault="00FF0C34" w:rsidP="00E66575">
      <w:pPr>
        <w:spacing w:after="0" w:line="240" w:lineRule="auto"/>
      </w:pPr>
      <w:r>
        <w:rPr>
          <w:b/>
          <w:color w:val="FF0000"/>
        </w:rPr>
        <w:t xml:space="preserve">   </w:t>
      </w:r>
      <w:r>
        <w:rPr>
          <w:b/>
          <w:color w:val="FF0000"/>
        </w:rPr>
        <w:tab/>
        <w:t>žampion ovčí</w:t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 w:rsidRPr="000053BA">
        <w:rPr>
          <w:b/>
          <w:color w:val="FF0000"/>
        </w:rPr>
        <w:tab/>
      </w:r>
      <w:r>
        <w:tab/>
      </w:r>
    </w:p>
    <w:p w:rsidR="00FF0C34" w:rsidRDefault="00FF0C34" w:rsidP="00E66575">
      <w:pPr>
        <w:spacing w:after="0" w:line="240" w:lineRule="auto"/>
      </w:pPr>
      <w:r>
        <w:tab/>
      </w:r>
    </w:p>
    <w:p w:rsidR="00FF0C34" w:rsidRDefault="00FF0C34" w:rsidP="00E66575">
      <w:pPr>
        <w:spacing w:after="0" w:line="240" w:lineRule="auto"/>
      </w:pPr>
      <w:r>
        <w:t>b)</w:t>
      </w:r>
      <w:r>
        <w:tab/>
      </w:r>
      <w:r w:rsidRPr="00F37D39">
        <w:rPr>
          <w:u w:val="single"/>
        </w:rPr>
        <w:t>rou</w:t>
      </w:r>
      <w:r>
        <w:rPr>
          <w:u w:val="single"/>
        </w:rPr>
        <w:t>r</w:t>
      </w:r>
      <w:r w:rsidRPr="00F37D39">
        <w:rPr>
          <w:u w:val="single"/>
        </w:rPr>
        <w:t xml:space="preserve">katé </w:t>
      </w:r>
      <w:r>
        <w:tab/>
      </w:r>
      <w:r>
        <w:tab/>
      </w:r>
      <w:r>
        <w:tab/>
      </w:r>
      <w:r>
        <w:tab/>
        <w:t xml:space="preserve"> x </w:t>
      </w:r>
      <w:r>
        <w:tab/>
      </w:r>
      <w:r>
        <w:tab/>
      </w:r>
      <w:r w:rsidRPr="00F37D39">
        <w:rPr>
          <w:u w:val="single"/>
        </w:rPr>
        <w:t>lupenité</w:t>
      </w:r>
    </w:p>
    <w:p w:rsidR="00FF0C34" w:rsidRPr="00F37D39" w:rsidRDefault="00FF0C34" w:rsidP="00E66575">
      <w:pPr>
        <w:spacing w:after="0" w:line="240" w:lineRule="auto"/>
        <w:rPr>
          <w:b/>
          <w:color w:val="FF0000"/>
        </w:rPr>
      </w:pPr>
      <w:r>
        <w:tab/>
      </w:r>
      <w:r w:rsidRPr="00F37D39">
        <w:rPr>
          <w:b/>
          <w:color w:val="FF0000"/>
        </w:rPr>
        <w:t>kozák  březový</w:t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  <w:t>žampion</w:t>
      </w:r>
    </w:p>
    <w:p w:rsidR="00FF0C34" w:rsidRPr="00F37D39" w:rsidRDefault="00FF0C34" w:rsidP="00E66575">
      <w:pPr>
        <w:spacing w:after="0" w:line="240" w:lineRule="auto"/>
        <w:rPr>
          <w:b/>
          <w:color w:val="FF0000"/>
        </w:rPr>
      </w:pPr>
      <w:r w:rsidRPr="00F37D39">
        <w:rPr>
          <w:b/>
          <w:color w:val="FF0000"/>
        </w:rPr>
        <w:tab/>
        <w:t>křemenáč osikový</w:t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  <w:t>masák = muchomůrka růžová</w:t>
      </w:r>
    </w:p>
    <w:p w:rsidR="00FF0C34" w:rsidRPr="00F37D39" w:rsidRDefault="00FF0C34" w:rsidP="00E66575">
      <w:pPr>
        <w:spacing w:after="0" w:line="240" w:lineRule="auto"/>
        <w:rPr>
          <w:b/>
          <w:color w:val="FF0000"/>
        </w:rPr>
      </w:pPr>
      <w:r w:rsidRPr="00F37D39">
        <w:rPr>
          <w:b/>
          <w:color w:val="FF0000"/>
        </w:rPr>
        <w:tab/>
        <w:t>hřib dubový</w:t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  <w:t>bedla vysoká</w:t>
      </w:r>
    </w:p>
    <w:p w:rsidR="00FF0C34" w:rsidRPr="00F37D39" w:rsidRDefault="00FF0C34" w:rsidP="00E66575">
      <w:pPr>
        <w:spacing w:after="0" w:line="240" w:lineRule="auto"/>
        <w:rPr>
          <w:b/>
          <w:color w:val="FF0000"/>
        </w:rPr>
      </w:pPr>
      <w:r w:rsidRPr="00F37D39">
        <w:rPr>
          <w:b/>
          <w:color w:val="FF0000"/>
        </w:rPr>
        <w:tab/>
        <w:t>hřib satan</w:t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  <w:t>liška obecná</w:t>
      </w:r>
    </w:p>
    <w:p w:rsidR="00FF0C34" w:rsidRPr="00F37D39" w:rsidRDefault="00FF0C34" w:rsidP="00E66575">
      <w:pPr>
        <w:spacing w:after="0" w:line="240" w:lineRule="auto"/>
        <w:rPr>
          <w:b/>
          <w:color w:val="FF0000"/>
        </w:rPr>
      </w:pPr>
      <w:r w:rsidRPr="00F37D39">
        <w:rPr>
          <w:b/>
          <w:color w:val="FF0000"/>
        </w:rPr>
        <w:tab/>
        <w:t>klouzek pravý</w:t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  <w:t>ryzec pravý</w:t>
      </w:r>
    </w:p>
    <w:p w:rsidR="00FF0C34" w:rsidRDefault="00FF0C34" w:rsidP="00E66575">
      <w:pPr>
        <w:spacing w:after="0" w:line="240" w:lineRule="auto"/>
        <w:rPr>
          <w:b/>
          <w:color w:val="FF0000"/>
        </w:rPr>
      </w:pP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</w:r>
      <w:r w:rsidRPr="00F37D39">
        <w:rPr>
          <w:b/>
          <w:color w:val="FF0000"/>
        </w:rPr>
        <w:tab/>
        <w:t>holubinka nazelenalá</w:t>
      </w:r>
    </w:p>
    <w:p w:rsidR="00FF0C34" w:rsidRDefault="00FF0C34" w:rsidP="000040A7">
      <w:pPr>
        <w:pStyle w:val="ListParagraph"/>
        <w:numPr>
          <w:ilvl w:val="0"/>
          <w:numId w:val="8"/>
        </w:numPr>
        <w:spacing w:after="0" w:line="240" w:lineRule="auto"/>
        <w:ind w:hanging="720"/>
      </w:pPr>
      <w:r>
        <w:t>Pojmenuj předložené houby.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2"/>
        <w:gridCol w:w="3426"/>
        <w:gridCol w:w="975"/>
        <w:gridCol w:w="3544"/>
      </w:tblGrid>
      <w:tr w:rsidR="00FF0C34" w:rsidRPr="00521697" w:rsidTr="00521697">
        <w:trPr>
          <w:jc w:val="center"/>
        </w:trPr>
        <w:tc>
          <w:tcPr>
            <w:tcW w:w="952" w:type="dxa"/>
          </w:tcPr>
          <w:p w:rsidR="00FF0C34" w:rsidRPr="00521697" w:rsidRDefault="00FF0C34" w:rsidP="00521697">
            <w:pPr>
              <w:spacing w:after="0" w:line="240" w:lineRule="auto"/>
            </w:pPr>
            <w:r w:rsidRPr="00521697">
              <w:t>obrázek</w:t>
            </w:r>
          </w:p>
        </w:tc>
        <w:tc>
          <w:tcPr>
            <w:tcW w:w="3426" w:type="dxa"/>
          </w:tcPr>
          <w:p w:rsidR="00FF0C34" w:rsidRPr="00521697" w:rsidRDefault="00FF0C34" w:rsidP="00521697">
            <w:pPr>
              <w:spacing w:after="0" w:line="240" w:lineRule="auto"/>
            </w:pPr>
            <w:r w:rsidRPr="00521697">
              <w:t>Houba</w:t>
            </w:r>
          </w:p>
        </w:tc>
        <w:tc>
          <w:tcPr>
            <w:tcW w:w="975" w:type="dxa"/>
          </w:tcPr>
          <w:p w:rsidR="00FF0C34" w:rsidRPr="00521697" w:rsidRDefault="00FF0C34" w:rsidP="00521697">
            <w:pPr>
              <w:spacing w:after="0" w:line="240" w:lineRule="auto"/>
            </w:pPr>
            <w:r w:rsidRPr="00521697">
              <w:t>obrázek</w:t>
            </w:r>
          </w:p>
        </w:tc>
        <w:tc>
          <w:tcPr>
            <w:tcW w:w="3544" w:type="dxa"/>
          </w:tcPr>
          <w:p w:rsidR="00FF0C34" w:rsidRPr="00521697" w:rsidRDefault="00FF0C34" w:rsidP="00521697">
            <w:pPr>
              <w:spacing w:after="0" w:line="240" w:lineRule="auto"/>
            </w:pPr>
            <w:r w:rsidRPr="00521697">
              <w:t>houba</w:t>
            </w:r>
          </w:p>
        </w:tc>
      </w:tr>
      <w:tr w:rsidR="00FF0C34" w:rsidRPr="00521697" w:rsidTr="00521697">
        <w:trPr>
          <w:jc w:val="center"/>
        </w:trPr>
        <w:tc>
          <w:tcPr>
            <w:tcW w:w="952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21697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3426" w:type="dxa"/>
          </w:tcPr>
          <w:p w:rsidR="00FF0C34" w:rsidRPr="00521697" w:rsidRDefault="00FF0C34" w:rsidP="00521697">
            <w:pPr>
              <w:spacing w:after="0" w:line="240" w:lineRule="auto"/>
            </w:pPr>
            <w:r w:rsidRPr="00521697">
              <w:t>bedla  vysoká</w:t>
            </w:r>
          </w:p>
        </w:tc>
        <w:tc>
          <w:tcPr>
            <w:tcW w:w="975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21697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3544" w:type="dxa"/>
          </w:tcPr>
          <w:p w:rsidR="00FF0C34" w:rsidRPr="00521697" w:rsidRDefault="00FF0C34" w:rsidP="00521697">
            <w:pPr>
              <w:spacing w:after="0" w:line="240" w:lineRule="auto"/>
              <w:jc w:val="both"/>
            </w:pPr>
            <w:r w:rsidRPr="00521697">
              <w:t>muchomůrka zelená</w:t>
            </w:r>
          </w:p>
        </w:tc>
      </w:tr>
      <w:tr w:rsidR="00FF0C34" w:rsidRPr="00521697" w:rsidTr="00521697">
        <w:trPr>
          <w:jc w:val="center"/>
        </w:trPr>
        <w:tc>
          <w:tcPr>
            <w:tcW w:w="952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21697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3426" w:type="dxa"/>
          </w:tcPr>
          <w:p w:rsidR="00FF0C34" w:rsidRPr="00521697" w:rsidRDefault="00FF0C34" w:rsidP="00521697">
            <w:pPr>
              <w:spacing w:after="0" w:line="240" w:lineRule="auto"/>
            </w:pPr>
            <w:r w:rsidRPr="00521697">
              <w:t>kozák březový</w:t>
            </w:r>
          </w:p>
        </w:tc>
        <w:tc>
          <w:tcPr>
            <w:tcW w:w="975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21697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3544" w:type="dxa"/>
          </w:tcPr>
          <w:p w:rsidR="00FF0C34" w:rsidRPr="00521697" w:rsidRDefault="00FF0C34" w:rsidP="00521697">
            <w:pPr>
              <w:spacing w:after="0" w:line="240" w:lineRule="auto"/>
            </w:pPr>
            <w:r w:rsidRPr="00521697">
              <w:t>muchomůrka tygrovaná</w:t>
            </w:r>
          </w:p>
        </w:tc>
      </w:tr>
      <w:tr w:rsidR="00FF0C34" w:rsidRPr="00521697" w:rsidTr="00521697">
        <w:trPr>
          <w:jc w:val="center"/>
        </w:trPr>
        <w:tc>
          <w:tcPr>
            <w:tcW w:w="952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21697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3426" w:type="dxa"/>
          </w:tcPr>
          <w:p w:rsidR="00FF0C34" w:rsidRPr="00521697" w:rsidRDefault="00FF0C34" w:rsidP="00521697">
            <w:pPr>
              <w:spacing w:after="0" w:line="240" w:lineRule="auto"/>
            </w:pPr>
            <w:r w:rsidRPr="00521697">
              <w:t>křemenáč  osikový</w:t>
            </w:r>
          </w:p>
        </w:tc>
        <w:tc>
          <w:tcPr>
            <w:tcW w:w="975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2169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3544" w:type="dxa"/>
          </w:tcPr>
          <w:p w:rsidR="00FF0C34" w:rsidRPr="00521697" w:rsidRDefault="00FF0C34" w:rsidP="00521697">
            <w:pPr>
              <w:spacing w:after="0" w:line="240" w:lineRule="auto"/>
            </w:pPr>
            <w:r w:rsidRPr="00521697">
              <w:t>muchomůrka červená</w:t>
            </w:r>
          </w:p>
        </w:tc>
      </w:tr>
      <w:tr w:rsidR="00FF0C34" w:rsidRPr="00521697" w:rsidTr="00521697">
        <w:trPr>
          <w:jc w:val="center"/>
        </w:trPr>
        <w:tc>
          <w:tcPr>
            <w:tcW w:w="952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21697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3426" w:type="dxa"/>
          </w:tcPr>
          <w:p w:rsidR="00FF0C34" w:rsidRPr="00521697" w:rsidRDefault="00FF0C34" w:rsidP="00521697">
            <w:pPr>
              <w:spacing w:after="0" w:line="240" w:lineRule="auto"/>
            </w:pPr>
            <w:r w:rsidRPr="00521697">
              <w:t>hřib dubový</w:t>
            </w:r>
          </w:p>
        </w:tc>
        <w:tc>
          <w:tcPr>
            <w:tcW w:w="975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21697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3544" w:type="dxa"/>
          </w:tcPr>
          <w:p w:rsidR="00FF0C34" w:rsidRPr="00521697" w:rsidRDefault="00FF0C34" w:rsidP="00521697">
            <w:pPr>
              <w:spacing w:after="0" w:line="240" w:lineRule="auto"/>
            </w:pPr>
            <w:r w:rsidRPr="00521697">
              <w:t>závojenka olovová</w:t>
            </w:r>
          </w:p>
        </w:tc>
      </w:tr>
      <w:tr w:rsidR="00FF0C34" w:rsidRPr="00521697" w:rsidTr="00521697">
        <w:trPr>
          <w:jc w:val="center"/>
        </w:trPr>
        <w:tc>
          <w:tcPr>
            <w:tcW w:w="952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21697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3426" w:type="dxa"/>
          </w:tcPr>
          <w:p w:rsidR="00FF0C34" w:rsidRPr="00521697" w:rsidRDefault="00FF0C34" w:rsidP="00521697">
            <w:pPr>
              <w:spacing w:after="0" w:line="240" w:lineRule="auto"/>
            </w:pPr>
            <w:r w:rsidRPr="00521697">
              <w:t>liška obecná</w:t>
            </w:r>
          </w:p>
        </w:tc>
        <w:tc>
          <w:tcPr>
            <w:tcW w:w="975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21697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3544" w:type="dxa"/>
          </w:tcPr>
          <w:p w:rsidR="00FF0C34" w:rsidRPr="00521697" w:rsidRDefault="00FF0C34" w:rsidP="00521697">
            <w:pPr>
              <w:spacing w:after="0" w:line="240" w:lineRule="auto"/>
            </w:pPr>
            <w:r w:rsidRPr="00521697">
              <w:t>žampion ovčí</w:t>
            </w:r>
          </w:p>
        </w:tc>
      </w:tr>
      <w:tr w:rsidR="00FF0C34" w:rsidRPr="00521697" w:rsidTr="00521697">
        <w:trPr>
          <w:jc w:val="center"/>
        </w:trPr>
        <w:tc>
          <w:tcPr>
            <w:tcW w:w="952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21697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3426" w:type="dxa"/>
          </w:tcPr>
          <w:p w:rsidR="00FF0C34" w:rsidRPr="00521697" w:rsidRDefault="00FF0C34" w:rsidP="00521697">
            <w:pPr>
              <w:spacing w:after="0" w:line="240" w:lineRule="auto"/>
            </w:pPr>
            <w:r w:rsidRPr="00521697">
              <w:t>klouzek  pravý</w:t>
            </w:r>
          </w:p>
        </w:tc>
        <w:tc>
          <w:tcPr>
            <w:tcW w:w="975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21697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3544" w:type="dxa"/>
          </w:tcPr>
          <w:p w:rsidR="00FF0C34" w:rsidRPr="00521697" w:rsidRDefault="00FF0C34" w:rsidP="00521697">
            <w:pPr>
              <w:spacing w:after="0" w:line="240" w:lineRule="auto"/>
            </w:pPr>
            <w:r w:rsidRPr="00521697">
              <w:t>muchomůrka růžovka  - masák</w:t>
            </w:r>
          </w:p>
        </w:tc>
      </w:tr>
      <w:tr w:rsidR="00FF0C34" w:rsidRPr="00521697" w:rsidTr="00521697">
        <w:trPr>
          <w:jc w:val="center"/>
        </w:trPr>
        <w:tc>
          <w:tcPr>
            <w:tcW w:w="952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2169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3426" w:type="dxa"/>
          </w:tcPr>
          <w:p w:rsidR="00FF0C34" w:rsidRPr="00521697" w:rsidRDefault="00FF0C34" w:rsidP="00521697">
            <w:pPr>
              <w:spacing w:after="0" w:line="240" w:lineRule="auto"/>
            </w:pPr>
            <w:r w:rsidRPr="00521697">
              <w:t>ryzec pravý</w:t>
            </w:r>
          </w:p>
        </w:tc>
        <w:tc>
          <w:tcPr>
            <w:tcW w:w="975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21697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3544" w:type="dxa"/>
          </w:tcPr>
          <w:p w:rsidR="00FF0C34" w:rsidRPr="00521697" w:rsidRDefault="00FF0C34" w:rsidP="00521697">
            <w:pPr>
              <w:spacing w:after="0" w:line="240" w:lineRule="auto"/>
            </w:pPr>
            <w:r w:rsidRPr="00521697">
              <w:t>hřib satan</w:t>
            </w:r>
          </w:p>
        </w:tc>
      </w:tr>
      <w:tr w:rsidR="00FF0C34" w:rsidRPr="00521697" w:rsidTr="00521697">
        <w:trPr>
          <w:jc w:val="center"/>
        </w:trPr>
        <w:tc>
          <w:tcPr>
            <w:tcW w:w="952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2169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3426" w:type="dxa"/>
          </w:tcPr>
          <w:p w:rsidR="00FF0C34" w:rsidRPr="00521697" w:rsidRDefault="00FF0C34" w:rsidP="00521697">
            <w:pPr>
              <w:spacing w:after="0" w:line="240" w:lineRule="auto"/>
            </w:pPr>
            <w:r w:rsidRPr="00521697">
              <w:t>holubinka nazelenalá</w:t>
            </w:r>
          </w:p>
        </w:tc>
        <w:tc>
          <w:tcPr>
            <w:tcW w:w="975" w:type="dxa"/>
          </w:tcPr>
          <w:p w:rsidR="00FF0C34" w:rsidRPr="00521697" w:rsidRDefault="00FF0C34" w:rsidP="0052169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21697">
              <w:rPr>
                <w:b/>
                <w:sz w:val="24"/>
                <w:szCs w:val="24"/>
              </w:rPr>
              <w:t>p</w:t>
            </w:r>
          </w:p>
        </w:tc>
        <w:tc>
          <w:tcPr>
            <w:tcW w:w="3544" w:type="dxa"/>
          </w:tcPr>
          <w:p w:rsidR="00FF0C34" w:rsidRPr="00521697" w:rsidRDefault="00FF0C34" w:rsidP="00521697">
            <w:pPr>
              <w:spacing w:after="0" w:line="240" w:lineRule="auto"/>
            </w:pPr>
            <w:r w:rsidRPr="00521697">
              <w:t>ucháč obecný</w:t>
            </w:r>
          </w:p>
        </w:tc>
      </w:tr>
    </w:tbl>
    <w:p w:rsidR="00FF0C34" w:rsidRPr="00AC00FB" w:rsidRDefault="00FF0C34" w:rsidP="003B697B">
      <w:pPr>
        <w:pStyle w:val="ListParagraph"/>
        <w:spacing w:after="0" w:line="240" w:lineRule="auto"/>
        <w:jc w:val="center"/>
        <w:rPr>
          <w:b/>
          <w:color w:val="FF0000"/>
        </w:rPr>
      </w:pPr>
    </w:p>
    <w:p w:rsidR="00FF0C34" w:rsidRDefault="00FF0C34" w:rsidP="0096451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Použité fotografie:</w:t>
      </w:r>
    </w:p>
    <w:p w:rsidR="00FF0C34" w:rsidRDefault="00FF0C34" w:rsidP="00964510">
      <w:pPr>
        <w:spacing w:after="0"/>
      </w:pPr>
      <w:r w:rsidRPr="007F04D3">
        <w:rPr>
          <w:b/>
          <w:sz w:val="28"/>
          <w:szCs w:val="28"/>
          <w:u w:val="single"/>
        </w:rPr>
        <w:t>a 1</w:t>
      </w:r>
      <w:r>
        <w:t xml:space="preserve">  -  EJDZEJ. </w:t>
      </w:r>
      <w:r>
        <w:rPr>
          <w:i/>
          <w:iCs/>
        </w:rPr>
        <w:t>Commons.wikimedia.org</w:t>
      </w:r>
      <w:r>
        <w:t xml:space="preserve"> [online]. [cit. 28.5.2014]. Dostupný na WWW: </w:t>
      </w:r>
      <w:hyperlink r:id="rId38" w:anchor="mediaviewer/File:Macrolepiota_procera-Ejdzej-2006.jpg" w:history="1">
        <w:r w:rsidRPr="00F748FB">
          <w:rPr>
            <w:rStyle w:val="Hyperlink"/>
          </w:rPr>
          <w:t>http://commons.wikimedia.org/wiki/Category:Macrolepiota_procera#mediaviewer/File:Macrolepiota_procera-Ejdzej-2006.jpg</w:t>
        </w:r>
      </w:hyperlink>
    </w:p>
    <w:p w:rsidR="00FF0C34" w:rsidRDefault="00FF0C34" w:rsidP="00964510">
      <w:pPr>
        <w:spacing w:after="0"/>
      </w:pPr>
      <w:r>
        <w:rPr>
          <w:b/>
          <w:sz w:val="28"/>
          <w:szCs w:val="28"/>
          <w:u w:val="single"/>
        </w:rPr>
        <w:t>a</w:t>
      </w:r>
      <w:r w:rsidRPr="00547ABA">
        <w:rPr>
          <w:b/>
          <w:sz w:val="28"/>
          <w:szCs w:val="28"/>
          <w:u w:val="single"/>
        </w:rPr>
        <w:t xml:space="preserve"> 2</w:t>
      </w:r>
      <w:r w:rsidRPr="00547ABA">
        <w:rPr>
          <w:sz w:val="28"/>
          <w:szCs w:val="28"/>
        </w:rPr>
        <w:t xml:space="preserve"> - </w:t>
      </w:r>
      <w:r>
        <w:t xml:space="preserve">STEINSPLITTER. </w:t>
      </w:r>
      <w:r>
        <w:rPr>
          <w:i/>
          <w:iCs/>
        </w:rPr>
        <w:t>Commons.wikimedia.org</w:t>
      </w:r>
      <w:r>
        <w:t xml:space="preserve"> [online]. [cit. 28.5.2014]. Dostupný na WWW: </w:t>
      </w:r>
      <w:hyperlink r:id="rId39" w:anchor="mediaviewer/File:Riesenschirmpilz_(Macrolepiota_procera)_3.JPG" w:history="1">
        <w:r w:rsidRPr="00F748FB">
          <w:rPr>
            <w:rStyle w:val="Hyperlink"/>
          </w:rPr>
          <w:t>http://commons.wikimedia.org/wiki/Category:Macrolepiota_procera#mediaviewer/File:Riesenschirmpilz_(Macrolepiota_procera)_3.JPG</w:t>
        </w:r>
      </w:hyperlink>
    </w:p>
    <w:p w:rsidR="00FF0C34" w:rsidRDefault="00FF0C34" w:rsidP="00964510">
      <w:pPr>
        <w:spacing w:after="0"/>
      </w:pPr>
      <w:r>
        <w:rPr>
          <w:b/>
          <w:sz w:val="28"/>
          <w:szCs w:val="28"/>
          <w:u w:val="single"/>
        </w:rPr>
        <w:t>b 1</w:t>
      </w:r>
      <w:r w:rsidRPr="00547ABA">
        <w:rPr>
          <w:sz w:val="28"/>
          <w:szCs w:val="28"/>
        </w:rPr>
        <w:t xml:space="preserve"> - </w:t>
      </w:r>
      <w:r>
        <w:t xml:space="preserve">HOLLINGER, Jason. </w:t>
      </w:r>
      <w:r>
        <w:rPr>
          <w:i/>
          <w:iCs/>
        </w:rPr>
        <w:t>commons,wikimedia.org</w:t>
      </w:r>
      <w:r>
        <w:t xml:space="preserve"> [online]. [cit. 28.5.2014]. Dostupný na WWW: </w:t>
      </w:r>
      <w:hyperlink r:id="rId40" w:anchor="mediaviewer/File:Leccinum_scabrum_%283559705977%29.jpg" w:history="1">
        <w:r w:rsidRPr="00F748FB">
          <w:rPr>
            <w:rStyle w:val="Hyperlink"/>
          </w:rPr>
          <w:t>http://commons.wikimedia.org/wiki/Leccinum_scabrum#mediaviewer/File:Leccinum_scabrum_%283559705977%29.jpg</w:t>
        </w:r>
      </w:hyperlink>
    </w:p>
    <w:p w:rsidR="00FF0C34" w:rsidRDefault="00FF0C34" w:rsidP="00964510">
      <w:pPr>
        <w:spacing w:after="0"/>
      </w:pPr>
      <w:r w:rsidRPr="00547ABA">
        <w:rPr>
          <w:b/>
          <w:sz w:val="28"/>
          <w:szCs w:val="28"/>
          <w:u w:val="single"/>
        </w:rPr>
        <w:t>b 2</w:t>
      </w:r>
      <w:r w:rsidRPr="00547ABA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>
        <w:t xml:space="preserve">AUTOR NEUVEDEN. </w:t>
      </w:r>
      <w:r>
        <w:rPr>
          <w:i/>
          <w:iCs/>
        </w:rPr>
        <w:t>commons,wikimedia.org</w:t>
      </w:r>
      <w:r>
        <w:t xml:space="preserve"> [online]. [cit. 28.5.2014]. Dostupný na WWW: </w:t>
      </w:r>
      <w:hyperlink r:id="rId41" w:anchor="mediaviewer/File:Leccinum_scabrum_18092009_crop.jpg" w:history="1">
        <w:r w:rsidRPr="00F748FB">
          <w:rPr>
            <w:rStyle w:val="Hyperlink"/>
          </w:rPr>
          <w:t>http://commons.wikimedia.org/wiki/Leccinum_scabrum#mediaviewer/File:Leccinum_scabrum_18092009_crop.jpg</w:t>
        </w:r>
      </w:hyperlink>
    </w:p>
    <w:p w:rsidR="00FF0C34" w:rsidRDefault="00FF0C34" w:rsidP="00964510">
      <w:pPr>
        <w:spacing w:after="0"/>
        <w:rPr>
          <w:rFonts w:ascii="Times New Roman" w:hAnsi="Times New Roman"/>
          <w:sz w:val="24"/>
          <w:szCs w:val="24"/>
          <w:lang w:eastAsia="cs-CZ"/>
        </w:rPr>
      </w:pPr>
      <w:r w:rsidRPr="00547ABA">
        <w:rPr>
          <w:b/>
          <w:sz w:val="28"/>
          <w:szCs w:val="28"/>
          <w:u w:val="single"/>
        </w:rPr>
        <w:t>c 1</w:t>
      </w:r>
      <w:r w:rsidRPr="00D96299">
        <w:rPr>
          <w:sz w:val="28"/>
          <w:szCs w:val="28"/>
        </w:rPr>
        <w:t xml:space="preserve">  -  </w:t>
      </w:r>
      <w:r w:rsidRPr="007F3BA1">
        <w:rPr>
          <w:rFonts w:ascii="Times New Roman" w:hAnsi="Times New Roman"/>
          <w:sz w:val="24"/>
          <w:szCs w:val="24"/>
          <w:lang w:eastAsia="cs-CZ"/>
        </w:rPr>
        <w:t xml:space="preserve">TIFRED. </w:t>
      </w:r>
      <w:r w:rsidRPr="007F3BA1">
        <w:rPr>
          <w:rFonts w:ascii="Times New Roman" w:hAnsi="Times New Roman"/>
          <w:i/>
          <w:iCs/>
          <w:sz w:val="24"/>
          <w:szCs w:val="24"/>
          <w:lang w:eastAsia="cs-CZ"/>
        </w:rPr>
        <w:t>commons,wikimedia.org</w:t>
      </w:r>
      <w:r w:rsidRPr="007F3BA1">
        <w:rPr>
          <w:rFonts w:ascii="Times New Roman" w:hAnsi="Times New Roman"/>
          <w:sz w:val="24"/>
          <w:szCs w:val="24"/>
          <w:lang w:eastAsia="cs-CZ"/>
        </w:rPr>
        <w:t xml:space="preserve"> [online]. [cit. 28.5.2014]. Dostupný na WWW: </w:t>
      </w:r>
      <w:hyperlink r:id="rId42" w:anchor="mediaviewer/File:Bolet_Orange_01.jpg" w:history="1">
        <w:r w:rsidRPr="00F748FB">
          <w:rPr>
            <w:rStyle w:val="Hyperlink"/>
            <w:rFonts w:ascii="Times New Roman" w:hAnsi="Times New Roman"/>
            <w:sz w:val="24"/>
            <w:szCs w:val="24"/>
            <w:lang w:eastAsia="cs-CZ"/>
          </w:rPr>
          <w:t>http://commons.wikimedia.org/wiki/Category:Leccinum_aurantiacum#mediaviewer/File:Bolet_Orange_01.jpg</w:t>
        </w:r>
      </w:hyperlink>
    </w:p>
    <w:p w:rsidR="00FF0C34" w:rsidRDefault="00FF0C34" w:rsidP="00964510">
      <w:pPr>
        <w:spacing w:after="0"/>
        <w:rPr>
          <w:rFonts w:ascii="Times New Roman" w:hAnsi="Times New Roman"/>
          <w:sz w:val="24"/>
          <w:szCs w:val="24"/>
          <w:lang w:eastAsia="cs-CZ"/>
        </w:rPr>
      </w:pPr>
      <w:r w:rsidRPr="00547ABA">
        <w:rPr>
          <w:b/>
          <w:sz w:val="28"/>
          <w:szCs w:val="28"/>
          <w:u w:val="single"/>
        </w:rPr>
        <w:t>c 2</w:t>
      </w:r>
      <w:r w:rsidRPr="00D96299">
        <w:rPr>
          <w:rFonts w:ascii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/>
          <w:sz w:val="24"/>
          <w:szCs w:val="24"/>
          <w:lang w:eastAsia="cs-CZ"/>
        </w:rPr>
        <w:t xml:space="preserve"> -  </w:t>
      </w:r>
      <w:r w:rsidRPr="007F3BA1">
        <w:rPr>
          <w:rFonts w:ascii="Times New Roman" w:hAnsi="Times New Roman"/>
          <w:sz w:val="24"/>
          <w:szCs w:val="24"/>
          <w:lang w:eastAsia="cs-CZ"/>
        </w:rPr>
        <w:t xml:space="preserve">TARAS-FEDORA-SYN. </w:t>
      </w:r>
      <w:r w:rsidRPr="007F3BA1">
        <w:rPr>
          <w:rFonts w:ascii="Times New Roman" w:hAnsi="Times New Roman"/>
          <w:i/>
          <w:iCs/>
          <w:sz w:val="24"/>
          <w:szCs w:val="24"/>
          <w:lang w:eastAsia="cs-CZ"/>
        </w:rPr>
        <w:t>commons,wikimedia.org</w:t>
      </w:r>
      <w:r w:rsidRPr="007F3BA1">
        <w:rPr>
          <w:rFonts w:ascii="Times New Roman" w:hAnsi="Times New Roman"/>
          <w:sz w:val="24"/>
          <w:szCs w:val="24"/>
          <w:lang w:eastAsia="cs-CZ"/>
        </w:rPr>
        <w:t xml:space="preserve"> [online]. [cit. 28.5.2014]. Dostupný na WWW: </w:t>
      </w:r>
      <w:hyperlink r:id="rId43" w:anchor="mediaviewer/File:Boletus_aurantiacus.JPG" w:history="1">
        <w:r w:rsidRPr="00F748FB">
          <w:rPr>
            <w:rStyle w:val="Hyperlink"/>
            <w:rFonts w:ascii="Times New Roman" w:hAnsi="Times New Roman"/>
            <w:sz w:val="24"/>
            <w:szCs w:val="24"/>
            <w:lang w:eastAsia="cs-CZ"/>
          </w:rPr>
          <w:t>http://commons.wikimedia.org/wiki/Category:Leccinum_aurantiacum#mediaviewer/File:Boletus_aurantiacus.JPG</w:t>
        </w:r>
      </w:hyperlink>
    </w:p>
    <w:p w:rsidR="00FF0C34" w:rsidRPr="00D96299" w:rsidRDefault="00FF0C34" w:rsidP="00964510">
      <w:pPr>
        <w:spacing w:after="0"/>
        <w:rPr>
          <w:b/>
          <w:sz w:val="28"/>
          <w:szCs w:val="28"/>
          <w:u w:val="single"/>
        </w:rPr>
      </w:pPr>
      <w:r w:rsidRPr="00547ABA">
        <w:rPr>
          <w:b/>
          <w:sz w:val="28"/>
          <w:szCs w:val="28"/>
          <w:u w:val="single"/>
        </w:rPr>
        <w:t>d 1</w:t>
      </w:r>
      <w:r w:rsidRPr="00D96299">
        <w:rPr>
          <w:sz w:val="28"/>
          <w:szCs w:val="28"/>
        </w:rPr>
        <w:t xml:space="preserve">  -  </w:t>
      </w:r>
      <w:r>
        <w:t xml:space="preserve">DEZIDOR. </w:t>
      </w:r>
      <w:r>
        <w:rPr>
          <w:i/>
          <w:iCs/>
        </w:rPr>
        <w:t>commons,wikimedia.org</w:t>
      </w:r>
      <w:r>
        <w:t xml:space="preserve"> [online]. [cit. 28.5.2014]. Dostupný na WWW: </w:t>
      </w:r>
      <w:hyperlink r:id="rId44" w:anchor="mediaviewer/File:H%C5%99ib_dubov%C3%BD_%283%29.jpg" w:history="1">
        <w:r w:rsidRPr="00F748FB">
          <w:rPr>
            <w:rStyle w:val="Hyperlink"/>
          </w:rPr>
          <w:t>http://commons.wikimedia.org/wiki/Boletus_reticulatus#mediaviewer/File:H%C5%99ib_dubov%C3%BD_%283%29.jpg</w:t>
        </w:r>
      </w:hyperlink>
    </w:p>
    <w:p w:rsidR="00FF0C34" w:rsidRDefault="00FF0C34" w:rsidP="00964510">
      <w:pPr>
        <w:spacing w:after="0"/>
      </w:pPr>
      <w:r w:rsidRPr="00547ABA">
        <w:rPr>
          <w:b/>
          <w:sz w:val="28"/>
          <w:szCs w:val="28"/>
          <w:u w:val="single"/>
        </w:rPr>
        <w:t>d 2</w:t>
      </w:r>
      <w:r w:rsidRPr="00D96299">
        <w:t xml:space="preserve"> </w:t>
      </w:r>
      <w:r>
        <w:t xml:space="preserve"> -  KOLLER, Gerhard. </w:t>
      </w:r>
      <w:r>
        <w:rPr>
          <w:i/>
          <w:iCs/>
        </w:rPr>
        <w:t>commons,wikimedia.org</w:t>
      </w:r>
      <w:r>
        <w:t xml:space="preserve"> [online]. [cit. 28.5.2014]. Dostupný na WWW: </w:t>
      </w:r>
      <w:hyperlink r:id="rId45" w:anchor="mediaviewer/File:2012-08-26_Boletus_reticulatus_Schaeff_254757.jpg" w:history="1">
        <w:r w:rsidRPr="00F748FB">
          <w:rPr>
            <w:rStyle w:val="Hyperlink"/>
          </w:rPr>
          <w:t>http://commons.wikimedia.org/wiki/Boletus_reticulatus#mediaviewer/File:2012-08-26_Boletus_reticulatus_Schaeff_254757.jpg</w:t>
        </w:r>
      </w:hyperlink>
    </w:p>
    <w:p w:rsidR="00FF0C34" w:rsidRDefault="00FF0C34" w:rsidP="00964510">
      <w:pPr>
        <w:spacing w:after="0"/>
      </w:pPr>
      <w:r w:rsidRPr="00547ABA">
        <w:rPr>
          <w:b/>
          <w:sz w:val="28"/>
          <w:szCs w:val="28"/>
          <w:u w:val="single"/>
        </w:rPr>
        <w:t>e 1</w:t>
      </w:r>
      <w:r w:rsidRPr="00A8750F">
        <w:rPr>
          <w:sz w:val="28"/>
          <w:szCs w:val="28"/>
        </w:rPr>
        <w:t xml:space="preserve"> -</w:t>
      </w:r>
      <w:r w:rsidRPr="00A8750F">
        <w:rPr>
          <w:b/>
          <w:sz w:val="28"/>
          <w:szCs w:val="28"/>
        </w:rPr>
        <w:t xml:space="preserve"> </w:t>
      </w:r>
      <w:r>
        <w:t xml:space="preserve">KUNZE, Andreas. </w:t>
      </w:r>
      <w:r>
        <w:rPr>
          <w:i/>
          <w:iCs/>
        </w:rPr>
        <w:t>commons,wikimedia.org</w:t>
      </w:r>
      <w:r>
        <w:t xml:space="preserve"> [online]. [cit. 28.5.2014]. Dostupný na WWW: </w:t>
      </w:r>
      <w:hyperlink r:id="rId46" w:anchor="mediaviewer/File:2007-07-14_Cantharellus_cibarius.jpg" w:history="1">
        <w:r w:rsidRPr="00F748FB">
          <w:rPr>
            <w:rStyle w:val="Hyperlink"/>
          </w:rPr>
          <w:t>http://commons.wikimedia.org/wiki/Cantharellus_cibarius#mediaviewer/File:2007-07-14_Cantharellus_cibarius.jpg</w:t>
        </w:r>
      </w:hyperlink>
    </w:p>
    <w:p w:rsidR="00FF0C34" w:rsidRDefault="00FF0C34" w:rsidP="00964510">
      <w:pPr>
        <w:spacing w:after="0"/>
      </w:pPr>
      <w:r w:rsidRPr="00547ABA">
        <w:rPr>
          <w:b/>
          <w:sz w:val="28"/>
          <w:szCs w:val="28"/>
          <w:u w:val="single"/>
        </w:rPr>
        <w:t>e 2</w:t>
      </w:r>
      <w:r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- </w:t>
      </w:r>
      <w:r>
        <w:t xml:space="preserve">KUNZE, Andreas. </w:t>
      </w:r>
      <w:r>
        <w:rPr>
          <w:i/>
          <w:iCs/>
        </w:rPr>
        <w:t>commons,wikimedia.org</w:t>
      </w:r>
      <w:r>
        <w:t xml:space="preserve"> [online]. [cit. 28.5.2014]. Dostupný na WWW: </w:t>
      </w:r>
      <w:hyperlink r:id="rId47" w:anchor="mediaviewer/File:2007-07-14_Cantharellus_cibarius_Detail.jpg" w:history="1">
        <w:r w:rsidRPr="00F748FB">
          <w:rPr>
            <w:rStyle w:val="Hyperlink"/>
          </w:rPr>
          <w:t>http://commons.wikimedia.org/wiki/Cantharellus_cibarius#mediaviewer/File:2007-07-14_Cantharellus_cibarius_Detail.jpg</w:t>
        </w:r>
      </w:hyperlink>
    </w:p>
    <w:p w:rsidR="00FF0C34" w:rsidRDefault="00FF0C34" w:rsidP="00964510">
      <w:pPr>
        <w:spacing w:after="0"/>
      </w:pPr>
      <w:r w:rsidRPr="00547ABA">
        <w:rPr>
          <w:b/>
          <w:sz w:val="28"/>
          <w:szCs w:val="28"/>
          <w:u w:val="single"/>
        </w:rPr>
        <w:t>f 1</w:t>
      </w:r>
      <w:r w:rsidRPr="003D6AB1">
        <w:t xml:space="preserve"> </w:t>
      </w:r>
      <w:r>
        <w:t xml:space="preserve"> - BRIDGE, Albert. </w:t>
      </w:r>
      <w:r>
        <w:rPr>
          <w:i/>
          <w:iCs/>
        </w:rPr>
        <w:t>commons,wikimedia.org</w:t>
      </w:r>
      <w:r>
        <w:t xml:space="preserve"> [online]. [cit. 28.5.2014]. Dostupný na WWW: </w:t>
      </w:r>
      <w:hyperlink r:id="rId48" w:anchor="mediaviewer/File:Slippery_Jack,_Dundrum_-_geograph.org.uk_-_246566.jpg" w:history="1">
        <w:r w:rsidRPr="00F748FB">
          <w:rPr>
            <w:rStyle w:val="Hyperlink"/>
          </w:rPr>
          <w:t>http://commons.wikimedia.org/wiki/Suillus_luteus#mediaviewer/File:Slippery_Jack,_Dundrum_-_geograph.org.uk_-_246566.jpg</w:t>
        </w:r>
      </w:hyperlink>
    </w:p>
    <w:p w:rsidR="00FF0C34" w:rsidRDefault="00FF0C34" w:rsidP="00964510">
      <w:pPr>
        <w:spacing w:after="0"/>
      </w:pPr>
      <w:r w:rsidRPr="00547ABA">
        <w:rPr>
          <w:b/>
          <w:sz w:val="28"/>
          <w:szCs w:val="28"/>
          <w:u w:val="single"/>
        </w:rPr>
        <w:t>f 2</w:t>
      </w:r>
      <w:r w:rsidRPr="00FC0043">
        <w:t xml:space="preserve"> </w:t>
      </w:r>
      <w:r>
        <w:t xml:space="preserve"> - HOLLINGER, Jason. </w:t>
      </w:r>
      <w:r>
        <w:rPr>
          <w:i/>
          <w:iCs/>
        </w:rPr>
        <w:t>commons,wikimedia.org</w:t>
      </w:r>
      <w:r>
        <w:t xml:space="preserve"> [online]. [cit. 28.5.2014]. Dostupný na WWW: </w:t>
      </w:r>
      <w:hyperlink r:id="rId49" w:anchor="mediaviewer/File:Slippery_Jack.jpg" w:history="1">
        <w:r w:rsidRPr="00F748FB">
          <w:rPr>
            <w:rStyle w:val="Hyperlink"/>
          </w:rPr>
          <w:t>http://commons.wikimedia.org/wiki/Suillus_luteus#mediaviewer/File:Slippery_Jack.jpg</w:t>
        </w:r>
      </w:hyperlink>
    </w:p>
    <w:p w:rsidR="00FF0C34" w:rsidRDefault="00FF0C34" w:rsidP="00964510">
      <w:pPr>
        <w:spacing w:after="0"/>
      </w:pPr>
      <w:r w:rsidRPr="00547ABA">
        <w:rPr>
          <w:b/>
          <w:sz w:val="28"/>
          <w:szCs w:val="28"/>
          <w:u w:val="single"/>
        </w:rPr>
        <w:t>g 1</w:t>
      </w:r>
      <w:r w:rsidRPr="002A6CBC">
        <w:rPr>
          <w:sz w:val="28"/>
          <w:szCs w:val="28"/>
        </w:rPr>
        <w:t xml:space="preserve"> - </w:t>
      </w:r>
      <w:r>
        <w:t xml:space="preserve">AUTOR NEUVEDEN. </w:t>
      </w:r>
      <w:r>
        <w:rPr>
          <w:i/>
          <w:iCs/>
        </w:rPr>
        <w:t>commons,wikimedia.org</w:t>
      </w:r>
      <w:r>
        <w:t xml:space="preserve"> [online]. [cit. 28.5.2014]. Dostupný na WWW: </w:t>
      </w:r>
      <w:hyperlink r:id="rId50" w:anchor="mediaviewer/File:2009-09-28_Lactarius_deliciosus_cropped.jpg" w:history="1">
        <w:r w:rsidRPr="00F748FB">
          <w:rPr>
            <w:rStyle w:val="Hyperlink"/>
          </w:rPr>
          <w:t>http://commons.wikimedia.org/wiki/Lactarius_deliciosus#mediaviewer/File:2009-09-28_Lactarius_deliciosus_cropped.jpg</w:t>
        </w:r>
      </w:hyperlink>
    </w:p>
    <w:p w:rsidR="00FF0C34" w:rsidRDefault="00FF0C34" w:rsidP="00964510">
      <w:pPr>
        <w:spacing w:after="0"/>
        <w:rPr>
          <w:rFonts w:ascii="Times New Roman" w:hAnsi="Times New Roman"/>
          <w:sz w:val="24"/>
          <w:szCs w:val="24"/>
          <w:lang w:eastAsia="cs-CZ"/>
        </w:rPr>
      </w:pPr>
      <w:r w:rsidRPr="00547ABA">
        <w:rPr>
          <w:b/>
          <w:sz w:val="28"/>
          <w:szCs w:val="28"/>
          <w:u w:val="single"/>
        </w:rPr>
        <w:t>g 2</w:t>
      </w:r>
      <w:r w:rsidRPr="002A6CBC">
        <w:rPr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  <w:lang w:eastAsia="cs-CZ"/>
        </w:rPr>
        <w:t>-</w:t>
      </w:r>
      <w:r w:rsidRPr="002A6CBC">
        <w:rPr>
          <w:rFonts w:ascii="Times New Roman" w:hAnsi="Times New Roman"/>
          <w:sz w:val="24"/>
          <w:szCs w:val="24"/>
          <w:lang w:eastAsia="cs-CZ"/>
        </w:rPr>
        <w:t xml:space="preserve"> </w:t>
      </w:r>
      <w:r w:rsidRPr="00785852">
        <w:rPr>
          <w:rFonts w:ascii="Times New Roman" w:hAnsi="Times New Roman"/>
          <w:sz w:val="24"/>
          <w:szCs w:val="24"/>
          <w:lang w:eastAsia="cs-CZ"/>
        </w:rPr>
        <w:t xml:space="preserve">L. PAYAKOFF. </w:t>
      </w:r>
      <w:r w:rsidRPr="00785852">
        <w:rPr>
          <w:rFonts w:ascii="Times New Roman" w:hAnsi="Times New Roman"/>
          <w:i/>
          <w:iCs/>
          <w:sz w:val="24"/>
          <w:szCs w:val="24"/>
          <w:lang w:eastAsia="cs-CZ"/>
        </w:rPr>
        <w:t>commons,wikimedia.org</w:t>
      </w:r>
      <w:r w:rsidRPr="00785852">
        <w:rPr>
          <w:rFonts w:ascii="Times New Roman" w:hAnsi="Times New Roman"/>
          <w:sz w:val="24"/>
          <w:szCs w:val="24"/>
          <w:lang w:eastAsia="cs-CZ"/>
        </w:rPr>
        <w:t xml:space="preserve"> [online]. [cit. 28.5.2014]. Dostupný na WWW: </w:t>
      </w:r>
      <w:hyperlink r:id="rId51" w:anchor="mediaviewer/File:Lactarius_Deliciosus.JPG" w:history="1">
        <w:r w:rsidRPr="00F748FB">
          <w:rPr>
            <w:rStyle w:val="Hyperlink"/>
            <w:rFonts w:ascii="Times New Roman" w:hAnsi="Times New Roman"/>
            <w:sz w:val="24"/>
            <w:szCs w:val="24"/>
            <w:lang w:eastAsia="cs-CZ"/>
          </w:rPr>
          <w:t>http://commons.wikimedia.org/wiki/Lactarius_deliciosus#mediaviewer/File:Lactarius_Deliciosus.JPG</w:t>
        </w:r>
      </w:hyperlink>
    </w:p>
    <w:p w:rsidR="00FF0C34" w:rsidRDefault="00FF0C34" w:rsidP="00964510">
      <w:pPr>
        <w:spacing w:after="0"/>
      </w:pPr>
      <w:r w:rsidRPr="00547ABA">
        <w:rPr>
          <w:b/>
          <w:sz w:val="28"/>
          <w:szCs w:val="28"/>
          <w:u w:val="single"/>
        </w:rPr>
        <w:t>h 1</w:t>
      </w:r>
      <w:r w:rsidRPr="001B26E7">
        <w:t xml:space="preserve"> </w:t>
      </w:r>
      <w:r>
        <w:t xml:space="preserve"> -  </w:t>
      </w:r>
      <w:r w:rsidRPr="005807CF">
        <w:rPr>
          <w:caps/>
        </w:rPr>
        <w:t>Opioła</w:t>
      </w:r>
      <w:r>
        <w:t xml:space="preserve">, Jerzy. </w:t>
      </w:r>
      <w:r>
        <w:rPr>
          <w:i/>
          <w:iCs/>
        </w:rPr>
        <w:t>commons,wikimedia.org</w:t>
      </w:r>
      <w:r>
        <w:t xml:space="preserve"> [online]. [cit. 28.5.2014]. Dostupný na WWW: </w:t>
      </w:r>
      <w:hyperlink r:id="rId52" w:anchor="mediaviewer/File:Russula_virescens_B%C5%BB2.JPG" w:history="1">
        <w:r w:rsidRPr="00F748FB">
          <w:rPr>
            <w:rStyle w:val="Hyperlink"/>
          </w:rPr>
          <w:t>http://commons.wikimedia.org/wiki/Russula_virescens#mediaviewer/File:Russula_virescens_B%C5%BB2.JPG</w:t>
        </w:r>
      </w:hyperlink>
    </w:p>
    <w:p w:rsidR="00FF0C34" w:rsidRDefault="00FF0C34" w:rsidP="00964510">
      <w:pPr>
        <w:spacing w:after="0"/>
        <w:rPr>
          <w:rFonts w:ascii="Times New Roman" w:hAnsi="Times New Roman"/>
          <w:sz w:val="24"/>
          <w:szCs w:val="24"/>
          <w:lang w:eastAsia="cs-CZ"/>
        </w:rPr>
      </w:pPr>
      <w:r w:rsidRPr="00547ABA">
        <w:rPr>
          <w:b/>
          <w:sz w:val="28"/>
          <w:szCs w:val="28"/>
          <w:u w:val="single"/>
        </w:rPr>
        <w:t>h 2</w:t>
      </w:r>
      <w:r w:rsidRPr="001B26E7">
        <w:rPr>
          <w:sz w:val="28"/>
          <w:szCs w:val="28"/>
        </w:rPr>
        <w:t xml:space="preserve">  -  </w:t>
      </w:r>
      <w:r w:rsidRPr="00CD1EBE">
        <w:rPr>
          <w:rFonts w:ascii="Times New Roman" w:hAnsi="Times New Roman"/>
          <w:sz w:val="24"/>
          <w:szCs w:val="24"/>
          <w:lang w:eastAsia="cs-CZ"/>
        </w:rPr>
        <w:t xml:space="preserve">SZABI. </w:t>
      </w:r>
      <w:r w:rsidRPr="00CD1EBE">
        <w:rPr>
          <w:rFonts w:ascii="Times New Roman" w:hAnsi="Times New Roman"/>
          <w:i/>
          <w:iCs/>
          <w:sz w:val="24"/>
          <w:szCs w:val="24"/>
          <w:lang w:eastAsia="cs-CZ"/>
        </w:rPr>
        <w:t>commons,wikimedia.org</w:t>
      </w:r>
      <w:r w:rsidRPr="00CD1EBE">
        <w:rPr>
          <w:rFonts w:ascii="Times New Roman" w:hAnsi="Times New Roman"/>
          <w:sz w:val="24"/>
          <w:szCs w:val="24"/>
          <w:lang w:eastAsia="cs-CZ"/>
        </w:rPr>
        <w:t xml:space="preserve"> [online]. [cit. 28.5.2014]. Dostupný na WWW: </w:t>
      </w:r>
      <w:hyperlink r:id="rId53" w:anchor="mediaviewer/File:Russula_virescens_2.JPG" w:history="1">
        <w:r w:rsidRPr="00F748FB">
          <w:rPr>
            <w:rStyle w:val="Hyperlink"/>
            <w:rFonts w:ascii="Times New Roman" w:hAnsi="Times New Roman"/>
            <w:sz w:val="24"/>
            <w:szCs w:val="24"/>
            <w:lang w:eastAsia="cs-CZ"/>
          </w:rPr>
          <w:t>http://commons.wikimedia.org/wiki/Russula_virescens#mediaviewer/File:Russula_virescens_2.JPG</w:t>
        </w:r>
      </w:hyperlink>
    </w:p>
    <w:p w:rsidR="00FF0C34" w:rsidRDefault="00FF0C34" w:rsidP="00964510">
      <w:pPr>
        <w:spacing w:after="0"/>
      </w:pPr>
      <w:r>
        <w:rPr>
          <w:b/>
          <w:sz w:val="28"/>
          <w:szCs w:val="28"/>
          <w:u w:val="single"/>
        </w:rPr>
        <w:t>i</w:t>
      </w:r>
      <w:r w:rsidRPr="00206996">
        <w:t xml:space="preserve"> </w:t>
      </w:r>
      <w:r>
        <w:t xml:space="preserve"> -  ARCHENZO. </w:t>
      </w:r>
      <w:r>
        <w:rPr>
          <w:i/>
          <w:iCs/>
        </w:rPr>
        <w:t>commons,wikimedia.org</w:t>
      </w:r>
      <w:r>
        <w:t xml:space="preserve"> [online]. [cit. 28.5.2014]. Dostupný na WWW: </w:t>
      </w:r>
      <w:hyperlink r:id="rId54" w:anchor="mediaviewer/File:2005-09_Amanita_phalloides_crop.jpg" w:history="1">
        <w:r w:rsidRPr="00F748FB">
          <w:rPr>
            <w:rStyle w:val="Hyperlink"/>
          </w:rPr>
          <w:t>http://commons.wikimedia.org/wiki/Category:Amanita_phalloides#mediaviewer/File:2005-09_Amanita_phalloides_crop.jpg</w:t>
        </w:r>
      </w:hyperlink>
    </w:p>
    <w:p w:rsidR="00FF0C34" w:rsidRDefault="00FF0C34" w:rsidP="00964510">
      <w:pPr>
        <w:spacing w:after="0"/>
        <w:rPr>
          <w:rFonts w:ascii="Times New Roman" w:hAnsi="Times New Roman"/>
          <w:sz w:val="24"/>
          <w:szCs w:val="24"/>
          <w:lang w:eastAsia="cs-CZ"/>
        </w:rPr>
      </w:pPr>
      <w:r>
        <w:rPr>
          <w:b/>
          <w:sz w:val="28"/>
          <w:szCs w:val="28"/>
          <w:u w:val="single"/>
        </w:rPr>
        <w:t>j</w:t>
      </w:r>
      <w:r w:rsidRPr="00547ABA">
        <w:rPr>
          <w:b/>
          <w:sz w:val="28"/>
          <w:szCs w:val="28"/>
          <w:u w:val="single"/>
        </w:rPr>
        <w:t xml:space="preserve"> 1</w:t>
      </w:r>
      <w:r w:rsidRPr="005666C9">
        <w:rPr>
          <w:rFonts w:ascii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/>
          <w:sz w:val="24"/>
          <w:szCs w:val="24"/>
          <w:lang w:eastAsia="cs-CZ"/>
        </w:rPr>
        <w:t xml:space="preserve">  -  </w:t>
      </w:r>
      <w:r w:rsidRPr="00183657">
        <w:rPr>
          <w:rFonts w:ascii="Times New Roman" w:hAnsi="Times New Roman"/>
          <w:sz w:val="24"/>
          <w:szCs w:val="24"/>
          <w:lang w:eastAsia="cs-CZ"/>
        </w:rPr>
        <w:t xml:space="preserve">NA, Alejandro. </w:t>
      </w:r>
      <w:r w:rsidRPr="00183657">
        <w:rPr>
          <w:rFonts w:ascii="Times New Roman" w:hAnsi="Times New Roman"/>
          <w:i/>
          <w:iCs/>
          <w:sz w:val="24"/>
          <w:szCs w:val="24"/>
          <w:lang w:eastAsia="cs-CZ"/>
        </w:rPr>
        <w:t>commons,wikimedia.org</w:t>
      </w:r>
      <w:r w:rsidRPr="00183657">
        <w:rPr>
          <w:rFonts w:ascii="Times New Roman" w:hAnsi="Times New Roman"/>
          <w:sz w:val="24"/>
          <w:szCs w:val="24"/>
          <w:lang w:eastAsia="cs-CZ"/>
        </w:rPr>
        <w:t xml:space="preserve"> [online]. [cit. 28.5.2014]. Dostupný na WWW: </w:t>
      </w:r>
      <w:hyperlink r:id="rId55" w:anchor="mediaviewer/File:Amanita_pantherina_20100810.jpg" w:history="1">
        <w:r w:rsidRPr="00F748FB">
          <w:rPr>
            <w:rStyle w:val="Hyperlink"/>
            <w:rFonts w:ascii="Times New Roman" w:hAnsi="Times New Roman"/>
            <w:sz w:val="24"/>
            <w:szCs w:val="24"/>
            <w:lang w:eastAsia="cs-CZ"/>
          </w:rPr>
          <w:t>http://commons.wikimedia.org/wiki/Category:Amanita_pantherina#mediaviewer/File:Amanita_pantherina_20100810.jpg</w:t>
        </w:r>
      </w:hyperlink>
    </w:p>
    <w:p w:rsidR="00FF0C34" w:rsidRDefault="00FF0C34" w:rsidP="00964510">
      <w:pPr>
        <w:spacing w:after="0"/>
      </w:pPr>
      <w:r>
        <w:rPr>
          <w:b/>
          <w:sz w:val="28"/>
          <w:szCs w:val="28"/>
          <w:u w:val="single"/>
        </w:rPr>
        <w:t>j</w:t>
      </w:r>
      <w:r w:rsidRPr="00547ABA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2</w:t>
      </w:r>
      <w:r w:rsidRPr="005666C9">
        <w:t xml:space="preserve"> </w:t>
      </w:r>
      <w:r>
        <w:t xml:space="preserve">  -  ARCHENZO. </w:t>
      </w:r>
      <w:r>
        <w:rPr>
          <w:i/>
          <w:iCs/>
        </w:rPr>
        <w:t>commons,wikimedia.org</w:t>
      </w:r>
      <w:r>
        <w:t xml:space="preserve"> [online]. [cit. 28.5.2014]. Dostupný na WWW: </w:t>
      </w:r>
      <w:hyperlink r:id="rId56" w:anchor="mediaviewer/File:Amanita_pantherina_3.jpg" w:history="1">
        <w:r w:rsidRPr="00F748FB">
          <w:rPr>
            <w:rStyle w:val="Hyperlink"/>
          </w:rPr>
          <w:t>http://commons.wikimedia.org/wiki/Category:Amanita_pantherina#mediaviewer/File:Amanita_pantherina_3.jpg</w:t>
        </w:r>
      </w:hyperlink>
    </w:p>
    <w:p w:rsidR="00FF0C34" w:rsidRDefault="00FF0C34" w:rsidP="00964510">
      <w:pPr>
        <w:spacing w:after="0"/>
      </w:pPr>
      <w:r>
        <w:rPr>
          <w:b/>
          <w:sz w:val="28"/>
          <w:szCs w:val="28"/>
          <w:u w:val="single"/>
        </w:rPr>
        <w:t xml:space="preserve"> k</w:t>
      </w:r>
      <w:r w:rsidRPr="00547ABA">
        <w:rPr>
          <w:b/>
          <w:sz w:val="28"/>
          <w:szCs w:val="28"/>
          <w:u w:val="single"/>
        </w:rPr>
        <w:t xml:space="preserve"> 1</w:t>
      </w:r>
      <w:r w:rsidRPr="003222A9">
        <w:t xml:space="preserve"> </w:t>
      </w:r>
      <w:r>
        <w:t xml:space="preserve">  -  CONTRADICTUS. </w:t>
      </w:r>
      <w:r>
        <w:rPr>
          <w:i/>
          <w:iCs/>
        </w:rPr>
        <w:t>commons,wikimedia.org</w:t>
      </w:r>
      <w:r>
        <w:t xml:space="preserve"> [online]. [cit. 28.5.2014]. Dostupný na WWW: </w:t>
      </w:r>
      <w:hyperlink r:id="rId57" w:anchor="mediaviewer/File:Fliegenpilz.JPG" w:history="1">
        <w:r w:rsidRPr="00F748FB">
          <w:rPr>
            <w:rStyle w:val="Hyperlink"/>
          </w:rPr>
          <w:t>http://commons.wikimedia.org/wiki/Amanita_muscaria#mediaviewer/File:Fliegenpilz.JPG</w:t>
        </w:r>
      </w:hyperlink>
    </w:p>
    <w:p w:rsidR="00FF0C34" w:rsidRPr="00547ABA" w:rsidRDefault="00FF0C34" w:rsidP="00964510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</w:t>
      </w:r>
      <w:r w:rsidRPr="00547ABA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2</w:t>
      </w:r>
      <w:r w:rsidRPr="003222A9">
        <w:rPr>
          <w:rFonts w:ascii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/>
          <w:sz w:val="24"/>
          <w:szCs w:val="24"/>
          <w:lang w:eastAsia="cs-CZ"/>
        </w:rPr>
        <w:t xml:space="preserve">  -  </w:t>
      </w:r>
      <w:r w:rsidRPr="003E3B07">
        <w:rPr>
          <w:rFonts w:ascii="Times New Roman" w:hAnsi="Times New Roman"/>
          <w:sz w:val="24"/>
          <w:szCs w:val="24"/>
          <w:lang w:eastAsia="cs-CZ"/>
        </w:rPr>
        <w:t xml:space="preserve">WILLS, Tony. </w:t>
      </w:r>
      <w:r w:rsidRPr="003E3B07">
        <w:rPr>
          <w:rFonts w:ascii="Times New Roman" w:hAnsi="Times New Roman"/>
          <w:i/>
          <w:iCs/>
          <w:sz w:val="24"/>
          <w:szCs w:val="24"/>
          <w:lang w:eastAsia="cs-CZ"/>
        </w:rPr>
        <w:t>commons,wikimedia.org</w:t>
      </w:r>
      <w:r w:rsidRPr="003E3B07">
        <w:rPr>
          <w:rFonts w:ascii="Times New Roman" w:hAnsi="Times New Roman"/>
          <w:sz w:val="24"/>
          <w:szCs w:val="24"/>
          <w:lang w:eastAsia="cs-CZ"/>
        </w:rPr>
        <w:t xml:space="preserve"> [online]. [cit. 28.5.2014]. Dostupný na WWW: </w:t>
      </w:r>
      <w:hyperlink r:id="rId58" w:anchor="mediaviewer/File:Fly_Agaric_mushroom_04.jpg" w:history="1">
        <w:r w:rsidRPr="00F748FB">
          <w:rPr>
            <w:rStyle w:val="Hyperlink"/>
            <w:rFonts w:ascii="Times New Roman" w:hAnsi="Times New Roman"/>
            <w:sz w:val="24"/>
            <w:szCs w:val="24"/>
            <w:lang w:eastAsia="cs-CZ"/>
          </w:rPr>
          <w:t>http://commons.wikimedia.org/wiki/Amanita_muscaria#mediaviewer/File:Fly_Agaric_mushroom_04.jpg</w:t>
        </w:r>
      </w:hyperlink>
    </w:p>
    <w:p w:rsidR="00FF0C34" w:rsidRDefault="00FF0C34" w:rsidP="00964510">
      <w:pPr>
        <w:spacing w:after="0"/>
        <w:rPr>
          <w:rFonts w:ascii="Times New Roman" w:hAnsi="Times New Roman"/>
          <w:sz w:val="24"/>
          <w:szCs w:val="24"/>
          <w:lang w:eastAsia="cs-CZ"/>
        </w:rPr>
      </w:pPr>
      <w:r>
        <w:rPr>
          <w:b/>
          <w:sz w:val="28"/>
          <w:szCs w:val="28"/>
          <w:u w:val="single"/>
        </w:rPr>
        <w:t xml:space="preserve">l </w:t>
      </w:r>
      <w:r w:rsidRPr="00AB3A23">
        <w:rPr>
          <w:rFonts w:ascii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/>
          <w:sz w:val="24"/>
          <w:szCs w:val="24"/>
          <w:lang w:eastAsia="cs-CZ"/>
        </w:rPr>
        <w:t xml:space="preserve">  -  </w:t>
      </w:r>
      <w:r w:rsidRPr="00393F6B">
        <w:rPr>
          <w:rFonts w:ascii="Times New Roman" w:hAnsi="Times New Roman"/>
          <w:sz w:val="24"/>
          <w:szCs w:val="24"/>
          <w:lang w:eastAsia="cs-CZ"/>
        </w:rPr>
        <w:t xml:space="preserve">OPIOŁA, Jerzy. </w:t>
      </w:r>
      <w:r w:rsidRPr="00393F6B">
        <w:rPr>
          <w:rFonts w:ascii="Times New Roman" w:hAnsi="Times New Roman"/>
          <w:i/>
          <w:iCs/>
          <w:sz w:val="24"/>
          <w:szCs w:val="24"/>
          <w:lang w:eastAsia="cs-CZ"/>
        </w:rPr>
        <w:t>commons,wikimedia.org</w:t>
      </w:r>
      <w:r w:rsidRPr="00393F6B">
        <w:rPr>
          <w:rFonts w:ascii="Times New Roman" w:hAnsi="Times New Roman"/>
          <w:sz w:val="24"/>
          <w:szCs w:val="24"/>
          <w:lang w:eastAsia="cs-CZ"/>
        </w:rPr>
        <w:t xml:space="preserve"> [online]. [cit. 28.5.2014]. Dostupný na WWW: </w:t>
      </w:r>
      <w:hyperlink r:id="rId59" w:anchor="mediaviewer/File:Entoloma_Sinuatum_1.JPG" w:history="1">
        <w:r w:rsidRPr="00F748FB">
          <w:rPr>
            <w:rStyle w:val="Hyperlink"/>
            <w:rFonts w:ascii="Times New Roman" w:hAnsi="Times New Roman"/>
            <w:sz w:val="24"/>
            <w:szCs w:val="24"/>
            <w:lang w:eastAsia="cs-CZ"/>
          </w:rPr>
          <w:t>http://commons.wikimedia.org/wiki/Entoloma_sinuatum#mediaviewer/File:Entoloma_Sinuatum_1.JPG</w:t>
        </w:r>
      </w:hyperlink>
    </w:p>
    <w:p w:rsidR="00FF0C34" w:rsidRDefault="00FF0C34" w:rsidP="00964510">
      <w:pPr>
        <w:spacing w:after="0"/>
      </w:pPr>
      <w:r>
        <w:rPr>
          <w:b/>
          <w:sz w:val="28"/>
          <w:szCs w:val="28"/>
          <w:u w:val="single"/>
        </w:rPr>
        <w:t>m 1</w:t>
      </w:r>
      <w:r w:rsidRPr="003222A9">
        <w:rPr>
          <w:sz w:val="28"/>
          <w:szCs w:val="28"/>
        </w:rPr>
        <w:t xml:space="preserve">  -  </w:t>
      </w:r>
      <w:r>
        <w:t xml:space="preserve">SALIX. </w:t>
      </w:r>
      <w:r>
        <w:rPr>
          <w:i/>
          <w:iCs/>
        </w:rPr>
        <w:t>commons,wikimedia.org</w:t>
      </w:r>
      <w:r>
        <w:t xml:space="preserve"> [online]. [cit. 28.5.2014]. Dostupný na WWW: </w:t>
      </w:r>
      <w:hyperlink r:id="rId60" w:anchor="mediaviewer/File:2008-08-Agaricus-Stuttgartx7.JPG" w:history="1">
        <w:r w:rsidRPr="00F748FB">
          <w:rPr>
            <w:rStyle w:val="Hyperlink"/>
          </w:rPr>
          <w:t>http://commons.wikimedia.org/wiki/Category:Agaricus_arvensis#mediaviewer/File:2008-08-Agaricus-Stuttgartx7.JPG</w:t>
        </w:r>
      </w:hyperlink>
    </w:p>
    <w:p w:rsidR="00FF0C34" w:rsidRDefault="00FF0C34" w:rsidP="00964510">
      <w:pPr>
        <w:spacing w:after="0"/>
      </w:pPr>
      <w:r>
        <w:rPr>
          <w:b/>
          <w:sz w:val="28"/>
          <w:szCs w:val="28"/>
          <w:u w:val="single"/>
        </w:rPr>
        <w:t>m 2</w:t>
      </w:r>
      <w:r w:rsidRPr="003222A9">
        <w:rPr>
          <w:sz w:val="28"/>
          <w:szCs w:val="28"/>
        </w:rPr>
        <w:t xml:space="preserve">  -  </w:t>
      </w:r>
      <w:r>
        <w:t xml:space="preserve">AUTOR NEUVEDEN. </w:t>
      </w:r>
      <w:r>
        <w:rPr>
          <w:i/>
          <w:iCs/>
        </w:rPr>
        <w:t>commons,wikimedia.org</w:t>
      </w:r>
      <w:r>
        <w:t xml:space="preserve"> [online]. [cit. 28.5.2014]. Dostupný na WWW: </w:t>
      </w:r>
      <w:hyperlink r:id="rId61" w:anchor="mediaviewer/File:2012-10-09_Agaricus_arvensis_Schaeff_270481.jpg" w:history="1">
        <w:r w:rsidRPr="00F748FB">
          <w:rPr>
            <w:rStyle w:val="Hyperlink"/>
          </w:rPr>
          <w:t>http://commons.wikimedia.org/wiki/Category:Agaricus_arvensis#mediaviewer/File:2012-10-09_Agaricus_arvensis_Schaeff_270481.jpg</w:t>
        </w:r>
      </w:hyperlink>
    </w:p>
    <w:p w:rsidR="00FF0C34" w:rsidRDefault="00FF0C34" w:rsidP="00964510">
      <w:pPr>
        <w:spacing w:after="0"/>
        <w:rPr>
          <w:rFonts w:ascii="Times New Roman" w:hAnsi="Times New Roman"/>
          <w:sz w:val="24"/>
          <w:szCs w:val="24"/>
          <w:lang w:eastAsia="cs-CZ"/>
        </w:rPr>
      </w:pPr>
      <w:r>
        <w:rPr>
          <w:b/>
          <w:sz w:val="28"/>
          <w:szCs w:val="28"/>
          <w:u w:val="single"/>
        </w:rPr>
        <w:t>n 1</w:t>
      </w:r>
      <w:r w:rsidRPr="005666C9">
        <w:rPr>
          <w:rFonts w:ascii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/>
          <w:sz w:val="24"/>
          <w:szCs w:val="24"/>
          <w:lang w:eastAsia="cs-CZ"/>
        </w:rPr>
        <w:t xml:space="preserve"> -  </w:t>
      </w:r>
      <w:r w:rsidRPr="00183657">
        <w:rPr>
          <w:rFonts w:ascii="Times New Roman" w:hAnsi="Times New Roman"/>
          <w:sz w:val="24"/>
          <w:szCs w:val="24"/>
          <w:lang w:eastAsia="cs-CZ"/>
        </w:rPr>
        <w:t xml:space="preserve">BORCH3KAWKI. </w:t>
      </w:r>
      <w:r w:rsidRPr="00183657">
        <w:rPr>
          <w:rFonts w:ascii="Times New Roman" w:hAnsi="Times New Roman"/>
          <w:i/>
          <w:iCs/>
          <w:sz w:val="24"/>
          <w:szCs w:val="24"/>
          <w:lang w:eastAsia="cs-CZ"/>
        </w:rPr>
        <w:t>commons,wikimedia.org</w:t>
      </w:r>
      <w:r w:rsidRPr="00183657">
        <w:rPr>
          <w:rFonts w:ascii="Times New Roman" w:hAnsi="Times New Roman"/>
          <w:sz w:val="24"/>
          <w:szCs w:val="24"/>
          <w:lang w:eastAsia="cs-CZ"/>
        </w:rPr>
        <w:t xml:space="preserve"> [online]. [cit. 28.5.2014]. Dostupný na WWW: </w:t>
      </w:r>
      <w:hyperlink r:id="rId62" w:anchor="mediaviewer/File:Amanita_rubescens_01.jpg" w:history="1">
        <w:r w:rsidRPr="00F748FB">
          <w:rPr>
            <w:rStyle w:val="Hyperlink"/>
            <w:rFonts w:ascii="Times New Roman" w:hAnsi="Times New Roman"/>
            <w:sz w:val="24"/>
            <w:szCs w:val="24"/>
            <w:lang w:eastAsia="cs-CZ"/>
          </w:rPr>
          <w:t>http://commons.wikimedia.org/wiki/Amanita_rubescens#mediaviewer/File:Amanita_rubescens_01.jpg</w:t>
        </w:r>
      </w:hyperlink>
    </w:p>
    <w:p w:rsidR="00FF0C34" w:rsidRDefault="00FF0C34" w:rsidP="00964510">
      <w:pPr>
        <w:spacing w:after="0"/>
      </w:pPr>
      <w:r>
        <w:rPr>
          <w:b/>
          <w:sz w:val="28"/>
          <w:szCs w:val="28"/>
          <w:u w:val="single"/>
        </w:rPr>
        <w:t>n 2</w:t>
      </w:r>
      <w:r w:rsidRPr="005666C9">
        <w:t xml:space="preserve"> </w:t>
      </w:r>
      <w:r>
        <w:t xml:space="preserve">  -  AUTOR NEUVEDEN. </w:t>
      </w:r>
      <w:r>
        <w:rPr>
          <w:i/>
          <w:iCs/>
        </w:rPr>
        <w:t>commons,wikimedia.org</w:t>
      </w:r>
      <w:r>
        <w:t xml:space="preserve"> [online]. [cit. 28.5.2014]. Dostupný na WWW: </w:t>
      </w:r>
      <w:hyperlink r:id="rId63" w:anchor="mediaviewer/File:Amanita_rubescens_4.jpg" w:history="1">
        <w:r w:rsidRPr="00F748FB">
          <w:rPr>
            <w:rStyle w:val="Hyperlink"/>
          </w:rPr>
          <w:t>http://commons.wikimedia.org/wiki/Amanita_rubescens#mediaviewer/File:Amanita_rubescens_4.jpg</w:t>
        </w:r>
      </w:hyperlink>
    </w:p>
    <w:p w:rsidR="00FF0C34" w:rsidRDefault="00FF0C34" w:rsidP="00964510">
      <w:pPr>
        <w:spacing w:after="0"/>
      </w:pPr>
      <w:r>
        <w:rPr>
          <w:b/>
          <w:sz w:val="28"/>
          <w:szCs w:val="28"/>
          <w:u w:val="single"/>
        </w:rPr>
        <w:t>o 1</w:t>
      </w:r>
      <w:r w:rsidRPr="003222A9">
        <w:t xml:space="preserve"> </w:t>
      </w:r>
      <w:r>
        <w:t xml:space="preserve">  -  CRISP, Holger. </w:t>
      </w:r>
      <w:r>
        <w:rPr>
          <w:i/>
          <w:iCs/>
        </w:rPr>
        <w:t>commons,wikimedia.org</w:t>
      </w:r>
      <w:r>
        <w:t xml:space="preserve"> [online]. [cit. 28.5.2014]. Dostupný na WWW: </w:t>
      </w:r>
      <w:hyperlink r:id="rId64" w:anchor="mediaviewer/File:Satans-R%C3%B6hrling_Boletus_satanas.jpg" w:history="1">
        <w:r w:rsidRPr="00F748FB">
          <w:rPr>
            <w:rStyle w:val="Hyperlink"/>
          </w:rPr>
          <w:t>http://commons.wikimedia.org/wiki/Boletus_satanas#mediaviewer/File:Satans-R%C3%B6hrling_Boletus_satanas.jpg</w:t>
        </w:r>
      </w:hyperlink>
    </w:p>
    <w:p w:rsidR="00FF0C34" w:rsidRDefault="00FF0C34" w:rsidP="00964510">
      <w:pPr>
        <w:spacing w:after="0"/>
      </w:pPr>
      <w:r>
        <w:rPr>
          <w:b/>
          <w:sz w:val="28"/>
          <w:szCs w:val="28"/>
          <w:u w:val="single"/>
        </w:rPr>
        <w:t>o 2</w:t>
      </w:r>
      <w:r w:rsidRPr="003222A9">
        <w:t xml:space="preserve"> </w:t>
      </w:r>
      <w:r>
        <w:t xml:space="preserve">  -  ARCHENZO. </w:t>
      </w:r>
      <w:r>
        <w:rPr>
          <w:i/>
          <w:iCs/>
        </w:rPr>
        <w:t>commons,wikimedia.org</w:t>
      </w:r>
      <w:r>
        <w:t xml:space="preserve"> [online]. [cit. 28.5.2014]. Dostupný na WWW: </w:t>
      </w:r>
      <w:hyperlink r:id="rId65" w:anchor="mediaviewer/File:Boletus_satanas.JPG" w:history="1">
        <w:r w:rsidRPr="00F748FB">
          <w:rPr>
            <w:rStyle w:val="Hyperlink"/>
          </w:rPr>
          <w:t>http://commons.wikimedia.org/wiki/Boletus_satanas#mediaviewer/File:Boletus_satanas.JPG</w:t>
        </w:r>
      </w:hyperlink>
    </w:p>
    <w:p w:rsidR="00FF0C34" w:rsidRDefault="00FF0C34" w:rsidP="00964510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 1</w:t>
      </w:r>
      <w:r w:rsidRPr="00206996">
        <w:rPr>
          <w:rFonts w:ascii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/>
          <w:sz w:val="24"/>
          <w:szCs w:val="24"/>
          <w:lang w:eastAsia="cs-CZ"/>
        </w:rPr>
        <w:t xml:space="preserve"> -  </w:t>
      </w:r>
      <w:r w:rsidRPr="006712F1">
        <w:rPr>
          <w:rFonts w:ascii="Times New Roman" w:hAnsi="Times New Roman"/>
          <w:sz w:val="24"/>
          <w:szCs w:val="24"/>
          <w:lang w:eastAsia="cs-CZ"/>
        </w:rPr>
        <w:t xml:space="preserve">LEBRAC. </w:t>
      </w:r>
      <w:r w:rsidRPr="006712F1">
        <w:rPr>
          <w:rFonts w:ascii="Times New Roman" w:hAnsi="Times New Roman"/>
          <w:i/>
          <w:iCs/>
          <w:sz w:val="24"/>
          <w:szCs w:val="24"/>
          <w:lang w:eastAsia="cs-CZ"/>
        </w:rPr>
        <w:t>commons,wikimedia.org</w:t>
      </w:r>
      <w:r w:rsidRPr="006712F1">
        <w:rPr>
          <w:rFonts w:ascii="Times New Roman" w:hAnsi="Times New Roman"/>
          <w:sz w:val="24"/>
          <w:szCs w:val="24"/>
          <w:lang w:eastAsia="cs-CZ"/>
        </w:rPr>
        <w:t xml:space="preserve"> [online]. [cit. 28.5.2014]. Dostupný na WWW: </w:t>
      </w:r>
      <w:hyperlink r:id="rId66" w:anchor="mediaviewer/File:Giftlorchel.jpg" w:history="1">
        <w:r w:rsidRPr="00F748FB">
          <w:rPr>
            <w:rStyle w:val="Hyperlink"/>
            <w:rFonts w:ascii="Times New Roman" w:hAnsi="Times New Roman"/>
            <w:sz w:val="24"/>
            <w:szCs w:val="24"/>
            <w:lang w:eastAsia="cs-CZ"/>
          </w:rPr>
          <w:t>http://commons.wikimedia.org/wiki/Category:Gyromitra_esculenta#mediaviewer/File:Giftlorchel.jpg</w:t>
        </w:r>
      </w:hyperlink>
    </w:p>
    <w:p w:rsidR="00FF0C34" w:rsidRDefault="00FF0C34" w:rsidP="00964510">
      <w:pPr>
        <w:spacing w:after="0"/>
        <w:rPr>
          <w:rFonts w:ascii="Times New Roman" w:hAnsi="Times New Roman"/>
          <w:sz w:val="24"/>
          <w:szCs w:val="24"/>
          <w:lang w:eastAsia="cs-CZ"/>
        </w:rPr>
      </w:pPr>
      <w:r>
        <w:rPr>
          <w:b/>
          <w:sz w:val="28"/>
          <w:szCs w:val="28"/>
          <w:u w:val="single"/>
        </w:rPr>
        <w:t>p 2</w:t>
      </w:r>
      <w:r w:rsidRPr="00206996">
        <w:rPr>
          <w:rFonts w:ascii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/>
          <w:sz w:val="24"/>
          <w:szCs w:val="24"/>
          <w:lang w:eastAsia="cs-CZ"/>
        </w:rPr>
        <w:t xml:space="preserve"> -  </w:t>
      </w:r>
      <w:r w:rsidRPr="00393F6B">
        <w:rPr>
          <w:rFonts w:ascii="Times New Roman" w:hAnsi="Times New Roman"/>
          <w:sz w:val="24"/>
          <w:szCs w:val="24"/>
          <w:lang w:eastAsia="cs-CZ"/>
        </w:rPr>
        <w:t xml:space="preserve">COUNE, Fréderic. </w:t>
      </w:r>
      <w:r w:rsidRPr="00393F6B">
        <w:rPr>
          <w:rFonts w:ascii="Times New Roman" w:hAnsi="Times New Roman"/>
          <w:i/>
          <w:iCs/>
          <w:sz w:val="24"/>
          <w:szCs w:val="24"/>
          <w:lang w:eastAsia="cs-CZ"/>
        </w:rPr>
        <w:t>commons,wikimedia.org</w:t>
      </w:r>
      <w:r w:rsidRPr="00393F6B">
        <w:rPr>
          <w:rFonts w:ascii="Times New Roman" w:hAnsi="Times New Roman"/>
          <w:sz w:val="24"/>
          <w:szCs w:val="24"/>
          <w:lang w:eastAsia="cs-CZ"/>
        </w:rPr>
        <w:t xml:space="preserve"> [online]. [cit. 28.5.2014]. Dostupný na WWW: </w:t>
      </w:r>
      <w:hyperlink r:id="rId67" w:anchor="mediaviewer/File:Stenmurkla.png" w:history="1">
        <w:r w:rsidRPr="00F748FB">
          <w:rPr>
            <w:rStyle w:val="Hyperlink"/>
            <w:rFonts w:ascii="Times New Roman" w:hAnsi="Times New Roman"/>
            <w:sz w:val="24"/>
            <w:szCs w:val="24"/>
            <w:lang w:eastAsia="cs-CZ"/>
          </w:rPr>
          <w:t>http://commons.wikimedia.org/wiki/Category:Gyromitra_esculenta#mediaviewer/File:Stenmurkla.png</w:t>
        </w:r>
      </w:hyperlink>
    </w:p>
    <w:p w:rsidR="00FF0C34" w:rsidRPr="00547ABA" w:rsidRDefault="00FF0C34" w:rsidP="00964510">
      <w:pPr>
        <w:spacing w:after="0"/>
        <w:rPr>
          <w:b/>
          <w:sz w:val="28"/>
          <w:szCs w:val="28"/>
          <w:u w:val="single"/>
        </w:rPr>
      </w:pPr>
    </w:p>
    <w:p w:rsidR="00FF0C34" w:rsidRDefault="00FF0C34" w:rsidP="00007FB0">
      <w:r>
        <w:tab/>
      </w:r>
    </w:p>
    <w:sectPr w:rsidR="00FF0C34" w:rsidSect="009E628D">
      <w:footerReference w:type="default" r:id="rId68"/>
      <w:pgSz w:w="11906" w:h="16838"/>
      <w:pgMar w:top="720" w:right="566" w:bottom="720" w:left="720" w:header="708" w:footer="2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C34" w:rsidRDefault="00FF0C34" w:rsidP="009E628D">
      <w:pPr>
        <w:spacing w:after="0" w:line="240" w:lineRule="auto"/>
      </w:pPr>
      <w:r>
        <w:separator/>
      </w:r>
    </w:p>
  </w:endnote>
  <w:endnote w:type="continuationSeparator" w:id="0">
    <w:p w:rsidR="00FF0C34" w:rsidRDefault="00FF0C34" w:rsidP="009E6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C34" w:rsidRDefault="00FF0C34" w:rsidP="005807CF">
    <w:pPr>
      <w:pStyle w:val="Footer"/>
    </w:pPr>
    <w:r w:rsidRPr="009A1A9E">
      <w:rPr>
        <w:rFonts w:cs="Arial"/>
        <w:kern w:val="24"/>
        <w:sz w:val="20"/>
        <w:szCs w:val="20"/>
      </w:rPr>
      <w:t xml:space="preserve">Autorem materiálu a všech jeho částí, není-li uvedeno jinak, je Mgr. Ilona Korandová.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C34" w:rsidRDefault="00FF0C34" w:rsidP="009E628D">
      <w:pPr>
        <w:spacing w:after="0" w:line="240" w:lineRule="auto"/>
      </w:pPr>
      <w:r>
        <w:separator/>
      </w:r>
    </w:p>
  </w:footnote>
  <w:footnote w:type="continuationSeparator" w:id="0">
    <w:p w:rsidR="00FF0C34" w:rsidRDefault="00FF0C34" w:rsidP="009E62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F45EC"/>
    <w:multiLevelType w:val="hybridMultilevel"/>
    <w:tmpl w:val="8578F30E"/>
    <w:lvl w:ilvl="0" w:tplc="76703D0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FBD0712"/>
    <w:multiLevelType w:val="hybridMultilevel"/>
    <w:tmpl w:val="B66E374C"/>
    <w:lvl w:ilvl="0" w:tplc="04050019">
      <w:start w:val="1"/>
      <w:numFmt w:val="lowerLetter"/>
      <w:lvlText w:val="%1."/>
      <w:lvlJc w:val="left"/>
      <w:pPr>
        <w:ind w:left="21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">
    <w:nsid w:val="268D2848"/>
    <w:multiLevelType w:val="hybridMultilevel"/>
    <w:tmpl w:val="B8261CD2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2F3D719A"/>
    <w:multiLevelType w:val="hybridMultilevel"/>
    <w:tmpl w:val="E332A63A"/>
    <w:lvl w:ilvl="0" w:tplc="A3B6239C">
      <w:start w:val="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76D0730"/>
    <w:multiLevelType w:val="hybridMultilevel"/>
    <w:tmpl w:val="C04A4CC4"/>
    <w:lvl w:ilvl="0" w:tplc="7D04A9C4">
      <w:start w:val="6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51F3112"/>
    <w:multiLevelType w:val="hybridMultilevel"/>
    <w:tmpl w:val="7156754E"/>
    <w:lvl w:ilvl="0" w:tplc="07B280D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567DF6"/>
    <w:multiLevelType w:val="hybridMultilevel"/>
    <w:tmpl w:val="43DE2BF6"/>
    <w:lvl w:ilvl="0" w:tplc="1674A8C6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>
    <w:nsid w:val="71F22605"/>
    <w:multiLevelType w:val="hybridMultilevel"/>
    <w:tmpl w:val="C2EA0878"/>
    <w:lvl w:ilvl="0" w:tplc="07B280D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2"/>
  </w:num>
  <w:num w:numId="5">
    <w:abstractNumId w:val="1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7FB0"/>
    <w:rsid w:val="000040A7"/>
    <w:rsid w:val="000053BA"/>
    <w:rsid w:val="00007FB0"/>
    <w:rsid w:val="00020523"/>
    <w:rsid w:val="000C2885"/>
    <w:rsid w:val="00102AB9"/>
    <w:rsid w:val="00105B37"/>
    <w:rsid w:val="00183657"/>
    <w:rsid w:val="001B26E7"/>
    <w:rsid w:val="001B53ED"/>
    <w:rsid w:val="00206996"/>
    <w:rsid w:val="00214E83"/>
    <w:rsid w:val="00220A3B"/>
    <w:rsid w:val="002A6CBC"/>
    <w:rsid w:val="002E4A0B"/>
    <w:rsid w:val="002F68AB"/>
    <w:rsid w:val="003222A9"/>
    <w:rsid w:val="00393F6B"/>
    <w:rsid w:val="003B697B"/>
    <w:rsid w:val="003D6AB1"/>
    <w:rsid w:val="003E3B07"/>
    <w:rsid w:val="00417136"/>
    <w:rsid w:val="004A19AF"/>
    <w:rsid w:val="00521697"/>
    <w:rsid w:val="00547ABA"/>
    <w:rsid w:val="005513DD"/>
    <w:rsid w:val="005666C9"/>
    <w:rsid w:val="005807CF"/>
    <w:rsid w:val="00592CD4"/>
    <w:rsid w:val="005C07ED"/>
    <w:rsid w:val="005F5D1E"/>
    <w:rsid w:val="00601CAE"/>
    <w:rsid w:val="006712F1"/>
    <w:rsid w:val="00672F51"/>
    <w:rsid w:val="00785852"/>
    <w:rsid w:val="007F04D3"/>
    <w:rsid w:val="007F3BA1"/>
    <w:rsid w:val="0080217C"/>
    <w:rsid w:val="008023BD"/>
    <w:rsid w:val="00835FAF"/>
    <w:rsid w:val="0085017A"/>
    <w:rsid w:val="0087260F"/>
    <w:rsid w:val="008A2320"/>
    <w:rsid w:val="008B1F6F"/>
    <w:rsid w:val="008D6FA5"/>
    <w:rsid w:val="008E76C6"/>
    <w:rsid w:val="00933EE8"/>
    <w:rsid w:val="00960A79"/>
    <w:rsid w:val="00962516"/>
    <w:rsid w:val="00964510"/>
    <w:rsid w:val="00991776"/>
    <w:rsid w:val="009A1A9E"/>
    <w:rsid w:val="009C4521"/>
    <w:rsid w:val="009D57F2"/>
    <w:rsid w:val="009E628D"/>
    <w:rsid w:val="009F5854"/>
    <w:rsid w:val="00A5047A"/>
    <w:rsid w:val="00A859FC"/>
    <w:rsid w:val="00A8750F"/>
    <w:rsid w:val="00AA1DAB"/>
    <w:rsid w:val="00AB3A23"/>
    <w:rsid w:val="00AC00FB"/>
    <w:rsid w:val="00B025B0"/>
    <w:rsid w:val="00B23A2C"/>
    <w:rsid w:val="00C64C17"/>
    <w:rsid w:val="00CB08B2"/>
    <w:rsid w:val="00CD1EBE"/>
    <w:rsid w:val="00D516AE"/>
    <w:rsid w:val="00D9440D"/>
    <w:rsid w:val="00D96299"/>
    <w:rsid w:val="00E000A4"/>
    <w:rsid w:val="00E35460"/>
    <w:rsid w:val="00E66575"/>
    <w:rsid w:val="00ED6C51"/>
    <w:rsid w:val="00F26A56"/>
    <w:rsid w:val="00F276C3"/>
    <w:rsid w:val="00F37D39"/>
    <w:rsid w:val="00F748FB"/>
    <w:rsid w:val="00FA0DA4"/>
    <w:rsid w:val="00FA2504"/>
    <w:rsid w:val="00FA292D"/>
    <w:rsid w:val="00FC0043"/>
    <w:rsid w:val="00FF0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7F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07F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35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5FA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02AB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964510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964510"/>
    <w:rPr>
      <w:rFonts w:cs="Times New Roman"/>
      <w:color w:val="800080"/>
      <w:u w:val="single"/>
    </w:rPr>
  </w:style>
  <w:style w:type="table" w:customStyle="1" w:styleId="Mkatabulky1">
    <w:name w:val="Mřížka tabulky1"/>
    <w:uiPriority w:val="99"/>
    <w:rsid w:val="003B697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uiPriority w:val="99"/>
    <w:rsid w:val="003B697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E62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E628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E62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E628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272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hyperlink" Target="http://commons.wikimedia.org/wiki/Category:Macrolepiota_procera" TargetMode="Externa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hyperlink" Target="http://commons.wikimedia.org/wiki/Category:Leccinum_aurantiacum" TargetMode="External"/><Relationship Id="rId47" Type="http://schemas.openxmlformats.org/officeDocument/2006/relationships/hyperlink" Target="http://commons.wikimedia.org/wiki/Cantharellus_cibarius" TargetMode="External"/><Relationship Id="rId50" Type="http://schemas.openxmlformats.org/officeDocument/2006/relationships/hyperlink" Target="http://commons.wikimedia.org/wiki/Lactarius_deliciosus" TargetMode="External"/><Relationship Id="rId55" Type="http://schemas.openxmlformats.org/officeDocument/2006/relationships/hyperlink" Target="http://commons.wikimedia.org/wiki/Category:Amanita_pantherina" TargetMode="External"/><Relationship Id="rId63" Type="http://schemas.openxmlformats.org/officeDocument/2006/relationships/hyperlink" Target="http://commons.wikimedia.org/wiki/Amanita_rubescens" TargetMode="External"/><Relationship Id="rId68" Type="http://schemas.openxmlformats.org/officeDocument/2006/relationships/footer" Target="footer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hyperlink" Target="http://commons.wikimedia.org/wiki/Leccinum_scabrum" TargetMode="External"/><Relationship Id="rId45" Type="http://schemas.openxmlformats.org/officeDocument/2006/relationships/hyperlink" Target="http://commons.wikimedia.org/wiki/Boletus_reticulatus" TargetMode="External"/><Relationship Id="rId53" Type="http://schemas.openxmlformats.org/officeDocument/2006/relationships/hyperlink" Target="http://commons.wikimedia.org/wiki/Russula_virescens" TargetMode="External"/><Relationship Id="rId58" Type="http://schemas.openxmlformats.org/officeDocument/2006/relationships/hyperlink" Target="http://commons.wikimedia.org/wiki/Amanita_muscaria" TargetMode="External"/><Relationship Id="rId66" Type="http://schemas.openxmlformats.org/officeDocument/2006/relationships/hyperlink" Target="http://commons.wikimedia.org/wiki/Category:Gyromitra_esculenta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49" Type="http://schemas.openxmlformats.org/officeDocument/2006/relationships/hyperlink" Target="http://commons.wikimedia.org/wiki/Suillus_luteus" TargetMode="External"/><Relationship Id="rId57" Type="http://schemas.openxmlformats.org/officeDocument/2006/relationships/hyperlink" Target="http://commons.wikimedia.org/wiki/Amanita_muscaria" TargetMode="External"/><Relationship Id="rId61" Type="http://schemas.openxmlformats.org/officeDocument/2006/relationships/hyperlink" Target="http://commons.wikimedia.org/wiki/Category:Agaricus_arvensis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hyperlink" Target="http://commons.wikimedia.org/wiki/Boletus_reticulatus" TargetMode="External"/><Relationship Id="rId52" Type="http://schemas.openxmlformats.org/officeDocument/2006/relationships/hyperlink" Target="http://commons.wikimedia.org/wiki/Russula_virescens" TargetMode="External"/><Relationship Id="rId60" Type="http://schemas.openxmlformats.org/officeDocument/2006/relationships/hyperlink" Target="http://commons.wikimedia.org/wiki/Category:Agaricus_arvensis" TargetMode="External"/><Relationship Id="rId65" Type="http://schemas.openxmlformats.org/officeDocument/2006/relationships/hyperlink" Target="http://commons.wikimedia.org/wiki/Boletus_satana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hyperlink" Target="http://commons.wikimedia.org/wiki/Category:Leccinum_aurantiacum" TargetMode="External"/><Relationship Id="rId48" Type="http://schemas.openxmlformats.org/officeDocument/2006/relationships/hyperlink" Target="http://commons.wikimedia.org/wiki/Suillus_luteus" TargetMode="External"/><Relationship Id="rId56" Type="http://schemas.openxmlformats.org/officeDocument/2006/relationships/hyperlink" Target="http://commons.wikimedia.org/wiki/Category:Amanita_pantherina" TargetMode="External"/><Relationship Id="rId64" Type="http://schemas.openxmlformats.org/officeDocument/2006/relationships/hyperlink" Target="http://commons.wikimedia.org/wiki/Boletus_satanas" TargetMode="External"/><Relationship Id="rId69" Type="http://schemas.openxmlformats.org/officeDocument/2006/relationships/fontTable" Target="fontTable.xml"/><Relationship Id="rId8" Type="http://schemas.openxmlformats.org/officeDocument/2006/relationships/image" Target="media/image2.jpeg"/><Relationship Id="rId51" Type="http://schemas.openxmlformats.org/officeDocument/2006/relationships/hyperlink" Target="http://commons.wikimedia.org/wiki/Lactarius_deliciosus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hyperlink" Target="http://commons.wikimedia.org/wiki/Category:Macrolepiota_procera" TargetMode="External"/><Relationship Id="rId46" Type="http://schemas.openxmlformats.org/officeDocument/2006/relationships/hyperlink" Target="http://commons.wikimedia.org/wiki/Cantharellus_cibarius" TargetMode="External"/><Relationship Id="rId59" Type="http://schemas.openxmlformats.org/officeDocument/2006/relationships/hyperlink" Target="http://commons.wikimedia.org/wiki/Entoloma_sinuatum" TargetMode="External"/><Relationship Id="rId67" Type="http://schemas.openxmlformats.org/officeDocument/2006/relationships/hyperlink" Target="http://commons.wikimedia.org/wiki/Category:Gyromitra_esculenta" TargetMode="External"/><Relationship Id="rId20" Type="http://schemas.openxmlformats.org/officeDocument/2006/relationships/image" Target="media/image14.jpeg"/><Relationship Id="rId41" Type="http://schemas.openxmlformats.org/officeDocument/2006/relationships/hyperlink" Target="http://commons.wikimedia.org/wiki/Leccinum_scabrum" TargetMode="External"/><Relationship Id="rId54" Type="http://schemas.openxmlformats.org/officeDocument/2006/relationships/hyperlink" Target="http://commons.wikimedia.org/wiki/Category:Amanita_phalloides" TargetMode="External"/><Relationship Id="rId62" Type="http://schemas.openxmlformats.org/officeDocument/2006/relationships/hyperlink" Target="http://commons.wikimedia.org/wiki/Amanita_rubescens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</Pages>
  <Words>1877</Words>
  <Characters>11079</Characters>
  <Application>Microsoft Office Outlook</Application>
  <DocSecurity>0</DocSecurity>
  <Lines>0</Lines>
  <Paragraphs>0</Paragraphs>
  <ScaleCrop>false</ScaleCrop>
  <Company>Statutarni mesto Most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Jiř Koranda</dc:creator>
  <cp:keywords/>
  <dc:description/>
  <cp:lastModifiedBy>DUM</cp:lastModifiedBy>
  <cp:revision>2</cp:revision>
  <cp:lastPrinted>2013-11-04T21:56:00Z</cp:lastPrinted>
  <dcterms:created xsi:type="dcterms:W3CDTF">2015-07-15T15:42:00Z</dcterms:created>
  <dcterms:modified xsi:type="dcterms:W3CDTF">2015-07-15T15:42:00Z</dcterms:modified>
</cp:coreProperties>
</file>