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90F" w:rsidRDefault="004F590F" w:rsidP="007420D9">
      <w:pPr>
        <w:ind w:firstLine="142"/>
        <w:jc w:val="center"/>
      </w:pPr>
      <w:r w:rsidRPr="00471CBD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4F590F" w:rsidRDefault="004F590F" w:rsidP="00F00A54">
      <w:pPr>
        <w:ind w:firstLine="142"/>
      </w:pPr>
    </w:p>
    <w:p w:rsidR="004F590F" w:rsidRDefault="004F590F" w:rsidP="00F00A54">
      <w:pPr>
        <w:ind w:firstLine="142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4F590F" w:rsidRDefault="004F590F" w:rsidP="00F00A54">
      <w:pPr>
        <w:ind w:firstLine="142"/>
      </w:pPr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4F590F" w:rsidRDefault="004F590F" w:rsidP="00F00A54">
      <w:pPr>
        <w:ind w:firstLine="142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4F590F" w:rsidRDefault="004F590F" w:rsidP="00F00A54">
      <w:pPr>
        <w:ind w:firstLine="142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4F590F" w:rsidRDefault="004F590F" w:rsidP="00F00A54">
      <w:pPr>
        <w:ind w:firstLine="142"/>
      </w:pPr>
      <w:r>
        <w:t xml:space="preserve">Název DUM: </w:t>
      </w:r>
      <w:r>
        <w:tab/>
      </w:r>
      <w:r>
        <w:tab/>
      </w:r>
      <w:r>
        <w:tab/>
      </w:r>
      <w:r>
        <w:tab/>
        <w:t>HOUBY 1</w:t>
      </w:r>
    </w:p>
    <w:p w:rsidR="004F590F" w:rsidRDefault="004F590F" w:rsidP="00F00A54">
      <w:pPr>
        <w:ind w:firstLine="142"/>
      </w:pPr>
      <w:r>
        <w:t>Číslo DUM:</w:t>
      </w:r>
      <w:r>
        <w:tab/>
      </w:r>
      <w:r>
        <w:tab/>
      </w:r>
      <w:r>
        <w:tab/>
      </w:r>
      <w:r>
        <w:tab/>
        <w:t>V/2/PC/2/1/2</w:t>
      </w:r>
    </w:p>
    <w:p w:rsidR="004F590F" w:rsidRDefault="004F590F" w:rsidP="00F00A54">
      <w:pPr>
        <w:ind w:firstLine="142"/>
      </w:pPr>
      <w:r>
        <w:t>Vzdělávací předmět:</w:t>
      </w:r>
      <w:r>
        <w:tab/>
      </w:r>
      <w:r>
        <w:tab/>
      </w:r>
      <w:r>
        <w:tab/>
        <w:t>PŘÍRODOPIS</w:t>
      </w:r>
    </w:p>
    <w:p w:rsidR="004F590F" w:rsidRDefault="004F590F" w:rsidP="00007FB0">
      <w:r>
        <w:t>Tematická oblast:</w:t>
      </w:r>
      <w:r>
        <w:tab/>
      </w:r>
      <w:r>
        <w:tab/>
      </w:r>
      <w:r>
        <w:tab/>
        <w:t>EKOSYSTÉM LES</w:t>
      </w:r>
    </w:p>
    <w:p w:rsidR="004F590F" w:rsidRDefault="004F590F" w:rsidP="00007FB0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4F590F" w:rsidRDefault="004F590F" w:rsidP="00007FB0">
      <w:r>
        <w:t>Anotace:</w:t>
      </w:r>
      <w:r>
        <w:tab/>
      </w:r>
      <w:r>
        <w:tab/>
      </w:r>
      <w:r>
        <w:tab/>
      </w:r>
      <w:r>
        <w:tab/>
        <w:t>Žák si procvičí znalosti a prohloubí vědomosti z kapitoly Houby</w:t>
      </w:r>
    </w:p>
    <w:p w:rsidR="004F590F" w:rsidRDefault="004F590F" w:rsidP="00007FB0">
      <w:pPr>
        <w:ind w:left="3540" w:hanging="3540"/>
      </w:pPr>
      <w:r>
        <w:t>Klíčová slova:</w:t>
      </w:r>
      <w:r>
        <w:tab/>
        <w:t>Rouško, rourky, lupeny, výtrusy, humus, organická látka, symbióza, parazit, cizopasník.</w:t>
      </w:r>
    </w:p>
    <w:p w:rsidR="004F590F" w:rsidRDefault="004F590F" w:rsidP="00007FB0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4F590F" w:rsidRDefault="004F590F" w:rsidP="00007FB0">
      <w:r>
        <w:t>Druh učebního materiálu:</w:t>
      </w:r>
      <w:r>
        <w:tab/>
      </w:r>
      <w:r>
        <w:tab/>
        <w:t>Pracovní list</w:t>
      </w:r>
    </w:p>
    <w:p w:rsidR="004F590F" w:rsidRDefault="004F590F" w:rsidP="00007FB0">
      <w:r>
        <w:t>Druh interaktivity:</w:t>
      </w:r>
      <w:r>
        <w:tab/>
      </w:r>
      <w:r>
        <w:tab/>
      </w:r>
      <w:r>
        <w:tab/>
        <w:t>Kombinovaná (poznávací a vědomostní)</w:t>
      </w:r>
    </w:p>
    <w:p w:rsidR="004F590F" w:rsidRDefault="004F590F" w:rsidP="00007FB0">
      <w:r>
        <w:t>Cílová skupina:</w:t>
      </w:r>
      <w:r>
        <w:tab/>
      </w:r>
      <w:r>
        <w:tab/>
      </w:r>
      <w:r>
        <w:tab/>
      </w:r>
      <w:r>
        <w:tab/>
        <w:t>Žáci 6. ročníku</w:t>
      </w:r>
    </w:p>
    <w:p w:rsidR="004F590F" w:rsidRDefault="004F590F" w:rsidP="00A859FC">
      <w:r>
        <w:t>Datum vzniku šablony:</w:t>
      </w:r>
      <w:r>
        <w:tab/>
      </w:r>
      <w:r>
        <w:tab/>
      </w:r>
      <w:r>
        <w:tab/>
        <w:t>10. 7. 2013</w:t>
      </w:r>
    </w:p>
    <w:p w:rsidR="004F590F" w:rsidRDefault="004F590F" w:rsidP="00A859FC"/>
    <w:p w:rsidR="004F590F" w:rsidRDefault="004F590F" w:rsidP="00A859FC"/>
    <w:p w:rsidR="004F590F" w:rsidRDefault="004F590F" w:rsidP="00A859FC"/>
    <w:p w:rsidR="004F590F" w:rsidRDefault="004F590F" w:rsidP="00A859FC"/>
    <w:p w:rsidR="004F590F" w:rsidRDefault="004F590F" w:rsidP="00A859FC"/>
    <w:p w:rsidR="004F590F" w:rsidRDefault="004F590F" w:rsidP="00A859FC"/>
    <w:p w:rsidR="004F590F" w:rsidRDefault="004F590F" w:rsidP="00A859FC"/>
    <w:p w:rsidR="004F590F" w:rsidRDefault="004F590F" w:rsidP="00A859FC"/>
    <w:p w:rsidR="004F590F" w:rsidRPr="00A859FC" w:rsidRDefault="004F590F" w:rsidP="00A859FC">
      <w:r w:rsidRPr="00A859FC">
        <w:rPr>
          <w:b/>
          <w:color w:val="EEECE1"/>
          <w:sz w:val="40"/>
          <w:szCs w:val="40"/>
        </w:rPr>
        <w:t xml:space="preserve">HOUBY                                                                   </w:t>
      </w:r>
      <w:r>
        <w:rPr>
          <w:b/>
          <w:color w:val="EEECE1"/>
          <w:sz w:val="40"/>
          <w:szCs w:val="40"/>
        </w:rPr>
        <w:t xml:space="preserve">                  </w:t>
      </w:r>
      <w:r>
        <w:rPr>
          <w:b/>
          <w:color w:val="EEECE1"/>
          <w:sz w:val="28"/>
          <w:szCs w:val="28"/>
        </w:rPr>
        <w:t>LIST PRO ŽÁKY</w:t>
      </w:r>
    </w:p>
    <w:p w:rsidR="004F590F" w:rsidRDefault="004F590F" w:rsidP="00A859FC">
      <w:r>
        <w:rPr>
          <w:noProof/>
          <w:lang w:eastAsia="cs-CZ"/>
        </w:rPr>
        <w:pict>
          <v:shape id="Obrázek 29" o:spid="_x0000_s1026" type="#_x0000_t75" style="position:absolute;margin-left:209.45pt;margin-top:25.75pt;width:156.55pt;height:293.25pt;z-index:-251679232;visibility:visible" wrapcoords="-103 0 -103 21545 21600 21545 21600 0 -103 0">
            <v:imagedata r:id="rId8" o:title=""/>
            <w10:wrap type="tight"/>
          </v:shape>
        </w:pict>
      </w:r>
      <w:r>
        <w:tab/>
      </w:r>
      <w:r>
        <w:tab/>
      </w:r>
      <w:r>
        <w:tab/>
      </w:r>
      <w:r>
        <w:tab/>
      </w:r>
    </w:p>
    <w:p w:rsidR="004F590F" w:rsidRDefault="004F590F" w:rsidP="00A859FC">
      <w:r>
        <w:rPr>
          <w:noProof/>
          <w:lang w:eastAsia="cs-CZ"/>
        </w:rPr>
        <w:pict>
          <v:oval id="Ovál 62" o:spid="_x0000_s1027" style="position:absolute;margin-left:-19.6pt;margin-top:6pt;width:83.25pt;height:28.5pt;z-index:251670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" strokecolor="red" strokeweight="2pt"/>
        </w:pict>
      </w:r>
      <w:r>
        <w:rPr>
          <w:noProof/>
          <w:lang w:eastAsia="cs-CZ"/>
        </w:rPr>
        <w:pict>
          <v:shape id="Obrázek 30" o:spid="_x0000_s1028" type="#_x0000_t75" style="position:absolute;margin-left:-6.75pt;margin-top:.35pt;width:165.75pt;height:291pt;z-index:-251678208;visibility:visible" wrapcoords="-98 0 -98 21544 21600 21544 21600 0 -98 0">
            <v:imagedata r:id="rId9" o:title=""/>
            <w10:wrap type="tight"/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8" o:spid="_x0000_s1029" type="#_x0000_t32" style="position:absolute;margin-left:62.3pt;margin-top:20.25pt;width:43.5pt;height:21.7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49" o:spid="_x0000_s1030" type="#_x0000_t32" style="position:absolute;margin-left:-70.45pt;margin-top:22.85pt;width:50.95pt;height:21.75pt;flip:x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" strokecolor="red">
            <v:stroke endarrow="open"/>
          </v:shape>
        </w:pict>
      </w:r>
      <w:r>
        <w:t xml:space="preserve">                                                                           </w:t>
      </w:r>
    </w:p>
    <w:p w:rsidR="004F590F" w:rsidRDefault="004F590F" w:rsidP="00A859FC">
      <w:r>
        <w:rPr>
          <w:noProof/>
          <w:lang w:eastAsia="cs-CZ"/>
        </w:rPr>
        <w:pict>
          <v:shape id="Přímá spojnice se šipkou 55" o:spid="_x0000_s1031" type="#_x0000_t32" style="position:absolute;margin-left:-143.4pt;margin-top:35.65pt;width:83.25pt;height:2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56" o:spid="_x0000_s1032" type="#_x0000_t32" style="position:absolute;margin-left:-270.85pt;margin-top:35.35pt;width:45.7pt;height:14.25pt;flip:x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" strokecolor="red">
            <v:stroke endarrow="open"/>
          </v:shape>
        </w:pict>
      </w:r>
      <w:r>
        <w:rPr>
          <w:noProof/>
          <w:lang w:eastAsia="cs-CZ"/>
        </w:rPr>
        <w:pict>
          <v:oval id="Ovál 63" o:spid="_x0000_s1033" style="position:absolute;margin-left:-225pt;margin-top:19.55pt;width:83.25pt;height:28.5pt;z-index:251671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" fillcolor="window" strokecolor="red" strokeweight="2pt"/>
        </w:pict>
      </w:r>
      <w:r>
        <w:tab/>
      </w:r>
      <w:r>
        <w:tab/>
      </w:r>
      <w:r>
        <w:tab/>
      </w:r>
      <w:r>
        <w:tab/>
      </w:r>
      <w:r>
        <w:tab/>
      </w:r>
    </w:p>
    <w:p w:rsidR="004F590F" w:rsidRDefault="004F590F" w:rsidP="00A859FC"/>
    <w:p w:rsidR="004F590F" w:rsidRDefault="004F590F" w:rsidP="00A859FC">
      <w:r>
        <w:rPr>
          <w:noProof/>
          <w:lang w:eastAsia="cs-CZ"/>
        </w:rPr>
        <w:pict>
          <v:shape id="Obrázek 61" o:spid="_x0000_s1034" type="#_x0000_t75" style="position:absolute;margin-left:153.1pt;margin-top:5.3pt;width:195.65pt;height:218.25pt;z-index:-251660800;visibility:visible">
            <v:imagedata r:id="rId10" o:title=""/>
          </v:shape>
        </w:pict>
      </w:r>
      <w:r>
        <w:rPr>
          <w:noProof/>
          <w:lang w:eastAsia="cs-CZ"/>
        </w:rPr>
        <w:pict>
          <v:shape id="Přímá spojnice se šipkou 50" o:spid="_x0000_s1035" type="#_x0000_t32" style="position:absolute;margin-left:50.3pt;margin-top:20.3pt;width:73.5pt;height:28.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51" o:spid="_x0000_s1036" type="#_x0000_t32" style="position:absolute;margin-left:-87.7pt;margin-top:20.25pt;width:54.75pt;height:0;flip:x y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" strokecolor="red">
            <v:stroke endarrow="open"/>
          </v:shape>
        </w:pict>
      </w:r>
      <w:r>
        <w:rPr>
          <w:noProof/>
          <w:lang w:eastAsia="cs-CZ"/>
        </w:rPr>
        <w:pict>
          <v:oval id="Ovál 288" o:spid="_x0000_s1037" style="position:absolute;margin-left:-32.95pt;margin-top:5.45pt;width:83.25pt;height:28.5pt;z-index:251672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" fillcolor="window" strokecolor="red" strokeweight="2pt"/>
        </w:pict>
      </w:r>
    </w:p>
    <w:p w:rsidR="004F590F" w:rsidRDefault="004F590F" w:rsidP="00A859FC">
      <w:r>
        <w:rPr>
          <w:noProof/>
          <w:lang w:eastAsia="cs-CZ"/>
        </w:rPr>
        <w:pict>
          <v:oval id="Ovál 289" o:spid="_x0000_s1038" style="position:absolute;margin-left:-32.95pt;margin-top:23.5pt;width:83.25pt;height:28.5pt;z-index:25167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" fillcolor="window" strokecolor="red" strokeweight="2pt"/>
        </w:pict>
      </w:r>
    </w:p>
    <w:p w:rsidR="004F590F" w:rsidRDefault="004F590F" w:rsidP="00E66575">
      <w:pPr>
        <w:pStyle w:val="ListParagraph"/>
      </w:pPr>
      <w:r>
        <w:rPr>
          <w:noProof/>
          <w:lang w:eastAsia="cs-CZ"/>
        </w:rPr>
        <w:pict>
          <v:shape id="Přímá spojnice se šipkou 52" o:spid="_x0000_s1039" type="#_x0000_t32" style="position:absolute;left:0;text-align:left;margin-left:258.8pt;margin-top:7.7pt;width:48.75pt;height:32.25pt;flip:x y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54" o:spid="_x0000_s1040" type="#_x0000_t32" style="position:absolute;left:0;text-align:left;margin-left:-92.2pt;margin-top:7.7pt;width:59.25pt;height:3.75pt;flip:x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53" o:spid="_x0000_s1041" type="#_x0000_t32" style="position:absolute;left:0;text-align:left;margin-left:50.3pt;margin-top:11.45pt;width:66.75pt;height:1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" strokecolor="red">
            <v:stroke endarrow="open"/>
          </v:shape>
        </w:pict>
      </w: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</w:pPr>
      <w:r>
        <w:rPr>
          <w:noProof/>
          <w:lang w:eastAsia="cs-CZ"/>
        </w:rPr>
        <w:pict>
          <v:oval id="Ovál 292" o:spid="_x0000_s1042" style="position:absolute;left:0;text-align:left;margin-left:285.05pt;margin-top:9.2pt;width:83.25pt;height:28.5pt;z-index:251676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" fillcolor="window" strokecolor="red" strokeweight="2pt"/>
        </w:pict>
      </w:r>
      <w:r>
        <w:rPr>
          <w:noProof/>
          <w:lang w:eastAsia="cs-CZ"/>
        </w:rPr>
        <w:pict>
          <v:oval id="Ovál 291" o:spid="_x0000_s1043" style="position:absolute;left:0;text-align:left;margin-left:-32.95pt;margin-top:4.65pt;width:83.25pt;height:28.5pt;z-index:251675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" fillcolor="window" strokecolor="red" strokeweight="2pt"/>
        </w:pict>
      </w:r>
    </w:p>
    <w:p w:rsidR="004F590F" w:rsidRDefault="004F590F" w:rsidP="00E66575">
      <w:pPr>
        <w:pStyle w:val="ListParagraph"/>
      </w:pPr>
      <w:r>
        <w:rPr>
          <w:noProof/>
          <w:lang w:eastAsia="cs-CZ"/>
        </w:rPr>
        <w:pict>
          <v:shape id="Přímá spojnice se šipkou 58" o:spid="_x0000_s1044" type="#_x0000_t32" style="position:absolute;left:0;text-align:left;margin-left:50.3pt;margin-top:4.85pt;width:50.25pt;height:40.5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57" o:spid="_x0000_s1045" type="#_x0000_t32" style="position:absolute;left:0;text-align:left;margin-left:-100.45pt;margin-top:4.85pt;width:67.45pt;height:44.25pt;flip:x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" strokecolor="red">
            <v:stroke endarrow="open"/>
          </v:shape>
        </w:pict>
      </w: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</w:pPr>
      <w:r>
        <w:rPr>
          <w:noProof/>
          <w:lang w:eastAsia="cs-CZ"/>
        </w:rPr>
        <w:pict>
          <v:oval id="Ovál 290" o:spid="_x0000_s1046" style="position:absolute;left:0;text-align:left;margin-left:-32.95pt;margin-top:14.6pt;width:83.25pt;height:28.5pt;z-index:25167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" fillcolor="window" strokecolor="red" strokeweight="2pt"/>
        </w:pict>
      </w: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</w:pPr>
      <w:r>
        <w:rPr>
          <w:noProof/>
          <w:lang w:eastAsia="cs-CZ"/>
        </w:rPr>
        <w:pict>
          <v:shape id="Přímá spojnice se šipkou 59" o:spid="_x0000_s1047" type="#_x0000_t32" style="position:absolute;left:0;text-align:left;margin-left:50.3pt;margin-top:.85pt;width:50.25pt;height:30.7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60" o:spid="_x0000_s1048" type="#_x0000_t32" style="position:absolute;left:0;text-align:left;margin-left:-100.45pt;margin-top:.85pt;width:67.45pt;height:34.5pt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" strokecolor="red">
            <v:stroke endarrow="open"/>
          </v:shape>
        </w:pict>
      </w: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</w:pPr>
    </w:p>
    <w:p w:rsidR="004F590F" w:rsidRDefault="004F590F" w:rsidP="00E66575">
      <w:pPr>
        <w:pStyle w:val="ListParagraph"/>
        <w:numPr>
          <w:ilvl w:val="0"/>
          <w:numId w:val="6"/>
        </w:numPr>
      </w:pPr>
      <w:r>
        <w:t>Popiš stavbu těla plodnice.</w:t>
      </w:r>
    </w:p>
    <w:p w:rsidR="004F590F" w:rsidRDefault="004F590F" w:rsidP="00E66575">
      <w:pPr>
        <w:pStyle w:val="ListParagraph"/>
        <w:numPr>
          <w:ilvl w:val="0"/>
          <w:numId w:val="6"/>
        </w:numPr>
      </w:pPr>
      <w:r>
        <w:t>Rouško je ____________ a chrání ______________.</w:t>
      </w:r>
    </w:p>
    <w:p w:rsidR="004F590F" w:rsidRDefault="004F590F" w:rsidP="00E66575">
      <w:pPr>
        <w:pStyle w:val="ListParagraph"/>
        <w:numPr>
          <w:ilvl w:val="0"/>
          <w:numId w:val="6"/>
        </w:numPr>
      </w:pPr>
      <w:r>
        <w:t>Houby se rozmnožují ________________.</w:t>
      </w:r>
    </w:p>
    <w:p w:rsidR="004F590F" w:rsidRDefault="004F590F" w:rsidP="00E66575">
      <w:pPr>
        <w:pStyle w:val="ListParagraph"/>
        <w:numPr>
          <w:ilvl w:val="0"/>
          <w:numId w:val="6"/>
        </w:numPr>
      </w:pPr>
      <w:r>
        <w:t>Může v houbách probíhat fotosyntéza?</w:t>
      </w:r>
      <w:r>
        <w:tab/>
      </w:r>
      <w:r>
        <w:tab/>
        <w:t>ANO.   -   Proč? ____________________________________</w:t>
      </w:r>
    </w:p>
    <w:p w:rsidR="004F590F" w:rsidRDefault="004F590F" w:rsidP="00D516AE">
      <w:pPr>
        <w:pStyle w:val="ListParagraph"/>
        <w:ind w:left="4956"/>
      </w:pPr>
      <w:r>
        <w:t>NE.      -   Proč?  ____________________________________</w:t>
      </w:r>
    </w:p>
    <w:p w:rsidR="004F590F" w:rsidRDefault="004F590F" w:rsidP="00E66575">
      <w:pPr>
        <w:pStyle w:val="ListParagraph"/>
        <w:numPr>
          <w:ilvl w:val="0"/>
          <w:numId w:val="6"/>
        </w:numPr>
      </w:pPr>
      <w:r>
        <w:t>Zásady sběru hub.   _______________________________________________________________________</w:t>
      </w:r>
    </w:p>
    <w:p w:rsidR="004F590F" w:rsidRDefault="004F590F" w:rsidP="00D516AE">
      <w:pPr>
        <w:pStyle w:val="ListParagraph"/>
      </w:pPr>
      <w:r>
        <w:t>_______________________________________________________________________________________</w:t>
      </w:r>
    </w:p>
    <w:p w:rsidR="004F590F" w:rsidRDefault="004F590F" w:rsidP="00E66575">
      <w:pPr>
        <w:pStyle w:val="ListParagraph"/>
        <w:numPr>
          <w:ilvl w:val="0"/>
          <w:numId w:val="6"/>
        </w:numPr>
      </w:pPr>
      <w:r>
        <w:t>Doplň:</w:t>
      </w:r>
    </w:p>
    <w:p w:rsidR="004F590F" w:rsidRDefault="004F590F" w:rsidP="001B53ED">
      <w:pPr>
        <w:pStyle w:val="ListParagraph"/>
        <w:spacing w:line="360" w:lineRule="auto"/>
        <w:jc w:val="both"/>
      </w:pPr>
      <w:r>
        <w:t>Nejvíce hub roste v lese. Jsou potravou pro živočichy a zkrášlují lesní prostředí. Vyživují se ze zbytků organismů, čímž pomáhají rozkladu_________ látek. Zároveň tím vytváří _____________. Této skupině hub se říká houby hniložijné. Další skupina hub žije společně s  rostlinou. Jsou si navzájem prospěšné např. tím, že houba poskytuje rostlině vodu a tato rostlina houbě předává živiny. Tomuto způsobu života říkáme __________________. Jiná skupina hub se vyživuje přímo z těla rostliny a tu oslabuje – např. choroš na bříze. Tyto přiživující se houby nazýváme _______________ nebo ____________________.</w:t>
      </w:r>
    </w:p>
    <w:p w:rsidR="004F590F" w:rsidRDefault="004F590F" w:rsidP="001B53ED">
      <w:pPr>
        <w:pStyle w:val="ListParagraph"/>
        <w:spacing w:line="360" w:lineRule="auto"/>
        <w:jc w:val="both"/>
      </w:pPr>
    </w:p>
    <w:p w:rsidR="004F590F" w:rsidRDefault="004F590F" w:rsidP="001B53ED">
      <w:pPr>
        <w:pStyle w:val="ListParagraph"/>
        <w:spacing w:line="360" w:lineRule="auto"/>
        <w:jc w:val="both"/>
      </w:pPr>
    </w:p>
    <w:p w:rsidR="004F590F" w:rsidRDefault="004F590F" w:rsidP="001B53ED">
      <w:pPr>
        <w:pStyle w:val="ListParagraph"/>
        <w:spacing w:line="360" w:lineRule="auto"/>
        <w:jc w:val="both"/>
      </w:pPr>
    </w:p>
    <w:p w:rsidR="004F590F" w:rsidRDefault="004F590F" w:rsidP="001B53ED">
      <w:pPr>
        <w:pStyle w:val="ListParagraph"/>
        <w:spacing w:line="360" w:lineRule="auto"/>
        <w:jc w:val="both"/>
      </w:pPr>
    </w:p>
    <w:p w:rsidR="004F590F" w:rsidRDefault="004F590F" w:rsidP="001B53ED">
      <w:pPr>
        <w:pStyle w:val="ListParagraph"/>
        <w:spacing w:line="360" w:lineRule="auto"/>
        <w:jc w:val="both"/>
      </w:pPr>
    </w:p>
    <w:p w:rsidR="004F590F" w:rsidRDefault="004F590F" w:rsidP="001B53ED">
      <w:pPr>
        <w:pStyle w:val="ListParagraph"/>
        <w:spacing w:line="360" w:lineRule="auto"/>
        <w:jc w:val="both"/>
      </w:pPr>
    </w:p>
    <w:p w:rsidR="004F590F" w:rsidRDefault="004F590F" w:rsidP="00E66575">
      <w:pPr>
        <w:rPr>
          <w:b/>
          <w:color w:val="EEECE1"/>
          <w:sz w:val="28"/>
          <w:szCs w:val="28"/>
        </w:rPr>
      </w:pPr>
      <w:r>
        <w:rPr>
          <w:b/>
          <w:color w:val="EEECE1"/>
          <w:sz w:val="28"/>
          <w:szCs w:val="28"/>
        </w:rPr>
        <w:t>HOUBY                                                                                                                     LIST PRO UČITELE</w:t>
      </w:r>
    </w:p>
    <w:p w:rsidR="004F590F" w:rsidRPr="00835FAF" w:rsidRDefault="004F590F" w:rsidP="00E66575">
      <w:pPr>
        <w:rPr>
          <w:color w:val="EEECE1"/>
        </w:rPr>
      </w:pPr>
      <w:r>
        <w:rPr>
          <w:noProof/>
          <w:lang w:eastAsia="cs-CZ"/>
        </w:rPr>
        <w:pict>
          <v:shape id="Obrázek 31" o:spid="_x0000_s1049" type="#_x0000_t75" style="position:absolute;margin-left:1.5pt;margin-top:12.1pt;width:125.85pt;height:174pt;z-index:-251677184;visibility:visible" wrapcoords="-129 0 -129 21507 21600 21507 21600 0 -129 0">
            <v:imagedata r:id="rId11" o:title=""/>
            <w10:wrap type="tight"/>
          </v:shape>
        </w:pict>
      </w:r>
      <w:r>
        <w:rPr>
          <w:noProof/>
          <w:lang w:eastAsia="cs-CZ"/>
        </w:rPr>
        <w:pict>
          <v:shape id="Obrázek 32" o:spid="_x0000_s1050" type="#_x0000_t75" style="position:absolute;margin-left:208.75pt;margin-top:1.25pt;width:123.35pt;height:192pt;z-index:-251676160;visibility:visible" wrapcoords="-132 0 -132 21516 21600 21516 21600 0 -132 0">
            <v:imagedata r:id="rId12" o:title=""/>
            <w10:wrap type="tight"/>
          </v:shape>
        </w:pict>
      </w:r>
    </w:p>
    <w:p w:rsidR="004F590F" w:rsidRDefault="004F590F" w:rsidP="00E66575">
      <w:r>
        <w:rPr>
          <w:noProof/>
          <w:lang w:eastAsia="cs-CZ"/>
        </w:rPr>
        <w:pict>
          <v:shape id="Přímá spojnice se šipkou 34" o:spid="_x0000_s1051" type="#_x0000_t32" style="position:absolute;margin-left:46.55pt;margin-top:7.55pt;width:48pt;height:0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35" o:spid="_x0000_s1052" type="#_x0000_t32" style="position:absolute;margin-left:-32.2pt;margin-top:7.9pt;width:36pt;height:0;flip:x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" strokecolor="red">
            <v:stroke endarrow="open"/>
          </v:shape>
        </w:pict>
      </w:r>
      <w:r>
        <w:rPr>
          <w:noProof/>
          <w:lang w:eastAsia="cs-CZ"/>
        </w:rPr>
        <w:pict>
          <v:shape id="Obrázek 33" o:spid="_x0000_s1053" type="#_x0000_t75" style="position:absolute;margin-left:179.3pt;margin-top:10.15pt;width:144.85pt;height:161.55pt;z-index:-251675136;visibility:visible">
            <v:imagedata r:id="rId10" o:title=""/>
          </v:shape>
        </w:pict>
      </w:r>
      <w:r>
        <w:rPr>
          <w:noProof/>
          <w:lang w:eastAsia="cs-CZ"/>
        </w:rPr>
        <w:t xml:space="preserve">   </w:t>
      </w:r>
      <w:r>
        <w:t>klobouk</w:t>
      </w:r>
      <w:r>
        <w:tab/>
      </w:r>
      <w:r>
        <w:tab/>
      </w:r>
      <w:r>
        <w:tab/>
      </w:r>
      <w:r>
        <w:tab/>
      </w:r>
    </w:p>
    <w:p w:rsidR="004F590F" w:rsidRDefault="004F590F" w:rsidP="00E66575">
      <w:r>
        <w:rPr>
          <w:noProof/>
          <w:lang w:eastAsia="cs-CZ"/>
        </w:rPr>
        <w:pict>
          <v:shape id="Přímá spojnice se šipkou 46" o:spid="_x0000_s1054" type="#_x0000_t32" style="position:absolute;margin-left:46.55pt;margin-top:6.15pt;width:108pt;height:1.5pt;flip:y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47" o:spid="_x0000_s1055" type="#_x0000_t32" style="position:absolute;margin-left:-43.45pt;margin-top:6.15pt;width:47.25pt;height:0;flip:x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45" o:spid="_x0000_s1056" type="#_x0000_t32" style="position:absolute;margin-left:261.8pt;margin-top:24.9pt;width:78pt;height:9pt;flip:x y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" strokecolor="red">
            <v:stroke endarrow="open"/>
          </v:shape>
        </w:pict>
      </w:r>
      <w:r>
        <w:t xml:space="preserve">    lupeny                                                                       </w:t>
      </w:r>
    </w:p>
    <w:p w:rsidR="004F590F" w:rsidRDefault="004F590F" w:rsidP="00E66575">
      <w:r>
        <w:rPr>
          <w:noProof/>
          <w:lang w:eastAsia="cs-CZ"/>
        </w:rPr>
        <w:pict>
          <v:shape id="Přímá spojnice se šipkou 40" o:spid="_x0000_s1057" type="#_x0000_t32" style="position:absolute;margin-left:35.3pt;margin-top:8.45pt;width:81.75pt;height:3.75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39" o:spid="_x0000_s1058" type="#_x0000_t32" style="position:absolute;margin-left:-55.45pt;margin-top:4.7pt;width:52.5pt;height:3.75pt;flip:x y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" strokecolor="red">
            <v:stroke endarrow="open"/>
          </v:shape>
        </w:pict>
      </w:r>
      <w:r>
        <w:t>prsten</w:t>
      </w:r>
      <w:r>
        <w:tab/>
      </w:r>
      <w:r>
        <w:tab/>
      </w:r>
      <w:r>
        <w:tab/>
      </w:r>
      <w:r>
        <w:tab/>
      </w:r>
      <w:r>
        <w:tab/>
        <w:t>rourky</w:t>
      </w:r>
    </w:p>
    <w:p w:rsidR="004F590F" w:rsidRDefault="004F590F" w:rsidP="00E66575">
      <w:r>
        <w:rPr>
          <w:noProof/>
          <w:lang w:eastAsia="cs-CZ"/>
        </w:rPr>
        <w:pict>
          <v:shape id="Přímá spojnice se šipkou 37" o:spid="_x0000_s1059" type="#_x0000_t32" style="position:absolute;margin-left:23.3pt;margin-top:7.75pt;width:93.75pt;height:0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38" o:spid="_x0000_s1060" type="#_x0000_t32" style="position:absolute;margin-left:-62.2pt;margin-top:7.75pt;width:59.25pt;height:0;flip:x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" strokecolor="red">
            <v:stroke endarrow="open"/>
          </v:shape>
        </w:pict>
      </w:r>
      <w:r>
        <w:t>třeň</w:t>
      </w:r>
    </w:p>
    <w:p w:rsidR="004F590F" w:rsidRDefault="004F590F" w:rsidP="00E66575">
      <w:r>
        <w:rPr>
          <w:noProof/>
          <w:lang w:eastAsia="cs-CZ"/>
        </w:rPr>
        <w:pict>
          <v:shape id="Přímá spojnice se šipkou 43" o:spid="_x0000_s1061" type="#_x0000_t32" style="position:absolute;margin-left:-55.45pt;margin-top:8.55pt;width:50.25pt;height:13.5pt;flip:x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44" o:spid="_x0000_s1062" type="#_x0000_t32" style="position:absolute;margin-left:35.3pt;margin-top:8.55pt;width:59.25pt;height:13.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" strokecolor="red">
            <v:stroke endarrow="open"/>
          </v:shape>
        </w:pict>
      </w:r>
      <w:r>
        <w:t>pochva</w:t>
      </w:r>
    </w:p>
    <w:p w:rsidR="004F590F" w:rsidRDefault="004F590F" w:rsidP="00E66575">
      <w:r>
        <w:rPr>
          <w:noProof/>
          <w:lang w:eastAsia="cs-CZ"/>
        </w:rPr>
        <w:pict>
          <v:shape id="Přímá spojnice se šipkou 41" o:spid="_x0000_s1063" type="#_x0000_t32" style="position:absolute;margin-left:46.55pt;margin-top:9.35pt;width:48pt;height:12.7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" strokecolor="red">
            <v:stroke endarrow="open"/>
          </v:shape>
        </w:pict>
      </w:r>
      <w:r>
        <w:rPr>
          <w:noProof/>
          <w:lang w:eastAsia="cs-CZ"/>
        </w:rPr>
        <w:pict>
          <v:shape id="Přímá spojnice se šipkou 42" o:spid="_x0000_s1064" type="#_x0000_t32" style="position:absolute;margin-left:-55.45pt;margin-top:9.35pt;width:52.5pt;height:12.75pt;flip:x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" strokecolor="red">
            <v:stroke endarrow="open"/>
          </v:shape>
        </w:pict>
      </w:r>
      <w:r>
        <w:t>podhoubí</w:t>
      </w:r>
    </w:p>
    <w:p w:rsidR="004F590F" w:rsidRDefault="004F590F" w:rsidP="00E66575"/>
    <w:p w:rsidR="004F590F" w:rsidRDefault="004F590F" w:rsidP="00E66575">
      <w:pPr>
        <w:spacing w:after="0" w:line="240" w:lineRule="auto"/>
      </w:pPr>
      <w:r>
        <w:t>1)</w:t>
      </w:r>
      <w:r>
        <w:tab/>
        <w:t>Popiš stavbu těla plodnice.</w:t>
      </w:r>
    </w:p>
    <w:p w:rsidR="004F590F" w:rsidRPr="00574902" w:rsidRDefault="004F590F" w:rsidP="00E66575">
      <w:pPr>
        <w:spacing w:after="0" w:line="240" w:lineRule="auto"/>
        <w:rPr>
          <w:b/>
        </w:rPr>
      </w:pPr>
      <w:r>
        <w:t>2)</w:t>
      </w:r>
      <w:r>
        <w:tab/>
        <w:t xml:space="preserve">Rouško je </w:t>
      </w:r>
      <w:r w:rsidRPr="00D9440D">
        <w:rPr>
          <w:color w:val="FF0000"/>
        </w:rPr>
        <w:t>t</w:t>
      </w:r>
      <w:r w:rsidRPr="00574902">
        <w:rPr>
          <w:b/>
          <w:color w:val="FF0000"/>
        </w:rPr>
        <w:t>enká blanka</w:t>
      </w:r>
      <w:r>
        <w:rPr>
          <w:b/>
          <w:color w:val="FF0000"/>
        </w:rPr>
        <w:t xml:space="preserve"> </w:t>
      </w:r>
      <w:r w:rsidRPr="00D9440D">
        <w:rPr>
          <w:b/>
        </w:rPr>
        <w:t xml:space="preserve">a chrání </w:t>
      </w:r>
      <w:r w:rsidRPr="00574902">
        <w:rPr>
          <w:b/>
          <w:color w:val="FF0000"/>
        </w:rPr>
        <w:t>výtrusy, najdeme ho na výtrusnicích (lupenech nebo rourkách).</w:t>
      </w:r>
    </w:p>
    <w:p w:rsidR="004F590F" w:rsidRPr="00574902" w:rsidRDefault="004F590F" w:rsidP="00E66575">
      <w:pPr>
        <w:spacing w:after="0" w:line="240" w:lineRule="auto"/>
        <w:ind w:left="709" w:hanging="709"/>
        <w:rPr>
          <w:b/>
          <w:color w:val="FF0000"/>
        </w:rPr>
      </w:pPr>
      <w:r>
        <w:t>3)</w:t>
      </w:r>
      <w:r>
        <w:tab/>
        <w:t xml:space="preserve">Houby se rozmnožují </w:t>
      </w:r>
      <w:r>
        <w:rPr>
          <w:b/>
          <w:color w:val="FF0000"/>
        </w:rPr>
        <w:t>v</w:t>
      </w:r>
      <w:r w:rsidRPr="00574902">
        <w:rPr>
          <w:b/>
          <w:color w:val="FF0000"/>
        </w:rPr>
        <w:t>ýtrusy, jsou</w:t>
      </w:r>
      <w:r>
        <w:rPr>
          <w:b/>
          <w:color w:val="FF0000"/>
        </w:rPr>
        <w:t xml:space="preserve"> ve výtrusnicích, v lupenech (např. </w:t>
      </w:r>
      <w:r w:rsidRPr="00574902">
        <w:rPr>
          <w:b/>
          <w:color w:val="FF0000"/>
        </w:rPr>
        <w:t>bedla, liška) nebo v rourkách (hřib, babka, kozák).</w:t>
      </w:r>
    </w:p>
    <w:p w:rsidR="004F590F" w:rsidRDefault="004F590F" w:rsidP="00D9440D">
      <w:pPr>
        <w:spacing w:after="0" w:line="240" w:lineRule="auto"/>
        <w:ind w:left="709" w:hanging="709"/>
      </w:pPr>
      <w:r>
        <w:rPr>
          <w:noProof/>
          <w:lang w:eastAsia="cs-CZ"/>
        </w:rPr>
        <w:pict>
          <v:line id="Přímá spojnice 2" o:spid="_x0000_s1065" style="position:absolute;left:0;text-align:left;flip:x;z-index:251678208;visibility:visible" from="243.75pt,-.05pt" to="268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" strokecolor="#4579b8" strokeweight="2.25pt"/>
        </w:pict>
      </w:r>
      <w:r>
        <w:rPr>
          <w:noProof/>
          <w:lang w:eastAsia="cs-CZ"/>
        </w:rPr>
        <w:pict>
          <v:line id="Přímá spojnice 1" o:spid="_x0000_s1066" style="position:absolute;left:0;text-align:left;z-index:251677184;visibility:visible" from="243.75pt,-.05pt" to="268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" strokecolor="#4579b8" strokeweight="2.25pt"/>
        </w:pict>
      </w:r>
      <w:r>
        <w:t>4)</w:t>
      </w:r>
      <w:r>
        <w:tab/>
        <w:t>Může v houbách probíhat fotosyntéza?</w:t>
      </w:r>
      <w:r>
        <w:tab/>
      </w:r>
      <w:r>
        <w:tab/>
        <w:t>ANO.   -   Proč? ____________________________________</w:t>
      </w:r>
    </w:p>
    <w:p w:rsidR="004F590F" w:rsidRPr="000053BA" w:rsidRDefault="004F590F" w:rsidP="00D9440D">
      <w:pPr>
        <w:spacing w:after="0" w:line="240" w:lineRule="auto"/>
        <w:ind w:left="709" w:hanging="1"/>
        <w:rPr>
          <w:b/>
          <w:color w:val="FF0000"/>
        </w:rPr>
      </w:pPr>
      <w:r>
        <w:t xml:space="preserve">NE.      -   Proč?  </w:t>
      </w:r>
      <w:r w:rsidRPr="000053BA">
        <w:rPr>
          <w:b/>
          <w:color w:val="FF0000"/>
        </w:rPr>
        <w:t>Ne, nemají chloroplasty se zel</w:t>
      </w:r>
      <w:r>
        <w:rPr>
          <w:b/>
          <w:color w:val="FF0000"/>
        </w:rPr>
        <w:t xml:space="preserve">ení listovou (chlorofylem), </w:t>
      </w:r>
      <w:r w:rsidRPr="000053BA">
        <w:rPr>
          <w:b/>
          <w:color w:val="FF0000"/>
        </w:rPr>
        <w:t>proto nejsou schopny fotosyntézy a tím si neumí vyrobit „potravu“ (organické látky).</w:t>
      </w:r>
    </w:p>
    <w:p w:rsidR="004F590F" w:rsidRPr="00AC00FB" w:rsidRDefault="004F590F" w:rsidP="003B697B">
      <w:pPr>
        <w:pStyle w:val="ListParagraph"/>
        <w:spacing w:after="0" w:line="240" w:lineRule="auto"/>
        <w:jc w:val="center"/>
        <w:rPr>
          <w:b/>
          <w:color w:val="FF0000"/>
        </w:rPr>
      </w:pPr>
    </w:p>
    <w:p w:rsidR="004F590F" w:rsidRPr="001B53ED" w:rsidRDefault="004F590F" w:rsidP="00991F85">
      <w:pPr>
        <w:pStyle w:val="ListParagraph"/>
        <w:numPr>
          <w:ilvl w:val="0"/>
          <w:numId w:val="8"/>
        </w:numPr>
        <w:spacing w:after="0" w:line="240" w:lineRule="auto"/>
        <w:ind w:hanging="720"/>
        <w:rPr>
          <w:b/>
          <w:color w:val="FF0000"/>
        </w:rPr>
      </w:pPr>
      <w:r>
        <w:t xml:space="preserve">Zásady sběru hub.  </w:t>
      </w:r>
      <w:r w:rsidRPr="001B53ED">
        <w:rPr>
          <w:b/>
          <w:color w:val="FF0000"/>
        </w:rPr>
        <w:t>Sbírat jen známé</w:t>
      </w:r>
      <w:r>
        <w:rPr>
          <w:b/>
          <w:color w:val="FF0000"/>
        </w:rPr>
        <w:t xml:space="preserve"> zdravé</w:t>
      </w:r>
      <w:r w:rsidRPr="001B53ED">
        <w:rPr>
          <w:b/>
          <w:color w:val="FF0000"/>
        </w:rPr>
        <w:t xml:space="preserve"> houby, ukládat je do prodyšné tašky nebo košíku, neničit podhoubí, doma hned </w:t>
      </w:r>
      <w:r>
        <w:rPr>
          <w:b/>
          <w:color w:val="FF0000"/>
        </w:rPr>
        <w:t>zpracovat.</w:t>
      </w:r>
    </w:p>
    <w:p w:rsidR="004F590F" w:rsidRDefault="004F590F" w:rsidP="00E66575">
      <w:pPr>
        <w:tabs>
          <w:tab w:val="left" w:pos="708"/>
          <w:tab w:val="left" w:pos="1416"/>
          <w:tab w:val="left" w:pos="1995"/>
        </w:tabs>
        <w:spacing w:after="0" w:line="240" w:lineRule="auto"/>
      </w:pPr>
      <w:r>
        <w:t>6)</w:t>
      </w:r>
      <w:r>
        <w:tab/>
        <w:t>Doplň:</w:t>
      </w:r>
    </w:p>
    <w:p w:rsidR="004F590F" w:rsidRDefault="004F590F" w:rsidP="001B53ED">
      <w:pPr>
        <w:pStyle w:val="ListParagraph"/>
        <w:jc w:val="both"/>
      </w:pPr>
      <w:r>
        <w:t xml:space="preserve">Nejvíce hub roste v lese. Jsou potravou pro živočichy a zkrášlují lesní prostředí. Vyživují se ze zbytků organismů, čímž pomáhají rozkladu </w:t>
      </w:r>
      <w:r w:rsidRPr="001B53ED">
        <w:rPr>
          <w:b/>
          <w:color w:val="FF0000"/>
        </w:rPr>
        <w:t>organických</w:t>
      </w:r>
      <w:r>
        <w:t xml:space="preserve"> látek. Zároveň tím vytváří </w:t>
      </w:r>
      <w:r w:rsidRPr="001B53ED">
        <w:rPr>
          <w:b/>
          <w:color w:val="FF0000"/>
        </w:rPr>
        <w:t>humus</w:t>
      </w:r>
      <w:r>
        <w:t xml:space="preserve">. Této skupině hub se říká houby hniložijné. Další skupina hub žije společně s  rostlinou. Jsou si navzájem prospěšné např. tím, že houba poskytuje rostlině vodu a tato rostlina houbě předává živiny. Tomuto způsobu života říkáme </w:t>
      </w:r>
      <w:r>
        <w:rPr>
          <w:b/>
          <w:color w:val="FF0000"/>
        </w:rPr>
        <w:t>symbió</w:t>
      </w:r>
      <w:r w:rsidRPr="001B53ED">
        <w:rPr>
          <w:b/>
          <w:color w:val="FF0000"/>
        </w:rPr>
        <w:t>za</w:t>
      </w:r>
      <w:r>
        <w:t xml:space="preserve">. Jiná skupina hub se vyživuje přímo z těla rostliny a tu oslabuje – např. choroš na bříze. Tyto přiživující se houby nazýváme </w:t>
      </w:r>
      <w:r w:rsidRPr="006B1E07">
        <w:rPr>
          <w:b/>
          <w:color w:val="FF0000"/>
        </w:rPr>
        <w:t>cizopasné</w:t>
      </w:r>
      <w:r>
        <w:t xml:space="preserve"> nebo </w:t>
      </w:r>
      <w:r w:rsidRPr="006B1E07">
        <w:rPr>
          <w:b/>
          <w:color w:val="FF0000"/>
        </w:rPr>
        <w:t>parazitické</w:t>
      </w:r>
      <w:r>
        <w:t>.</w:t>
      </w:r>
    </w:p>
    <w:sectPr w:rsidR="004F590F" w:rsidSect="00CA1731">
      <w:footerReference w:type="default" r:id="rId13"/>
      <w:pgSz w:w="11906" w:h="16838"/>
      <w:pgMar w:top="720" w:right="566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90F" w:rsidRDefault="004F590F" w:rsidP="00CA1731">
      <w:pPr>
        <w:spacing w:after="0" w:line="240" w:lineRule="auto"/>
      </w:pPr>
      <w:r>
        <w:separator/>
      </w:r>
    </w:p>
  </w:endnote>
  <w:endnote w:type="continuationSeparator" w:id="0">
    <w:p w:rsidR="004F590F" w:rsidRDefault="004F590F" w:rsidP="00CA1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90F" w:rsidRDefault="004F590F" w:rsidP="00712F7B">
    <w:pPr>
      <w:pStyle w:val="Footer"/>
    </w:pPr>
    <w:r w:rsidRPr="009A1A9E">
      <w:rPr>
        <w:rFonts w:cs="Arial"/>
        <w:kern w:val="24"/>
        <w:sz w:val="20"/>
        <w:szCs w:val="20"/>
      </w:rPr>
      <w:t>Autorem materiálu a všech jeho částí, není-li uvedeno jinak, je Mgr. Ilona Korandová.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90F" w:rsidRDefault="004F590F" w:rsidP="00CA1731">
      <w:pPr>
        <w:spacing w:after="0" w:line="240" w:lineRule="auto"/>
      </w:pPr>
      <w:r>
        <w:separator/>
      </w:r>
    </w:p>
  </w:footnote>
  <w:footnote w:type="continuationSeparator" w:id="0">
    <w:p w:rsidR="004F590F" w:rsidRDefault="004F590F" w:rsidP="00CA17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5EC"/>
    <w:multiLevelType w:val="hybridMultilevel"/>
    <w:tmpl w:val="8578F30E"/>
    <w:lvl w:ilvl="0" w:tplc="76703D0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BD0712"/>
    <w:multiLevelType w:val="hybridMultilevel"/>
    <w:tmpl w:val="B66E374C"/>
    <w:lvl w:ilvl="0" w:tplc="04050019">
      <w:start w:val="1"/>
      <w:numFmt w:val="lowerLetter"/>
      <w:lvlText w:val="%1."/>
      <w:lvlJc w:val="left"/>
      <w:pPr>
        <w:ind w:left="21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">
    <w:nsid w:val="268D2848"/>
    <w:multiLevelType w:val="hybridMultilevel"/>
    <w:tmpl w:val="B8261CD2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376D0730"/>
    <w:multiLevelType w:val="hybridMultilevel"/>
    <w:tmpl w:val="968A93CC"/>
    <w:lvl w:ilvl="0" w:tplc="6E88EB68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07393A"/>
    <w:multiLevelType w:val="hybridMultilevel"/>
    <w:tmpl w:val="6F3CF306"/>
    <w:lvl w:ilvl="0" w:tplc="4A284B7E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51F3112"/>
    <w:multiLevelType w:val="hybridMultilevel"/>
    <w:tmpl w:val="7156754E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567DF6"/>
    <w:multiLevelType w:val="hybridMultilevel"/>
    <w:tmpl w:val="43DE2BF6"/>
    <w:lvl w:ilvl="0" w:tplc="1674A8C6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71F22605"/>
    <w:multiLevelType w:val="hybridMultilevel"/>
    <w:tmpl w:val="C2EA0878"/>
    <w:lvl w:ilvl="0" w:tplc="07B280D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7FB0"/>
    <w:rsid w:val="000053BA"/>
    <w:rsid w:val="00007FB0"/>
    <w:rsid w:val="00020523"/>
    <w:rsid w:val="000A541E"/>
    <w:rsid w:val="000C2885"/>
    <w:rsid w:val="000D2CEF"/>
    <w:rsid w:val="000F450B"/>
    <w:rsid w:val="00102AB9"/>
    <w:rsid w:val="00105B37"/>
    <w:rsid w:val="00163CF9"/>
    <w:rsid w:val="001B53ED"/>
    <w:rsid w:val="00246890"/>
    <w:rsid w:val="002F68AB"/>
    <w:rsid w:val="00377BF8"/>
    <w:rsid w:val="003B324F"/>
    <w:rsid w:val="003B697B"/>
    <w:rsid w:val="00417136"/>
    <w:rsid w:val="00471CBD"/>
    <w:rsid w:val="004A19AF"/>
    <w:rsid w:val="004B7938"/>
    <w:rsid w:val="004F590F"/>
    <w:rsid w:val="005513DD"/>
    <w:rsid w:val="00574902"/>
    <w:rsid w:val="00592CD4"/>
    <w:rsid w:val="006B1E07"/>
    <w:rsid w:val="006B2A41"/>
    <w:rsid w:val="00712F7B"/>
    <w:rsid w:val="00733A03"/>
    <w:rsid w:val="007420D9"/>
    <w:rsid w:val="0080217C"/>
    <w:rsid w:val="008023BD"/>
    <w:rsid w:val="00835FAF"/>
    <w:rsid w:val="00842EB6"/>
    <w:rsid w:val="008B1F6F"/>
    <w:rsid w:val="008E76C6"/>
    <w:rsid w:val="00933EE8"/>
    <w:rsid w:val="00960A79"/>
    <w:rsid w:val="00964510"/>
    <w:rsid w:val="00991776"/>
    <w:rsid w:val="00991F85"/>
    <w:rsid w:val="009A1A9E"/>
    <w:rsid w:val="009C4521"/>
    <w:rsid w:val="009F5854"/>
    <w:rsid w:val="00A071F1"/>
    <w:rsid w:val="00A5047A"/>
    <w:rsid w:val="00A859FC"/>
    <w:rsid w:val="00AC00FB"/>
    <w:rsid w:val="00AC7A8B"/>
    <w:rsid w:val="00B23A2C"/>
    <w:rsid w:val="00B67AD1"/>
    <w:rsid w:val="00C24A12"/>
    <w:rsid w:val="00C5024B"/>
    <w:rsid w:val="00C64C17"/>
    <w:rsid w:val="00CA1731"/>
    <w:rsid w:val="00D516AE"/>
    <w:rsid w:val="00D9440D"/>
    <w:rsid w:val="00E35460"/>
    <w:rsid w:val="00E66575"/>
    <w:rsid w:val="00EA4CCB"/>
    <w:rsid w:val="00ED6C51"/>
    <w:rsid w:val="00F00A54"/>
    <w:rsid w:val="00F26A56"/>
    <w:rsid w:val="00FA0DA4"/>
    <w:rsid w:val="00FA2504"/>
    <w:rsid w:val="00FA292D"/>
    <w:rsid w:val="00FF4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A8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7F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FA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02AB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6451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964510"/>
    <w:rPr>
      <w:rFonts w:cs="Times New Roman"/>
      <w:color w:val="800080"/>
      <w:u w:val="single"/>
    </w:rPr>
  </w:style>
  <w:style w:type="table" w:customStyle="1" w:styleId="Mkatabulky1">
    <w:name w:val="Mřížka tabulky1"/>
    <w:uiPriority w:val="99"/>
    <w:rsid w:val="003B69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uiPriority w:val="99"/>
    <w:rsid w:val="003B69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A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17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A1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A173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93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520</Words>
  <Characters>3070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cp:lastPrinted>2013-11-04T21:56:00Z</cp:lastPrinted>
  <dcterms:created xsi:type="dcterms:W3CDTF">2015-07-15T15:40:00Z</dcterms:created>
  <dcterms:modified xsi:type="dcterms:W3CDTF">2015-07-15T15:40:00Z</dcterms:modified>
</cp:coreProperties>
</file>