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AA8" w:rsidRDefault="00175AA8" w:rsidP="00385FB0">
      <w:pPr>
        <w:jc w:val="center"/>
      </w:pPr>
      <w:r w:rsidRPr="00132807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6.25pt;height:84.75pt;visibility:visible">
            <v:imagedata r:id="rId7" o:title="" croptop="2621f" cropbottom="30074f" cropleft="1566f" cropright="1370f"/>
          </v:shape>
        </w:pict>
      </w:r>
    </w:p>
    <w:p w:rsidR="00175AA8" w:rsidRDefault="00175AA8" w:rsidP="00C66185"/>
    <w:p w:rsidR="00175AA8" w:rsidRDefault="00175AA8" w:rsidP="00C66185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175AA8" w:rsidRDefault="00175AA8" w:rsidP="00C66185">
      <w:r>
        <w:t>Pořadové číslo projektu:</w:t>
      </w:r>
      <w:r>
        <w:tab/>
      </w:r>
      <w:r>
        <w:tab/>
        <w:t>CZ.1.07/1.4.00/21.3</w:t>
      </w:r>
      <w:bookmarkStart w:id="0" w:name="_GoBack"/>
      <w:bookmarkEnd w:id="0"/>
      <w:r>
        <w:t>811</w:t>
      </w:r>
    </w:p>
    <w:p w:rsidR="00175AA8" w:rsidRDefault="00175AA8" w:rsidP="00C66185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175AA8" w:rsidRDefault="00175AA8" w:rsidP="00C66185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175AA8" w:rsidRDefault="00175AA8" w:rsidP="00C66185">
      <w:r>
        <w:t xml:space="preserve">Název DUM: </w:t>
      </w:r>
      <w:r>
        <w:tab/>
      </w:r>
      <w:r>
        <w:tab/>
      </w:r>
      <w:r>
        <w:tab/>
      </w:r>
      <w:r>
        <w:tab/>
        <w:t>HORNINY USAZENÉ</w:t>
      </w:r>
    </w:p>
    <w:p w:rsidR="00175AA8" w:rsidRDefault="00175AA8" w:rsidP="00C66185">
      <w:r>
        <w:t>Číslo DUM:</w:t>
      </w:r>
      <w:r>
        <w:tab/>
      </w:r>
      <w:r>
        <w:tab/>
      </w:r>
      <w:r>
        <w:tab/>
      </w:r>
      <w:r>
        <w:tab/>
        <w:t>V/2/PC/2/1/31</w:t>
      </w:r>
    </w:p>
    <w:p w:rsidR="00175AA8" w:rsidRDefault="00175AA8" w:rsidP="00C66185">
      <w:r>
        <w:t>Vzdělávací předmět:</w:t>
      </w:r>
      <w:r>
        <w:tab/>
      </w:r>
      <w:r>
        <w:tab/>
      </w:r>
      <w:r>
        <w:tab/>
        <w:t>PŘÍRODOPIS</w:t>
      </w:r>
    </w:p>
    <w:p w:rsidR="00175AA8" w:rsidRDefault="00175AA8" w:rsidP="00E50A97">
      <w:r>
        <w:t>Tematická oblast:</w:t>
      </w:r>
      <w:r>
        <w:tab/>
      </w:r>
      <w:r>
        <w:tab/>
      </w:r>
      <w:r>
        <w:tab/>
        <w:t>HORNINY - PETROLOGIE</w:t>
      </w:r>
    </w:p>
    <w:p w:rsidR="00175AA8" w:rsidRDefault="00175AA8" w:rsidP="00E50A97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175AA8" w:rsidRDefault="00175AA8" w:rsidP="00E50A97">
      <w:pPr>
        <w:ind w:left="3540" w:hanging="3540"/>
      </w:pPr>
      <w:r>
        <w:t>Anotace:</w:t>
      </w:r>
      <w:r>
        <w:tab/>
        <w:t>Žák si zopakuje, upevní a prakticky procvičí některé pojmy z geologie.</w:t>
      </w:r>
    </w:p>
    <w:p w:rsidR="00175AA8" w:rsidRDefault="00175AA8" w:rsidP="00F6116F">
      <w:pPr>
        <w:ind w:left="3540" w:hanging="3540"/>
      </w:pPr>
      <w:r>
        <w:t>Klíčová slova:</w:t>
      </w:r>
      <w:r>
        <w:tab/>
        <w:t>USAZENÉ HORNINY, ORGANOGENNÍ HORNINY, HORNINY HOŘLAVÉ, NEHOŘLAVÉ, ZPEVNĚNÉ, NEZPEVNĚNÉ.</w:t>
      </w:r>
    </w:p>
    <w:p w:rsidR="00175AA8" w:rsidRDefault="00175AA8" w:rsidP="00E50A97">
      <w:pPr>
        <w:ind w:left="3540" w:hanging="3540"/>
      </w:pPr>
      <w:r>
        <w:t>Metodické pokyny:</w:t>
      </w:r>
      <w:r>
        <w:tab/>
        <w:t>Metodické pokyny jsou součástí materiálu.</w:t>
      </w:r>
    </w:p>
    <w:p w:rsidR="00175AA8" w:rsidRDefault="00175AA8" w:rsidP="00E50A97">
      <w:r>
        <w:t>Druh učebního materiálu:</w:t>
      </w:r>
      <w:r>
        <w:tab/>
      </w:r>
      <w:r>
        <w:tab/>
        <w:t>Pracovní list</w:t>
      </w:r>
    </w:p>
    <w:p w:rsidR="00175AA8" w:rsidRDefault="00175AA8" w:rsidP="00E50A97">
      <w:r>
        <w:t>Druh interaktivity:</w:t>
      </w:r>
      <w:r>
        <w:tab/>
      </w:r>
      <w:r>
        <w:tab/>
      </w:r>
      <w:r>
        <w:tab/>
        <w:t>Vyplnění pracovního listu</w:t>
      </w:r>
    </w:p>
    <w:p w:rsidR="00175AA8" w:rsidRDefault="00175AA8" w:rsidP="00E50A97">
      <w:r>
        <w:t>Cílová skupina:</w:t>
      </w:r>
      <w:r>
        <w:tab/>
      </w:r>
      <w:r>
        <w:tab/>
      </w:r>
      <w:r>
        <w:tab/>
      </w:r>
      <w:r>
        <w:tab/>
        <w:t>Žáci 9. ročníku</w:t>
      </w:r>
    </w:p>
    <w:p w:rsidR="00175AA8" w:rsidRDefault="00175AA8" w:rsidP="00E50A97">
      <w:r>
        <w:t>Datum vzniku šablony:</w:t>
      </w:r>
      <w:r>
        <w:tab/>
      </w:r>
      <w:r>
        <w:tab/>
      </w:r>
      <w:r>
        <w:tab/>
        <w:t>8. 8. 2013</w:t>
      </w:r>
    </w:p>
    <w:p w:rsidR="00175AA8" w:rsidRDefault="00175AA8" w:rsidP="00F5005E"/>
    <w:p w:rsidR="00175AA8" w:rsidRDefault="00175AA8" w:rsidP="00F5005E"/>
    <w:p w:rsidR="00175AA8" w:rsidRDefault="00175AA8" w:rsidP="00F5005E"/>
    <w:p w:rsidR="00175AA8" w:rsidRDefault="00175AA8" w:rsidP="00F5005E"/>
    <w:p w:rsidR="00175AA8" w:rsidRDefault="00175AA8" w:rsidP="00F5005E"/>
    <w:p w:rsidR="00175AA8" w:rsidRDefault="00175AA8" w:rsidP="00F5005E"/>
    <w:p w:rsidR="00175AA8" w:rsidRDefault="00175AA8" w:rsidP="00F5005E"/>
    <w:p w:rsidR="00175AA8" w:rsidRDefault="00175AA8" w:rsidP="00F5005E"/>
    <w:p w:rsidR="00175AA8" w:rsidRPr="00385FB0" w:rsidRDefault="00175AA8" w:rsidP="00063302">
      <w:pPr>
        <w:jc w:val="center"/>
        <w:rPr>
          <w:b/>
          <w:sz w:val="52"/>
          <w:szCs w:val="52"/>
          <w:u w:val="single"/>
        </w:rPr>
      </w:pPr>
      <w:r w:rsidRPr="00385FB0">
        <w:rPr>
          <w:b/>
          <w:sz w:val="52"/>
          <w:szCs w:val="52"/>
          <w:u w:val="single"/>
        </w:rPr>
        <w:t xml:space="preserve">HORNINY USAZENÉ </w:t>
      </w:r>
    </w:p>
    <w:p w:rsidR="00175AA8" w:rsidRPr="00A65B59" w:rsidRDefault="00175AA8" w:rsidP="00A65B59">
      <w:pPr>
        <w:rPr>
          <w:b/>
          <w:u w:val="single"/>
        </w:rPr>
      </w:pPr>
      <w:r>
        <w:t>Rozděl usazené horniny do skupin.</w:t>
      </w:r>
    </w:p>
    <w:tbl>
      <w:tblPr>
        <w:tblW w:w="0" w:type="auto"/>
        <w:tblLook w:val="00A0"/>
      </w:tblPr>
      <w:tblGrid>
        <w:gridCol w:w="2943"/>
      </w:tblGrid>
      <w:tr w:rsidR="00175AA8" w:rsidRPr="00605F17" w:rsidTr="00605F17">
        <w:trPr>
          <w:trHeight w:val="269"/>
        </w:trPr>
        <w:tc>
          <w:tcPr>
            <w:tcW w:w="2943" w:type="dxa"/>
            <w:vMerge w:val="restart"/>
            <w:vAlign w:val="center"/>
          </w:tcPr>
          <w:p w:rsidR="00175AA8" w:rsidRPr="00605F17" w:rsidRDefault="00175AA8" w:rsidP="00605F17">
            <w:p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HORNINY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ŠTĚRK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PÍSEK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SLEPENEC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PÍSKOVEC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SPRAŠE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HLÍNY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JÍLY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OPUKY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VÁPENEC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DOLOMITY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RAŠELINY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UHLÍ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ROPA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TRAVERTIN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ZEMNÍ PLYN</w:t>
            </w:r>
          </w:p>
        </w:tc>
      </w:tr>
      <w:tr w:rsidR="00175AA8" w:rsidRPr="00605F17" w:rsidTr="00605F17">
        <w:trPr>
          <w:trHeight w:val="851"/>
        </w:trPr>
        <w:tc>
          <w:tcPr>
            <w:tcW w:w="2943" w:type="dxa"/>
            <w:vMerge/>
          </w:tcPr>
          <w:p w:rsidR="00175AA8" w:rsidRPr="00605F17" w:rsidRDefault="00175AA8" w:rsidP="00605F1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b/>
              </w:rPr>
            </w:pPr>
          </w:p>
        </w:tc>
      </w:tr>
      <w:tr w:rsidR="00175AA8" w:rsidRPr="00605F17" w:rsidTr="00605F17">
        <w:trPr>
          <w:trHeight w:val="851"/>
        </w:trPr>
        <w:tc>
          <w:tcPr>
            <w:tcW w:w="2943" w:type="dxa"/>
            <w:vMerge/>
          </w:tcPr>
          <w:p w:rsidR="00175AA8" w:rsidRPr="00605F17" w:rsidRDefault="00175AA8" w:rsidP="00605F1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b/>
              </w:rPr>
            </w:pPr>
          </w:p>
        </w:tc>
      </w:tr>
      <w:tr w:rsidR="00175AA8" w:rsidRPr="00605F17" w:rsidTr="00605F17">
        <w:trPr>
          <w:trHeight w:val="851"/>
        </w:trPr>
        <w:tc>
          <w:tcPr>
            <w:tcW w:w="2943" w:type="dxa"/>
            <w:vMerge/>
          </w:tcPr>
          <w:p w:rsidR="00175AA8" w:rsidRPr="00605F17" w:rsidRDefault="00175AA8" w:rsidP="00605F1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b/>
              </w:rPr>
            </w:pPr>
          </w:p>
        </w:tc>
      </w:tr>
    </w:tbl>
    <w:p w:rsidR="00175AA8" w:rsidRDefault="00175AA8" w:rsidP="00AB50DA">
      <w:pPr>
        <w:spacing w:after="0"/>
        <w:rPr>
          <w:b/>
          <w:u w:val="single"/>
        </w:rPr>
      </w:pPr>
      <w:r>
        <w:rPr>
          <w:b/>
          <w:u w:val="single"/>
        </w:rPr>
        <w:t>ÚLOMKOVITÉ USAZENÉ HORNINY A JÍLOVITÉ USAZENÉ HORNINY</w:t>
      </w:r>
    </w:p>
    <w:p w:rsidR="00175AA8" w:rsidRDefault="00175AA8" w:rsidP="00AB50DA">
      <w:pPr>
        <w:spacing w:after="0"/>
        <w:rPr>
          <w:b/>
          <w:u w:val="single"/>
        </w:rPr>
      </w:pPr>
    </w:p>
    <w:p w:rsidR="00175AA8" w:rsidRPr="00AB50DA" w:rsidRDefault="00175AA8" w:rsidP="00AB50DA">
      <w:pPr>
        <w:spacing w:after="0"/>
        <w:rPr>
          <w:b/>
          <w:sz w:val="16"/>
          <w:szCs w:val="16"/>
          <w:u w:val="single"/>
        </w:rPr>
      </w:pPr>
    </w:p>
    <w:p w:rsidR="00175AA8" w:rsidRDefault="00175AA8" w:rsidP="00AB50DA">
      <w:pPr>
        <w:spacing w:after="0"/>
        <w:rPr>
          <w:b/>
          <w:u w:val="single"/>
        </w:rPr>
      </w:pPr>
      <w:r>
        <w:rPr>
          <w:b/>
          <w:u w:val="single"/>
        </w:rPr>
        <w:t>CHEMICKÉ USAZENÉ HORNINY</w:t>
      </w:r>
    </w:p>
    <w:p w:rsidR="00175AA8" w:rsidRDefault="00175AA8" w:rsidP="00AB50DA">
      <w:pPr>
        <w:spacing w:after="0"/>
        <w:rPr>
          <w:b/>
          <w:u w:val="single"/>
        </w:rPr>
      </w:pPr>
    </w:p>
    <w:p w:rsidR="00175AA8" w:rsidRPr="00AB50DA" w:rsidRDefault="00175AA8" w:rsidP="00AB50DA">
      <w:pPr>
        <w:spacing w:after="0"/>
        <w:rPr>
          <w:b/>
          <w:sz w:val="16"/>
          <w:szCs w:val="16"/>
          <w:u w:val="single"/>
        </w:rPr>
      </w:pPr>
    </w:p>
    <w:p w:rsidR="00175AA8" w:rsidRDefault="00175AA8" w:rsidP="00AB50DA">
      <w:pPr>
        <w:spacing w:after="0"/>
        <w:rPr>
          <w:b/>
          <w:u w:val="single"/>
        </w:rPr>
      </w:pPr>
      <w:r>
        <w:rPr>
          <w:b/>
          <w:u w:val="single"/>
        </w:rPr>
        <w:t>NEHOŘLAVÉ USAZENÉ ORGANOGENNÍ HORNINY</w:t>
      </w:r>
    </w:p>
    <w:p w:rsidR="00175AA8" w:rsidRDefault="00175AA8" w:rsidP="00AB50DA">
      <w:pPr>
        <w:spacing w:after="0"/>
        <w:rPr>
          <w:b/>
          <w:u w:val="single"/>
        </w:rPr>
      </w:pPr>
    </w:p>
    <w:p w:rsidR="00175AA8" w:rsidRPr="00AB50DA" w:rsidRDefault="00175AA8" w:rsidP="00AB50DA">
      <w:pPr>
        <w:spacing w:after="0"/>
        <w:rPr>
          <w:b/>
          <w:sz w:val="16"/>
          <w:szCs w:val="16"/>
          <w:u w:val="single"/>
        </w:rPr>
      </w:pPr>
    </w:p>
    <w:p w:rsidR="00175AA8" w:rsidRDefault="00175AA8" w:rsidP="00AB50DA">
      <w:pPr>
        <w:spacing w:after="0"/>
        <w:rPr>
          <w:b/>
          <w:u w:val="single"/>
        </w:rPr>
      </w:pPr>
      <w:r>
        <w:rPr>
          <w:b/>
          <w:u w:val="single"/>
        </w:rPr>
        <w:t>HOŘLAVÉ USAZENÉ ORGANOGENNÍ HORNINY</w:t>
      </w:r>
    </w:p>
    <w:p w:rsidR="00175AA8" w:rsidRDefault="00175AA8" w:rsidP="00AB50DA">
      <w:pPr>
        <w:spacing w:after="0"/>
        <w:rPr>
          <w:b/>
          <w:u w:val="single"/>
        </w:rPr>
      </w:pPr>
    </w:p>
    <w:p w:rsidR="00175AA8" w:rsidRPr="00AB50DA" w:rsidRDefault="00175AA8" w:rsidP="00AB50DA">
      <w:pPr>
        <w:spacing w:after="0"/>
        <w:rPr>
          <w:b/>
          <w:sz w:val="16"/>
          <w:szCs w:val="16"/>
          <w:u w:val="single"/>
        </w:rPr>
      </w:pPr>
    </w:p>
    <w:p w:rsidR="00175AA8" w:rsidRDefault="00175AA8" w:rsidP="00AB50DA">
      <w:pPr>
        <w:spacing w:after="0"/>
        <w:rPr>
          <w:b/>
          <w:u w:val="single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" o:spid="_x0000_s1026" type="#_x0000_t32" style="position:absolute;margin-left:41.25pt;margin-top:7.95pt;width:26.25pt;height:22.5pt;z-index:251648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1" o:spid="_x0000_s1027" type="#_x0000_t32" style="position:absolute;margin-left:41.25pt;margin-top:7.95pt;width:26.25pt;height:0;z-index:251646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" strokecolor="#4579b8">
            <v:stroke endarrow="open"/>
          </v:shape>
        </w:pict>
      </w:r>
      <w:r>
        <w:rPr>
          <w:b/>
          <w:u w:val="single"/>
        </w:rPr>
        <w:t>Horniny</w:t>
      </w:r>
      <w:r w:rsidRPr="003737FB">
        <w:rPr>
          <w:b/>
        </w:rPr>
        <w:t xml:space="preserve">   </w:t>
      </w:r>
      <w:r w:rsidRPr="003737FB">
        <w:rPr>
          <w:b/>
        </w:rPr>
        <w:tab/>
      </w:r>
      <w:r>
        <w:rPr>
          <w:b/>
          <w:u w:val="single"/>
        </w:rPr>
        <w:t>ZPEVNĚNÉ</w:t>
      </w:r>
    </w:p>
    <w:p w:rsidR="00175AA8" w:rsidRDefault="00175AA8" w:rsidP="00AB50DA">
      <w:pPr>
        <w:spacing w:after="0"/>
        <w:rPr>
          <w:b/>
          <w:u w:val="single"/>
        </w:rPr>
      </w:pPr>
      <w:r w:rsidRPr="003737FB">
        <w:rPr>
          <w:b/>
        </w:rPr>
        <w:tab/>
      </w:r>
      <w:r w:rsidRPr="003737FB">
        <w:rPr>
          <w:b/>
        </w:rPr>
        <w:tab/>
      </w:r>
      <w:r>
        <w:rPr>
          <w:b/>
          <w:u w:val="single"/>
        </w:rPr>
        <w:t>NEZPEVNĚNÉ</w:t>
      </w:r>
    </w:p>
    <w:p w:rsidR="00175AA8" w:rsidRDefault="00175AA8" w:rsidP="00AB50DA">
      <w:pPr>
        <w:spacing w:after="0"/>
        <w:rPr>
          <w:b/>
          <w:u w:val="single"/>
        </w:rPr>
      </w:pPr>
    </w:p>
    <w:p w:rsidR="00175AA8" w:rsidRPr="00AB50DA" w:rsidRDefault="00175AA8" w:rsidP="00AB50DA">
      <w:pPr>
        <w:spacing w:after="0"/>
        <w:jc w:val="center"/>
        <w:rPr>
          <w:b/>
          <w:sz w:val="16"/>
          <w:szCs w:val="16"/>
          <w:u w:val="single"/>
        </w:rPr>
      </w:pPr>
    </w:p>
    <w:p w:rsidR="00175AA8" w:rsidRDefault="00175AA8" w:rsidP="00AB50DA">
      <w:pPr>
        <w:spacing w:after="0"/>
        <w:rPr>
          <w:b/>
          <w:u w:val="single"/>
        </w:rPr>
      </w:pPr>
      <w:r>
        <w:rPr>
          <w:noProof/>
          <w:lang w:eastAsia="cs-CZ"/>
        </w:rPr>
        <w:pict>
          <v:shape id="Přímá spojnice se šipkou 4" o:spid="_x0000_s1028" type="#_x0000_t32" style="position:absolute;margin-left:153.75pt;margin-top:8.65pt;width:21.75pt;height:15pt;z-index:251650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3" o:spid="_x0000_s1029" type="#_x0000_t32" style="position:absolute;margin-left:153.75pt;margin-top:8.85pt;width:21.75pt;height:0;z-index:251649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" strokecolor="#4579b8">
            <v:stroke endarrow="open"/>
          </v:shape>
        </w:pict>
      </w:r>
      <w:r>
        <w:rPr>
          <w:b/>
          <w:u w:val="single"/>
        </w:rPr>
        <w:t>Horniny vzniklé z odumřelých těl</w:t>
      </w:r>
      <w:r w:rsidRPr="003737FB">
        <w:rPr>
          <w:b/>
        </w:rPr>
        <w:tab/>
      </w:r>
      <w:r>
        <w:rPr>
          <w:b/>
          <w:u w:val="single"/>
        </w:rPr>
        <w:t xml:space="preserve">ROSTLIN </w:t>
      </w:r>
    </w:p>
    <w:p w:rsidR="00175AA8" w:rsidRDefault="00175AA8" w:rsidP="00AB50DA">
      <w:pPr>
        <w:spacing w:after="0"/>
        <w:rPr>
          <w:b/>
          <w:u w:val="single"/>
        </w:rPr>
      </w:pPr>
      <w:r w:rsidRPr="003737FB">
        <w:rPr>
          <w:b/>
        </w:rPr>
        <w:tab/>
      </w:r>
      <w:r w:rsidRPr="003737FB">
        <w:rPr>
          <w:b/>
        </w:rPr>
        <w:tab/>
      </w:r>
      <w:r w:rsidRPr="003737FB">
        <w:rPr>
          <w:b/>
        </w:rPr>
        <w:tab/>
      </w:r>
      <w:r w:rsidRPr="003737FB">
        <w:rPr>
          <w:b/>
        </w:rPr>
        <w:tab/>
      </w:r>
      <w:r w:rsidRPr="003737FB">
        <w:rPr>
          <w:b/>
        </w:rPr>
        <w:tab/>
      </w:r>
      <w:r>
        <w:rPr>
          <w:b/>
          <w:u w:val="single"/>
        </w:rPr>
        <w:t>ŽIVOČICHŮ a PLANKTONU</w:t>
      </w:r>
    </w:p>
    <w:p w:rsidR="00175AA8" w:rsidRDefault="00175AA8" w:rsidP="00AB50DA">
      <w:pPr>
        <w:spacing w:after="0"/>
        <w:rPr>
          <w:b/>
          <w:sz w:val="16"/>
          <w:szCs w:val="16"/>
          <w:u w:val="single"/>
        </w:rPr>
      </w:pPr>
    </w:p>
    <w:p w:rsidR="00175AA8" w:rsidRPr="00AB50DA" w:rsidRDefault="00175AA8" w:rsidP="00AB50DA">
      <w:pPr>
        <w:spacing w:after="0"/>
        <w:rPr>
          <w:b/>
          <w:sz w:val="16"/>
          <w:szCs w:val="16"/>
          <w:u w:val="single"/>
        </w:rPr>
      </w:pPr>
    </w:p>
    <w:p w:rsidR="00175AA8" w:rsidRDefault="00175AA8" w:rsidP="00AB50DA">
      <w:pPr>
        <w:spacing w:after="0"/>
        <w:rPr>
          <w:b/>
          <w:u w:val="single"/>
        </w:rPr>
      </w:pPr>
      <w:r>
        <w:rPr>
          <w:noProof/>
          <w:lang w:eastAsia="cs-CZ"/>
        </w:rPr>
        <w:pict>
          <v:shape id="Přímá spojnice se šipkou 8" o:spid="_x0000_s1030" type="#_x0000_t32" style="position:absolute;margin-left:99.75pt;margin-top:8.55pt;width:38.25pt;height:45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7" o:spid="_x0000_s1031" type="#_x0000_t32" style="position:absolute;margin-left:99.75pt;margin-top:8.55pt;width:38.25pt;height:30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6" o:spid="_x0000_s1032" type="#_x0000_t32" style="position:absolute;margin-left:99.75pt;margin-top:8.55pt;width:38.25pt;height:15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5" o:spid="_x0000_s1033" type="#_x0000_t32" style="position:absolute;margin-left:99.75pt;margin-top:8.3pt;width:38.25pt;height:0;z-index:251651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" strokecolor="#4579b8">
            <v:stroke endarrow="open"/>
          </v:shape>
        </w:pict>
      </w:r>
      <w:r>
        <w:rPr>
          <w:b/>
          <w:u w:val="single"/>
        </w:rPr>
        <w:t>Horniny využívané v</w:t>
      </w:r>
      <w:r w:rsidRPr="00AB50DA">
        <w:rPr>
          <w:b/>
        </w:rPr>
        <w:t xml:space="preserve">  </w:t>
      </w: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  <w:caps/>
          <w:u w:val="single"/>
        </w:rPr>
        <w:t>lázeňství</w:t>
      </w:r>
    </w:p>
    <w:p w:rsidR="00175AA8" w:rsidRDefault="00175AA8" w:rsidP="00AB50DA">
      <w:pPr>
        <w:spacing w:after="0"/>
        <w:rPr>
          <w:b/>
          <w:u w:val="single"/>
        </w:rPr>
      </w:pP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>
        <w:rPr>
          <w:b/>
          <w:u w:val="single"/>
        </w:rPr>
        <w:t>STAVEBNICTVÍ</w:t>
      </w:r>
    </w:p>
    <w:p w:rsidR="00175AA8" w:rsidRDefault="00175AA8" w:rsidP="00AB50DA">
      <w:pPr>
        <w:spacing w:after="0"/>
        <w:rPr>
          <w:b/>
          <w:u w:val="single"/>
        </w:rPr>
      </w:pP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>
        <w:rPr>
          <w:b/>
          <w:u w:val="single"/>
        </w:rPr>
        <w:t>ZAHRADNICTVÍ  (ZEMĚDĚLSTVÍ)</w:t>
      </w:r>
    </w:p>
    <w:p w:rsidR="00175AA8" w:rsidRDefault="00175AA8" w:rsidP="00AB50DA">
      <w:pPr>
        <w:spacing w:after="0"/>
        <w:rPr>
          <w:b/>
          <w:u w:val="single"/>
        </w:rPr>
      </w:pP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>
        <w:rPr>
          <w:b/>
          <w:u w:val="single"/>
        </w:rPr>
        <w:t>ENERGETIKA  +</w:t>
      </w:r>
      <w:r w:rsidRPr="00AB50DA">
        <w:rPr>
          <w:b/>
        </w:rPr>
        <w:tab/>
      </w:r>
      <w:r>
        <w:rPr>
          <w:b/>
          <w:u w:val="single"/>
        </w:rPr>
        <w:t>CHEMICKÝ PRŮMYSL</w:t>
      </w:r>
    </w:p>
    <w:p w:rsidR="00175AA8" w:rsidRDefault="00175AA8" w:rsidP="00AB50DA">
      <w:pPr>
        <w:spacing w:after="0"/>
        <w:rPr>
          <w:b/>
          <w:u w:val="single"/>
        </w:rPr>
      </w:pPr>
    </w:p>
    <w:p w:rsidR="00175AA8" w:rsidRDefault="00175AA8" w:rsidP="00AB50DA">
      <w:pPr>
        <w:spacing w:after="0"/>
        <w:rPr>
          <w:b/>
          <w:u w:val="single"/>
        </w:rPr>
      </w:pPr>
      <w:r>
        <w:rPr>
          <w:noProof/>
          <w:lang w:eastAsia="cs-CZ"/>
        </w:rPr>
        <w:pict>
          <v:shape id="Přímá spojnice se šipkou 11" o:spid="_x0000_s1034" type="#_x0000_t32" style="position:absolute;margin-left:73.5pt;margin-top:7.1pt;width:64.5pt;height:28.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9" o:spid="_x0000_s1035" type="#_x0000_t32" style="position:absolute;margin-left:73.5pt;margin-top:7.1pt;width:64.5pt;height:0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10" o:spid="_x0000_s1036" type="#_x0000_t32" style="position:absolute;margin-left:73.5pt;margin-top:7.1pt;width:64.5pt;height:16.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" strokecolor="#4579b8">
            <v:stroke endarrow="open"/>
          </v:shape>
        </w:pict>
      </w:r>
      <w:r>
        <w:rPr>
          <w:b/>
          <w:u w:val="single"/>
        </w:rPr>
        <w:t xml:space="preserve">Horniny jako </w:t>
      </w: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>
        <w:rPr>
          <w:b/>
          <w:u w:val="single"/>
        </w:rPr>
        <w:t>DEKORACE</w:t>
      </w:r>
    </w:p>
    <w:p w:rsidR="00175AA8" w:rsidRDefault="00175AA8" w:rsidP="00AB50DA">
      <w:pPr>
        <w:spacing w:after="0"/>
        <w:rPr>
          <w:b/>
          <w:u w:val="single"/>
        </w:rPr>
      </w:pP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>
        <w:rPr>
          <w:b/>
          <w:u w:val="single"/>
        </w:rPr>
        <w:t>KRASOVÉ ÚTVARY</w:t>
      </w:r>
    </w:p>
    <w:p w:rsidR="00175AA8" w:rsidRDefault="00175AA8" w:rsidP="00AB50DA">
      <w:pPr>
        <w:spacing w:after="0"/>
        <w:rPr>
          <w:b/>
          <w:u w:val="single"/>
        </w:rPr>
      </w:pP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>
        <w:rPr>
          <w:b/>
          <w:u w:val="single"/>
        </w:rPr>
        <w:t>CIHLÁŘSKÉ A KERAMICKÉ SUROVINY</w:t>
      </w:r>
    </w:p>
    <w:p w:rsidR="00175AA8" w:rsidRDefault="00175AA8" w:rsidP="00AB50DA">
      <w:pPr>
        <w:spacing w:after="0"/>
        <w:rPr>
          <w:b/>
          <w:u w:val="single"/>
        </w:rPr>
      </w:pPr>
    </w:p>
    <w:p w:rsidR="00175AA8" w:rsidRDefault="00175AA8" w:rsidP="00AB50DA">
      <w:pPr>
        <w:spacing w:after="0"/>
        <w:rPr>
          <w:b/>
          <w:u w:val="single"/>
        </w:rPr>
      </w:pPr>
    </w:p>
    <w:p w:rsidR="00175AA8" w:rsidRDefault="00175AA8" w:rsidP="00AB50DA">
      <w:pPr>
        <w:spacing w:after="0"/>
        <w:jc w:val="center"/>
        <w:rPr>
          <w:b/>
          <w:u w:val="single"/>
        </w:rPr>
      </w:pPr>
    </w:p>
    <w:p w:rsidR="00175AA8" w:rsidRDefault="00175AA8" w:rsidP="00063302">
      <w:pPr>
        <w:jc w:val="center"/>
        <w:rPr>
          <w:b/>
          <w:u w:val="single"/>
        </w:rPr>
      </w:pPr>
    </w:p>
    <w:p w:rsidR="00175AA8" w:rsidRPr="00385FB0" w:rsidRDefault="00175AA8" w:rsidP="00D27E65">
      <w:pPr>
        <w:jc w:val="center"/>
        <w:rPr>
          <w:b/>
          <w:sz w:val="48"/>
          <w:szCs w:val="48"/>
          <w:u w:val="single"/>
        </w:rPr>
      </w:pPr>
      <w:r w:rsidRPr="00385FB0">
        <w:rPr>
          <w:b/>
          <w:sz w:val="48"/>
          <w:szCs w:val="48"/>
          <w:u w:val="single"/>
        </w:rPr>
        <w:t>HORNINY USAZENÉ  - ŘEŠENÍ</w:t>
      </w:r>
    </w:p>
    <w:p w:rsidR="00175AA8" w:rsidRPr="00A65B59" w:rsidRDefault="00175AA8" w:rsidP="00D27E65">
      <w:pPr>
        <w:rPr>
          <w:b/>
          <w:u w:val="single"/>
        </w:rPr>
      </w:pPr>
      <w:r>
        <w:t>Rozděl usazené horniny do skupin.</w:t>
      </w:r>
    </w:p>
    <w:tbl>
      <w:tblPr>
        <w:tblW w:w="0" w:type="auto"/>
        <w:tblLook w:val="00A0"/>
      </w:tblPr>
      <w:tblGrid>
        <w:gridCol w:w="2943"/>
      </w:tblGrid>
      <w:tr w:rsidR="00175AA8" w:rsidRPr="00605F17" w:rsidTr="00605F17">
        <w:trPr>
          <w:trHeight w:val="269"/>
        </w:trPr>
        <w:tc>
          <w:tcPr>
            <w:tcW w:w="2943" w:type="dxa"/>
            <w:vMerge w:val="restart"/>
            <w:vAlign w:val="center"/>
          </w:tcPr>
          <w:p w:rsidR="00175AA8" w:rsidRPr="00605F17" w:rsidRDefault="00175AA8" w:rsidP="00605F17">
            <w:p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HORNINY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ŠTĚRK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PÍSEK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SLEPENEC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PÍSKOVEC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SPRAŠE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HLÍNY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JÍLY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OPUKY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VÁPENEC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DOLOMITY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RAŠELINY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UHLÍ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ROPA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TRAVERTIN</w:t>
            </w:r>
          </w:p>
          <w:p w:rsidR="00175AA8" w:rsidRPr="00605F17" w:rsidRDefault="00175AA8" w:rsidP="00605F1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b/>
              </w:rPr>
            </w:pPr>
            <w:r w:rsidRPr="00605F17">
              <w:rPr>
                <w:b/>
              </w:rPr>
              <w:t>ZEMNÍ PLYN</w:t>
            </w:r>
          </w:p>
        </w:tc>
      </w:tr>
      <w:tr w:rsidR="00175AA8" w:rsidRPr="00605F17" w:rsidTr="00605F17">
        <w:trPr>
          <w:trHeight w:val="851"/>
        </w:trPr>
        <w:tc>
          <w:tcPr>
            <w:tcW w:w="2943" w:type="dxa"/>
            <w:vMerge/>
          </w:tcPr>
          <w:p w:rsidR="00175AA8" w:rsidRPr="00605F17" w:rsidRDefault="00175AA8" w:rsidP="00605F1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b/>
              </w:rPr>
            </w:pPr>
          </w:p>
        </w:tc>
      </w:tr>
      <w:tr w:rsidR="00175AA8" w:rsidRPr="00605F17" w:rsidTr="00605F17">
        <w:trPr>
          <w:trHeight w:val="851"/>
        </w:trPr>
        <w:tc>
          <w:tcPr>
            <w:tcW w:w="2943" w:type="dxa"/>
            <w:vMerge/>
          </w:tcPr>
          <w:p w:rsidR="00175AA8" w:rsidRPr="00605F17" w:rsidRDefault="00175AA8" w:rsidP="00605F1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b/>
              </w:rPr>
            </w:pPr>
          </w:p>
        </w:tc>
      </w:tr>
      <w:tr w:rsidR="00175AA8" w:rsidRPr="00605F17" w:rsidTr="00605F17">
        <w:trPr>
          <w:trHeight w:val="851"/>
        </w:trPr>
        <w:tc>
          <w:tcPr>
            <w:tcW w:w="2943" w:type="dxa"/>
            <w:vMerge/>
          </w:tcPr>
          <w:p w:rsidR="00175AA8" w:rsidRPr="00605F17" w:rsidRDefault="00175AA8" w:rsidP="00605F1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rPr>
                <w:b/>
              </w:rPr>
            </w:pPr>
          </w:p>
        </w:tc>
      </w:tr>
    </w:tbl>
    <w:p w:rsidR="00175AA8" w:rsidRDefault="00175AA8" w:rsidP="00D27E65">
      <w:pPr>
        <w:spacing w:after="0"/>
        <w:rPr>
          <w:b/>
          <w:u w:val="single"/>
        </w:rPr>
      </w:pPr>
      <w:r>
        <w:rPr>
          <w:b/>
          <w:u w:val="single"/>
        </w:rPr>
        <w:t xml:space="preserve">ÚLOMKOVITÉ USAZENÉ HORNINY A JÍLOVITÉ USAZENÉ HORNINY  -  </w:t>
      </w:r>
      <w:r w:rsidRPr="00D27E65">
        <w:rPr>
          <w:b/>
          <w:color w:val="FF0000"/>
          <w:u w:val="single"/>
        </w:rPr>
        <w:t>1, 2, 3, 4, 5, 6, 7, 8</w:t>
      </w:r>
    </w:p>
    <w:p w:rsidR="00175AA8" w:rsidRDefault="00175AA8" w:rsidP="00D27E65">
      <w:pPr>
        <w:spacing w:after="0"/>
        <w:rPr>
          <w:b/>
          <w:u w:val="single"/>
        </w:rPr>
      </w:pPr>
    </w:p>
    <w:p w:rsidR="00175AA8" w:rsidRPr="00AB50DA" w:rsidRDefault="00175AA8" w:rsidP="00D27E65">
      <w:pPr>
        <w:spacing w:after="0"/>
        <w:rPr>
          <w:b/>
          <w:sz w:val="16"/>
          <w:szCs w:val="16"/>
          <w:u w:val="single"/>
        </w:rPr>
      </w:pPr>
    </w:p>
    <w:p w:rsidR="00175AA8" w:rsidRDefault="00175AA8" w:rsidP="00D27E65">
      <w:pPr>
        <w:spacing w:after="0"/>
        <w:rPr>
          <w:b/>
          <w:u w:val="single"/>
        </w:rPr>
      </w:pPr>
      <w:r>
        <w:rPr>
          <w:b/>
          <w:u w:val="single"/>
        </w:rPr>
        <w:t xml:space="preserve">CHEMICKÉ USAZENÉ HORNINY  -  </w:t>
      </w:r>
      <w:r w:rsidRPr="00D27E65">
        <w:rPr>
          <w:b/>
          <w:color w:val="FF0000"/>
          <w:u w:val="single"/>
        </w:rPr>
        <w:t>14</w:t>
      </w:r>
    </w:p>
    <w:p w:rsidR="00175AA8" w:rsidRDefault="00175AA8" w:rsidP="00D27E65">
      <w:pPr>
        <w:spacing w:after="0"/>
        <w:rPr>
          <w:b/>
          <w:u w:val="single"/>
        </w:rPr>
      </w:pPr>
    </w:p>
    <w:p w:rsidR="00175AA8" w:rsidRPr="00AB50DA" w:rsidRDefault="00175AA8" w:rsidP="00D27E65">
      <w:pPr>
        <w:spacing w:after="0"/>
        <w:rPr>
          <w:b/>
          <w:sz w:val="16"/>
          <w:szCs w:val="16"/>
          <w:u w:val="single"/>
        </w:rPr>
      </w:pPr>
    </w:p>
    <w:p w:rsidR="00175AA8" w:rsidRDefault="00175AA8" w:rsidP="00D27E65">
      <w:pPr>
        <w:spacing w:after="0"/>
        <w:rPr>
          <w:b/>
          <w:u w:val="single"/>
        </w:rPr>
      </w:pPr>
      <w:r>
        <w:rPr>
          <w:b/>
          <w:u w:val="single"/>
        </w:rPr>
        <w:t xml:space="preserve">NEHOŘLAVÉ USAZENÉ ORGANOGENNÍ HORNINY  -  </w:t>
      </w:r>
      <w:r w:rsidRPr="00D27E65">
        <w:rPr>
          <w:b/>
          <w:color w:val="FF0000"/>
          <w:u w:val="single"/>
        </w:rPr>
        <w:t>9, 10</w:t>
      </w:r>
    </w:p>
    <w:p w:rsidR="00175AA8" w:rsidRDefault="00175AA8" w:rsidP="00D27E65">
      <w:pPr>
        <w:spacing w:after="0"/>
        <w:rPr>
          <w:b/>
          <w:u w:val="single"/>
        </w:rPr>
      </w:pPr>
    </w:p>
    <w:p w:rsidR="00175AA8" w:rsidRPr="00AB50DA" w:rsidRDefault="00175AA8" w:rsidP="00D27E65">
      <w:pPr>
        <w:spacing w:after="0"/>
        <w:rPr>
          <w:b/>
          <w:sz w:val="16"/>
          <w:szCs w:val="16"/>
          <w:u w:val="single"/>
        </w:rPr>
      </w:pPr>
    </w:p>
    <w:p w:rsidR="00175AA8" w:rsidRDefault="00175AA8" w:rsidP="00D27E65">
      <w:pPr>
        <w:spacing w:after="0"/>
        <w:rPr>
          <w:b/>
          <w:u w:val="single"/>
        </w:rPr>
      </w:pPr>
      <w:r>
        <w:rPr>
          <w:b/>
          <w:u w:val="single"/>
        </w:rPr>
        <w:t xml:space="preserve">HOŘLAVÉ USAZENÉ ORGANOGENNÍ HORNINY  -  </w:t>
      </w:r>
      <w:r w:rsidRPr="00D27E65">
        <w:rPr>
          <w:b/>
          <w:color w:val="FF0000"/>
          <w:u w:val="single"/>
        </w:rPr>
        <w:t>11, 12, 13, 15</w:t>
      </w:r>
    </w:p>
    <w:p w:rsidR="00175AA8" w:rsidRDefault="00175AA8" w:rsidP="00D27E65">
      <w:pPr>
        <w:spacing w:after="0"/>
        <w:rPr>
          <w:b/>
          <w:u w:val="single"/>
        </w:rPr>
      </w:pPr>
    </w:p>
    <w:p w:rsidR="00175AA8" w:rsidRPr="00AB50DA" w:rsidRDefault="00175AA8" w:rsidP="00D27E65">
      <w:pPr>
        <w:spacing w:after="0"/>
        <w:rPr>
          <w:b/>
          <w:sz w:val="16"/>
          <w:szCs w:val="16"/>
          <w:u w:val="single"/>
        </w:rPr>
      </w:pPr>
    </w:p>
    <w:p w:rsidR="00175AA8" w:rsidRDefault="00175AA8" w:rsidP="00D27E65">
      <w:pPr>
        <w:spacing w:after="0"/>
        <w:rPr>
          <w:b/>
          <w:u w:val="single"/>
        </w:rPr>
      </w:pPr>
      <w:r>
        <w:rPr>
          <w:noProof/>
          <w:lang w:eastAsia="cs-CZ"/>
        </w:rPr>
        <w:pict>
          <v:shape id="Přímá spojnice se šipkou 12" o:spid="_x0000_s1037" type="#_x0000_t32" style="position:absolute;margin-left:41.25pt;margin-top:7.95pt;width:26.25pt;height:22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13" o:spid="_x0000_s1038" type="#_x0000_t32" style="position:absolute;margin-left:41.25pt;margin-top:7.95pt;width:26.2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" strokecolor="#4579b8">
            <v:stroke endarrow="open"/>
          </v:shape>
        </w:pict>
      </w:r>
      <w:r>
        <w:rPr>
          <w:b/>
          <w:u w:val="single"/>
        </w:rPr>
        <w:t>Horniny</w:t>
      </w:r>
      <w:r w:rsidRPr="003737FB">
        <w:rPr>
          <w:b/>
        </w:rPr>
        <w:t xml:space="preserve">   </w:t>
      </w:r>
      <w:r w:rsidRPr="003737FB">
        <w:rPr>
          <w:b/>
        </w:rPr>
        <w:tab/>
      </w:r>
      <w:r>
        <w:rPr>
          <w:b/>
          <w:u w:val="single"/>
        </w:rPr>
        <w:t xml:space="preserve">ZPEVNĚNÉ -  </w:t>
      </w:r>
      <w:r w:rsidRPr="00D27E65">
        <w:rPr>
          <w:b/>
          <w:color w:val="FF0000"/>
          <w:u w:val="single"/>
        </w:rPr>
        <w:t>3, 4, 8</w:t>
      </w:r>
    </w:p>
    <w:p w:rsidR="00175AA8" w:rsidRPr="00D27E65" w:rsidRDefault="00175AA8" w:rsidP="00D27E65">
      <w:pPr>
        <w:spacing w:after="0"/>
        <w:rPr>
          <w:b/>
          <w:color w:val="FF0000"/>
          <w:u w:val="single"/>
        </w:rPr>
      </w:pPr>
      <w:r w:rsidRPr="003737FB">
        <w:rPr>
          <w:b/>
        </w:rPr>
        <w:tab/>
      </w:r>
      <w:r w:rsidRPr="003737FB">
        <w:rPr>
          <w:b/>
        </w:rPr>
        <w:tab/>
      </w:r>
      <w:r>
        <w:rPr>
          <w:b/>
          <w:u w:val="single"/>
        </w:rPr>
        <w:t xml:space="preserve">NEZPEVNĚNÉ -  </w:t>
      </w:r>
      <w:r w:rsidRPr="00D27E65">
        <w:rPr>
          <w:b/>
          <w:color w:val="FF0000"/>
          <w:u w:val="single"/>
        </w:rPr>
        <w:t>1, 2, 5, 6, 7</w:t>
      </w:r>
    </w:p>
    <w:p w:rsidR="00175AA8" w:rsidRDefault="00175AA8" w:rsidP="00D27E65">
      <w:pPr>
        <w:spacing w:after="0"/>
        <w:rPr>
          <w:b/>
          <w:u w:val="single"/>
        </w:rPr>
      </w:pPr>
    </w:p>
    <w:p w:rsidR="00175AA8" w:rsidRPr="00AB50DA" w:rsidRDefault="00175AA8" w:rsidP="00D27E65">
      <w:pPr>
        <w:spacing w:after="0"/>
        <w:jc w:val="center"/>
        <w:rPr>
          <w:b/>
          <w:sz w:val="16"/>
          <w:szCs w:val="16"/>
          <w:u w:val="single"/>
        </w:rPr>
      </w:pPr>
    </w:p>
    <w:p w:rsidR="00175AA8" w:rsidRDefault="00175AA8" w:rsidP="00D27E65">
      <w:pPr>
        <w:spacing w:after="0"/>
        <w:rPr>
          <w:b/>
          <w:u w:val="single"/>
        </w:rPr>
      </w:pPr>
      <w:r>
        <w:rPr>
          <w:noProof/>
          <w:lang w:eastAsia="cs-CZ"/>
        </w:rPr>
        <w:pict>
          <v:shape id="Přímá spojnice se šipkou 14" o:spid="_x0000_s1039" type="#_x0000_t32" style="position:absolute;margin-left:153.75pt;margin-top:8.65pt;width:21.75pt;height:1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15" o:spid="_x0000_s1040" type="#_x0000_t32" style="position:absolute;margin-left:153.75pt;margin-top:8.85pt;width:21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" strokecolor="#4579b8">
            <v:stroke endarrow="open"/>
          </v:shape>
        </w:pict>
      </w:r>
      <w:r>
        <w:rPr>
          <w:b/>
          <w:u w:val="single"/>
        </w:rPr>
        <w:t>Horniny vzniklé z odumřelých těl</w:t>
      </w:r>
      <w:r w:rsidRPr="003737FB">
        <w:rPr>
          <w:b/>
        </w:rPr>
        <w:tab/>
      </w:r>
      <w:r>
        <w:rPr>
          <w:b/>
          <w:u w:val="single"/>
        </w:rPr>
        <w:t xml:space="preserve">ROSTLIN  -  </w:t>
      </w:r>
      <w:r w:rsidRPr="00D27E65">
        <w:rPr>
          <w:b/>
          <w:color w:val="FF0000"/>
          <w:u w:val="single"/>
        </w:rPr>
        <w:t xml:space="preserve">11, 12 </w:t>
      </w:r>
    </w:p>
    <w:p w:rsidR="00175AA8" w:rsidRDefault="00175AA8" w:rsidP="00D27E65">
      <w:pPr>
        <w:spacing w:after="0"/>
        <w:rPr>
          <w:b/>
          <w:u w:val="single"/>
        </w:rPr>
      </w:pPr>
      <w:r w:rsidRPr="003737FB">
        <w:rPr>
          <w:b/>
        </w:rPr>
        <w:tab/>
      </w:r>
      <w:r w:rsidRPr="003737FB">
        <w:rPr>
          <w:b/>
        </w:rPr>
        <w:tab/>
      </w:r>
      <w:r w:rsidRPr="003737FB">
        <w:rPr>
          <w:b/>
        </w:rPr>
        <w:tab/>
      </w:r>
      <w:r w:rsidRPr="003737FB">
        <w:rPr>
          <w:b/>
        </w:rPr>
        <w:tab/>
      </w:r>
      <w:r w:rsidRPr="003737FB">
        <w:rPr>
          <w:b/>
        </w:rPr>
        <w:tab/>
      </w:r>
      <w:r>
        <w:rPr>
          <w:b/>
          <w:u w:val="single"/>
        </w:rPr>
        <w:t xml:space="preserve">ŽIVOČICHŮ a PLANKTONU  -  </w:t>
      </w:r>
      <w:r w:rsidRPr="00D27E65">
        <w:rPr>
          <w:b/>
          <w:color w:val="FF0000"/>
          <w:u w:val="single"/>
        </w:rPr>
        <w:t>9, 13, 15</w:t>
      </w:r>
    </w:p>
    <w:p w:rsidR="00175AA8" w:rsidRDefault="00175AA8" w:rsidP="00D27E65">
      <w:pPr>
        <w:spacing w:after="0"/>
        <w:rPr>
          <w:b/>
          <w:sz w:val="16"/>
          <w:szCs w:val="16"/>
          <w:u w:val="single"/>
        </w:rPr>
      </w:pPr>
    </w:p>
    <w:p w:rsidR="00175AA8" w:rsidRPr="00AB50DA" w:rsidRDefault="00175AA8" w:rsidP="00D27E65">
      <w:pPr>
        <w:spacing w:after="0"/>
        <w:rPr>
          <w:b/>
          <w:sz w:val="16"/>
          <w:szCs w:val="16"/>
          <w:u w:val="single"/>
        </w:rPr>
      </w:pPr>
    </w:p>
    <w:p w:rsidR="00175AA8" w:rsidRDefault="00175AA8" w:rsidP="00D27E65">
      <w:pPr>
        <w:spacing w:after="0"/>
        <w:rPr>
          <w:b/>
          <w:u w:val="single"/>
        </w:rPr>
      </w:pPr>
      <w:r>
        <w:rPr>
          <w:noProof/>
          <w:lang w:eastAsia="cs-CZ"/>
        </w:rPr>
        <w:pict>
          <v:shape id="Přímá spojnice se šipkou 16" o:spid="_x0000_s1041" type="#_x0000_t32" style="position:absolute;margin-left:99.75pt;margin-top:8.55pt;width:38.25pt;height:4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17" o:spid="_x0000_s1042" type="#_x0000_t32" style="position:absolute;margin-left:99.75pt;margin-top:8.55pt;width:38.25pt;height:30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18" o:spid="_x0000_s1043" type="#_x0000_t32" style="position:absolute;margin-left:99.75pt;margin-top:8.55pt;width:38.25pt;height:1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19" o:spid="_x0000_s1044" type="#_x0000_t32" style="position:absolute;margin-left:99.75pt;margin-top:8.3pt;width:38.2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" strokecolor="#4579b8">
            <v:stroke endarrow="open"/>
          </v:shape>
        </w:pict>
      </w:r>
      <w:r>
        <w:rPr>
          <w:b/>
          <w:u w:val="single"/>
        </w:rPr>
        <w:t>Horniny využívané v</w:t>
      </w:r>
      <w:r w:rsidRPr="00AB50DA">
        <w:rPr>
          <w:b/>
        </w:rPr>
        <w:t xml:space="preserve">  </w:t>
      </w: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  <w:caps/>
          <w:u w:val="single"/>
        </w:rPr>
        <w:t>lázeňství</w:t>
      </w:r>
      <w:r>
        <w:rPr>
          <w:b/>
          <w:caps/>
          <w:u w:val="single"/>
        </w:rPr>
        <w:t xml:space="preserve">  -  </w:t>
      </w:r>
      <w:r w:rsidRPr="00D27E65">
        <w:rPr>
          <w:b/>
          <w:caps/>
          <w:color w:val="FF0000"/>
          <w:u w:val="single"/>
        </w:rPr>
        <w:t>11</w:t>
      </w:r>
    </w:p>
    <w:p w:rsidR="00175AA8" w:rsidRDefault="00175AA8" w:rsidP="00D27E65">
      <w:pPr>
        <w:spacing w:after="0"/>
        <w:rPr>
          <w:b/>
          <w:u w:val="single"/>
        </w:rPr>
      </w:pP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>
        <w:rPr>
          <w:b/>
          <w:u w:val="single"/>
        </w:rPr>
        <w:t xml:space="preserve">STAVEBNICTVÍ  -  </w:t>
      </w:r>
      <w:r w:rsidRPr="00D27E65">
        <w:rPr>
          <w:b/>
          <w:color w:val="FF0000"/>
          <w:u w:val="single"/>
        </w:rPr>
        <w:t xml:space="preserve">1, 2, 4, 8, 9  </w:t>
      </w:r>
    </w:p>
    <w:p w:rsidR="00175AA8" w:rsidRDefault="00175AA8" w:rsidP="00D27E65">
      <w:pPr>
        <w:spacing w:after="0"/>
        <w:rPr>
          <w:b/>
          <w:u w:val="single"/>
        </w:rPr>
      </w:pP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>
        <w:rPr>
          <w:b/>
          <w:u w:val="single"/>
        </w:rPr>
        <w:t xml:space="preserve">ZAHRADNICTVÍ  (ZEMĚDĚLSTVÍ)  -  </w:t>
      </w:r>
      <w:r w:rsidRPr="00D27E65">
        <w:rPr>
          <w:b/>
          <w:color w:val="FF0000"/>
          <w:u w:val="single"/>
        </w:rPr>
        <w:t>5, 6, 11</w:t>
      </w:r>
    </w:p>
    <w:p w:rsidR="00175AA8" w:rsidRDefault="00175AA8" w:rsidP="00D27E65">
      <w:pPr>
        <w:spacing w:after="0"/>
        <w:rPr>
          <w:b/>
          <w:u w:val="single"/>
        </w:rPr>
      </w:pP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>
        <w:rPr>
          <w:b/>
          <w:u w:val="single"/>
        </w:rPr>
        <w:t>ENERGETIKA  +</w:t>
      </w:r>
      <w:r w:rsidRPr="00AB50DA">
        <w:rPr>
          <w:b/>
        </w:rPr>
        <w:tab/>
      </w:r>
      <w:r>
        <w:rPr>
          <w:b/>
          <w:u w:val="single"/>
        </w:rPr>
        <w:t xml:space="preserve">CHEMICKÝ PRŮMYSL  -  </w:t>
      </w:r>
      <w:r w:rsidRPr="00D27E65">
        <w:rPr>
          <w:b/>
          <w:color w:val="FF0000"/>
          <w:u w:val="single"/>
        </w:rPr>
        <w:t>12, 13, 15</w:t>
      </w:r>
    </w:p>
    <w:p w:rsidR="00175AA8" w:rsidRDefault="00175AA8" w:rsidP="00D27E65">
      <w:pPr>
        <w:spacing w:after="0"/>
        <w:rPr>
          <w:b/>
          <w:u w:val="single"/>
        </w:rPr>
      </w:pPr>
    </w:p>
    <w:p w:rsidR="00175AA8" w:rsidRDefault="00175AA8" w:rsidP="00D27E65">
      <w:pPr>
        <w:spacing w:after="0"/>
        <w:rPr>
          <w:b/>
          <w:u w:val="single"/>
        </w:rPr>
      </w:pPr>
      <w:r>
        <w:rPr>
          <w:noProof/>
          <w:lang w:eastAsia="cs-CZ"/>
        </w:rPr>
        <w:pict>
          <v:shape id="Přímá spojnice se šipkou 20" o:spid="_x0000_s1045" type="#_x0000_t32" style="position:absolute;margin-left:73.5pt;margin-top:7.1pt;width:64.5pt;height:28.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21" o:spid="_x0000_s1046" type="#_x0000_t32" style="position:absolute;margin-left:73.5pt;margin-top:7.1pt;width:64.5pt;height:0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22" o:spid="_x0000_s1047" type="#_x0000_t32" style="position:absolute;margin-left:73.5pt;margin-top:7.1pt;width:64.5pt;height:16.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" strokecolor="#4579b8">
            <v:stroke endarrow="open"/>
          </v:shape>
        </w:pict>
      </w:r>
      <w:r>
        <w:rPr>
          <w:b/>
          <w:u w:val="single"/>
        </w:rPr>
        <w:t xml:space="preserve">Horniny jako </w:t>
      </w: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>
        <w:rPr>
          <w:b/>
          <w:u w:val="single"/>
        </w:rPr>
        <w:t xml:space="preserve">DEKORACE  -  </w:t>
      </w:r>
      <w:r w:rsidRPr="00D27E65">
        <w:rPr>
          <w:b/>
          <w:color w:val="FF0000"/>
          <w:u w:val="single"/>
        </w:rPr>
        <w:t>4, 9, 14</w:t>
      </w:r>
    </w:p>
    <w:p w:rsidR="00175AA8" w:rsidRDefault="00175AA8" w:rsidP="00D27E65">
      <w:pPr>
        <w:spacing w:after="0"/>
        <w:rPr>
          <w:b/>
          <w:u w:val="single"/>
        </w:rPr>
      </w:pP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>
        <w:rPr>
          <w:b/>
          <w:u w:val="single"/>
        </w:rPr>
        <w:t xml:space="preserve">KRASOVÉ ÚTVARY  -  </w:t>
      </w:r>
      <w:r w:rsidRPr="00D27E65">
        <w:rPr>
          <w:b/>
          <w:color w:val="FF0000"/>
          <w:u w:val="single"/>
        </w:rPr>
        <w:t>9, 14</w:t>
      </w:r>
    </w:p>
    <w:p w:rsidR="00175AA8" w:rsidRDefault="00175AA8" w:rsidP="00D27E65">
      <w:pPr>
        <w:spacing w:after="0"/>
        <w:rPr>
          <w:b/>
          <w:u w:val="single"/>
        </w:rPr>
      </w:pP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 w:rsidRPr="00AB50DA">
        <w:rPr>
          <w:b/>
        </w:rPr>
        <w:tab/>
      </w:r>
      <w:r>
        <w:rPr>
          <w:b/>
          <w:u w:val="single"/>
        </w:rPr>
        <w:t xml:space="preserve">CIHLÁŘSKÉ A KERAMICKÉ SUROVINY  -  </w:t>
      </w:r>
      <w:r w:rsidRPr="00D27E65">
        <w:rPr>
          <w:b/>
          <w:color w:val="FF0000"/>
          <w:u w:val="single"/>
        </w:rPr>
        <w:t>7</w:t>
      </w:r>
    </w:p>
    <w:p w:rsidR="00175AA8" w:rsidRDefault="00175AA8" w:rsidP="00D27E65">
      <w:pPr>
        <w:spacing w:after="0"/>
        <w:jc w:val="center"/>
        <w:rPr>
          <w:b/>
          <w:u w:val="single"/>
        </w:rPr>
      </w:pPr>
    </w:p>
    <w:p w:rsidR="00175AA8" w:rsidRDefault="00175AA8" w:rsidP="00D27E65">
      <w:pPr>
        <w:jc w:val="center"/>
        <w:rPr>
          <w:b/>
          <w:u w:val="single"/>
        </w:rPr>
      </w:pPr>
    </w:p>
    <w:sectPr w:rsidR="00175AA8" w:rsidSect="00385FB0">
      <w:footerReference w:type="default" r:id="rId8"/>
      <w:pgSz w:w="11906" w:h="16838"/>
      <w:pgMar w:top="720" w:right="720" w:bottom="720" w:left="720" w:header="708" w:footer="3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AA8" w:rsidRDefault="00175AA8" w:rsidP="00385FB0">
      <w:pPr>
        <w:spacing w:after="0" w:line="240" w:lineRule="auto"/>
      </w:pPr>
      <w:r>
        <w:separator/>
      </w:r>
    </w:p>
  </w:endnote>
  <w:endnote w:type="continuationSeparator" w:id="0">
    <w:p w:rsidR="00175AA8" w:rsidRDefault="00175AA8" w:rsidP="00385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AA8" w:rsidRDefault="00175AA8" w:rsidP="00C64720">
    <w:pPr>
      <w:pStyle w:val="Footer"/>
    </w:pPr>
    <w:r w:rsidRPr="009A1A9E">
      <w:rPr>
        <w:rFonts w:cs="Arial"/>
        <w:kern w:val="24"/>
        <w:sz w:val="20"/>
        <w:szCs w:val="20"/>
      </w:rPr>
      <w:t xml:space="preserve">Autorem materiálu a všech jeho částí, není-li uvedeno jinak, je Mgr. Ilona Korandová.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AA8" w:rsidRDefault="00175AA8" w:rsidP="00385FB0">
      <w:pPr>
        <w:spacing w:after="0" w:line="240" w:lineRule="auto"/>
      </w:pPr>
      <w:r>
        <w:separator/>
      </w:r>
    </w:p>
  </w:footnote>
  <w:footnote w:type="continuationSeparator" w:id="0">
    <w:p w:rsidR="00175AA8" w:rsidRDefault="00175AA8" w:rsidP="00385F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647FE"/>
    <w:multiLevelType w:val="hybridMultilevel"/>
    <w:tmpl w:val="6A78DF02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>
    <w:nsid w:val="01D15020"/>
    <w:multiLevelType w:val="hybridMultilevel"/>
    <w:tmpl w:val="1FD8F0DC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CD0280F"/>
    <w:multiLevelType w:val="hybridMultilevel"/>
    <w:tmpl w:val="E198282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0369CB"/>
    <w:multiLevelType w:val="hybridMultilevel"/>
    <w:tmpl w:val="093A40A4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16A270FB"/>
    <w:multiLevelType w:val="hybridMultilevel"/>
    <w:tmpl w:val="49549C64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17956C38"/>
    <w:multiLevelType w:val="hybridMultilevel"/>
    <w:tmpl w:val="F21CD270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>
    <w:nsid w:val="1A9A2FFD"/>
    <w:multiLevelType w:val="hybridMultilevel"/>
    <w:tmpl w:val="51467642"/>
    <w:lvl w:ilvl="0" w:tplc="F686288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C6C0233"/>
    <w:multiLevelType w:val="hybridMultilevel"/>
    <w:tmpl w:val="CF3E2DFC"/>
    <w:lvl w:ilvl="0" w:tplc="64184D88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23746FD"/>
    <w:multiLevelType w:val="hybridMultilevel"/>
    <w:tmpl w:val="4850848A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>
    <w:nsid w:val="22607539"/>
    <w:multiLevelType w:val="hybridMultilevel"/>
    <w:tmpl w:val="F21CD270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">
    <w:nsid w:val="2F406694"/>
    <w:multiLevelType w:val="hybridMultilevel"/>
    <w:tmpl w:val="D528043E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>
    <w:nsid w:val="347526E0"/>
    <w:multiLevelType w:val="hybridMultilevel"/>
    <w:tmpl w:val="3CEA36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580C3E"/>
    <w:multiLevelType w:val="hybridMultilevel"/>
    <w:tmpl w:val="6A78DF02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>
    <w:nsid w:val="50700C94"/>
    <w:multiLevelType w:val="hybridMultilevel"/>
    <w:tmpl w:val="8D7E92A0"/>
    <w:lvl w:ilvl="0" w:tplc="AE5CA9CC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1BD79E7"/>
    <w:multiLevelType w:val="hybridMultilevel"/>
    <w:tmpl w:val="69C4FFC0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>
    <w:nsid w:val="56746911"/>
    <w:multiLevelType w:val="hybridMultilevel"/>
    <w:tmpl w:val="D528043E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6">
    <w:nsid w:val="56F24BED"/>
    <w:multiLevelType w:val="hybridMultilevel"/>
    <w:tmpl w:val="093A40A4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572E597E"/>
    <w:multiLevelType w:val="hybridMultilevel"/>
    <w:tmpl w:val="0056304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89F0C32"/>
    <w:multiLevelType w:val="hybridMultilevel"/>
    <w:tmpl w:val="A3A0CCFE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9">
    <w:nsid w:val="5AD20226"/>
    <w:multiLevelType w:val="hybridMultilevel"/>
    <w:tmpl w:val="0056304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BAC12ED"/>
    <w:multiLevelType w:val="hybridMultilevel"/>
    <w:tmpl w:val="69C4FFC0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1">
    <w:nsid w:val="5BF767ED"/>
    <w:multiLevelType w:val="hybridMultilevel"/>
    <w:tmpl w:val="22706B94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2">
    <w:nsid w:val="5DAF4FAB"/>
    <w:multiLevelType w:val="hybridMultilevel"/>
    <w:tmpl w:val="1FD8F0DC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3">
    <w:nsid w:val="61CC2829"/>
    <w:multiLevelType w:val="hybridMultilevel"/>
    <w:tmpl w:val="C83AD9C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9CE43F3"/>
    <w:multiLevelType w:val="hybridMultilevel"/>
    <w:tmpl w:val="49549C64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>
    <w:nsid w:val="6CD31997"/>
    <w:multiLevelType w:val="hybridMultilevel"/>
    <w:tmpl w:val="B3C651BA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6">
    <w:nsid w:val="760D1151"/>
    <w:multiLevelType w:val="hybridMultilevel"/>
    <w:tmpl w:val="A3A0CCFE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">
    <w:nsid w:val="7E7F17FF"/>
    <w:multiLevelType w:val="hybridMultilevel"/>
    <w:tmpl w:val="22706B94"/>
    <w:lvl w:ilvl="0" w:tplc="040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2"/>
  </w:num>
  <w:num w:numId="2">
    <w:abstractNumId w:val="25"/>
  </w:num>
  <w:num w:numId="3">
    <w:abstractNumId w:val="26"/>
  </w:num>
  <w:num w:numId="4">
    <w:abstractNumId w:val="14"/>
  </w:num>
  <w:num w:numId="5">
    <w:abstractNumId w:val="27"/>
  </w:num>
  <w:num w:numId="6">
    <w:abstractNumId w:val="0"/>
  </w:num>
  <w:num w:numId="7">
    <w:abstractNumId w:val="15"/>
  </w:num>
  <w:num w:numId="8">
    <w:abstractNumId w:val="16"/>
  </w:num>
  <w:num w:numId="9">
    <w:abstractNumId w:val="9"/>
  </w:num>
  <w:num w:numId="10">
    <w:abstractNumId w:val="4"/>
  </w:num>
  <w:num w:numId="11">
    <w:abstractNumId w:val="1"/>
  </w:num>
  <w:num w:numId="12">
    <w:abstractNumId w:val="8"/>
  </w:num>
  <w:num w:numId="13">
    <w:abstractNumId w:val="6"/>
  </w:num>
  <w:num w:numId="14">
    <w:abstractNumId w:val="13"/>
  </w:num>
  <w:num w:numId="15">
    <w:abstractNumId w:val="18"/>
  </w:num>
  <w:num w:numId="16">
    <w:abstractNumId w:val="20"/>
  </w:num>
  <w:num w:numId="17">
    <w:abstractNumId w:val="21"/>
  </w:num>
  <w:num w:numId="18">
    <w:abstractNumId w:val="12"/>
  </w:num>
  <w:num w:numId="19">
    <w:abstractNumId w:val="10"/>
  </w:num>
  <w:num w:numId="20">
    <w:abstractNumId w:val="3"/>
  </w:num>
  <w:num w:numId="21">
    <w:abstractNumId w:val="5"/>
  </w:num>
  <w:num w:numId="22">
    <w:abstractNumId w:val="24"/>
  </w:num>
  <w:num w:numId="23">
    <w:abstractNumId w:val="22"/>
  </w:num>
  <w:num w:numId="24">
    <w:abstractNumId w:val="7"/>
  </w:num>
  <w:num w:numId="25">
    <w:abstractNumId w:val="19"/>
  </w:num>
  <w:num w:numId="26">
    <w:abstractNumId w:val="23"/>
  </w:num>
  <w:num w:numId="27">
    <w:abstractNumId w:val="11"/>
  </w:num>
  <w:num w:numId="2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005E"/>
    <w:rsid w:val="00013E57"/>
    <w:rsid w:val="00035174"/>
    <w:rsid w:val="00063302"/>
    <w:rsid w:val="00113E27"/>
    <w:rsid w:val="00132807"/>
    <w:rsid w:val="00175AA8"/>
    <w:rsid w:val="00236D24"/>
    <w:rsid w:val="002A067D"/>
    <w:rsid w:val="00300C6B"/>
    <w:rsid w:val="003737FB"/>
    <w:rsid w:val="00385FB0"/>
    <w:rsid w:val="003E2B5F"/>
    <w:rsid w:val="004143EF"/>
    <w:rsid w:val="004A3A42"/>
    <w:rsid w:val="004A6A7F"/>
    <w:rsid w:val="004F38AB"/>
    <w:rsid w:val="00543805"/>
    <w:rsid w:val="0055609D"/>
    <w:rsid w:val="005E717C"/>
    <w:rsid w:val="005F0B92"/>
    <w:rsid w:val="00605F17"/>
    <w:rsid w:val="0064504B"/>
    <w:rsid w:val="0083260C"/>
    <w:rsid w:val="00847526"/>
    <w:rsid w:val="008957E3"/>
    <w:rsid w:val="0090276C"/>
    <w:rsid w:val="009029E3"/>
    <w:rsid w:val="009761DE"/>
    <w:rsid w:val="0099196E"/>
    <w:rsid w:val="009A1A9E"/>
    <w:rsid w:val="009B365D"/>
    <w:rsid w:val="00A63564"/>
    <w:rsid w:val="00A65B59"/>
    <w:rsid w:val="00AB30B6"/>
    <w:rsid w:val="00AB50DA"/>
    <w:rsid w:val="00AC2EE1"/>
    <w:rsid w:val="00AD35C4"/>
    <w:rsid w:val="00AD4D61"/>
    <w:rsid w:val="00B35B38"/>
    <w:rsid w:val="00B564B0"/>
    <w:rsid w:val="00B67CA1"/>
    <w:rsid w:val="00C07385"/>
    <w:rsid w:val="00C55742"/>
    <w:rsid w:val="00C64720"/>
    <w:rsid w:val="00C66185"/>
    <w:rsid w:val="00C770C8"/>
    <w:rsid w:val="00CA0182"/>
    <w:rsid w:val="00CA0E11"/>
    <w:rsid w:val="00D27E65"/>
    <w:rsid w:val="00D4135A"/>
    <w:rsid w:val="00D4409C"/>
    <w:rsid w:val="00D578DD"/>
    <w:rsid w:val="00DD12E5"/>
    <w:rsid w:val="00DE333C"/>
    <w:rsid w:val="00E50A97"/>
    <w:rsid w:val="00E73441"/>
    <w:rsid w:val="00EE7B8F"/>
    <w:rsid w:val="00F00008"/>
    <w:rsid w:val="00F26F60"/>
    <w:rsid w:val="00F33E6C"/>
    <w:rsid w:val="00F5005E"/>
    <w:rsid w:val="00F6116F"/>
    <w:rsid w:val="00F90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05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5005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4409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385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5FB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385F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85FB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85F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85FB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333</Words>
  <Characters>1970</Characters>
  <Application>Microsoft Office Outlook</Application>
  <DocSecurity>0</DocSecurity>
  <Lines>0</Lines>
  <Paragraphs>0</Paragraphs>
  <ScaleCrop>false</ScaleCrop>
  <Company>Statutarni mesto Most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Jiř Koranda</dc:creator>
  <cp:keywords/>
  <dc:description/>
  <cp:lastModifiedBy>DUM</cp:lastModifiedBy>
  <cp:revision>2</cp:revision>
  <dcterms:created xsi:type="dcterms:W3CDTF">2015-07-15T14:22:00Z</dcterms:created>
  <dcterms:modified xsi:type="dcterms:W3CDTF">2015-07-15T14:22:00Z</dcterms:modified>
</cp:coreProperties>
</file>