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B32" w:rsidRDefault="00352B32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352B32" w:rsidRPr="00215941" w:rsidRDefault="00352B32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2"/>
          <w:szCs w:val="32"/>
        </w:rPr>
      </w:pPr>
      <w:r w:rsidRPr="00215941">
        <w:rPr>
          <w:rFonts w:ascii="Arial" w:hAnsi="Arial" w:cs="Arial"/>
          <w:sz w:val="32"/>
          <w:szCs w:val="32"/>
        </w:rPr>
        <w:t>Dotkněte se inovací CZ.1.07/1.3.00/51.0024</w:t>
      </w:r>
    </w:p>
    <w:p w:rsidR="00352B32" w:rsidRPr="00712410" w:rsidRDefault="00352B32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352B32" w:rsidRDefault="00352B32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7F2869" w:rsidRDefault="0000379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Listening to the song (práce s textem a jeho porozumění)</w:t>
      </w:r>
    </w:p>
    <w:p w:rsidR="00003790" w:rsidRDefault="0000379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32585E" w:rsidRDefault="0032585E" w:rsidP="0032585E">
      <w:pPr>
        <w:pStyle w:val="Seznmek"/>
        <w:spacing w:line="360" w:lineRule="auto"/>
        <w:ind w:firstLine="0"/>
        <w:rPr>
          <w:rStyle w:val="Standardnpsmoodstavce1"/>
          <w:rFonts w:ascii="Arial" w:hAnsi="Arial" w:cs="Arial"/>
          <w:b/>
          <w:bCs/>
          <w:iCs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 w:rsidR="00003790">
        <w:rPr>
          <w:rFonts w:ascii="Arial" w:eastAsia="Arial" w:hAnsi="Arial" w:cs="Arial"/>
          <w:bCs/>
        </w:rPr>
        <w:t>Mgr. Dana Kašparová</w:t>
      </w:r>
    </w:p>
    <w:p w:rsidR="0032585E" w:rsidRDefault="0032585E" w:rsidP="0032585E">
      <w:pPr>
        <w:pStyle w:val="Seznmek"/>
        <w:spacing w:line="360" w:lineRule="auto"/>
        <w:ind w:left="284" w:hanging="284"/>
      </w:pPr>
      <w:r>
        <w:rPr>
          <w:rStyle w:val="Standardnpsmoodstavce1"/>
          <w:rFonts w:ascii="Arial" w:hAnsi="Arial" w:cs="Arial"/>
          <w:b/>
          <w:bCs/>
          <w:iCs/>
        </w:rPr>
        <w:t>Škola:</w:t>
      </w:r>
      <w:r w:rsidR="009346CC">
        <w:rPr>
          <w:rStyle w:val="Standardnpsmoodstavce1"/>
          <w:rFonts w:ascii="Arial" w:hAnsi="Arial" w:cs="Arial"/>
        </w:rPr>
        <w:t xml:space="preserve">  </w:t>
      </w:r>
      <w:r>
        <w:rPr>
          <w:rStyle w:val="Standardnpsmoodstavce1"/>
          <w:rFonts w:ascii="Arial" w:hAnsi="Arial" w:cs="Arial"/>
        </w:rPr>
        <w:t>ZŠ Bučovice, Školní 711, okres Vyškov</w:t>
      </w:r>
    </w:p>
    <w:p w:rsidR="0032585E" w:rsidRDefault="0032585E" w:rsidP="0032585E">
      <w:pPr>
        <w:pStyle w:val="Seznmek"/>
        <w:spacing w:line="360" w:lineRule="auto"/>
        <w:ind w:left="284" w:hanging="284"/>
      </w:pPr>
    </w:p>
    <w:p w:rsidR="0032585E" w:rsidRDefault="0032585E" w:rsidP="0032585E">
      <w:pPr>
        <w:pStyle w:val="Zhlav"/>
        <w:tabs>
          <w:tab w:val="clear" w:pos="4536"/>
          <w:tab w:val="clear" w:pos="9072"/>
        </w:tabs>
        <w:spacing w:line="360" w:lineRule="auto"/>
        <w:ind w:left="284" w:hanging="284"/>
        <w:jc w:val="both"/>
      </w:pPr>
      <w:r w:rsidRPr="00003790">
        <w:rPr>
          <w:rStyle w:val="Standardnpsmoodstavce1"/>
          <w:rFonts w:ascii="Arial" w:hAnsi="Arial" w:cs="Arial"/>
          <w:b/>
          <w:i/>
          <w:sz w:val="24"/>
          <w:szCs w:val="24"/>
        </w:rPr>
        <w:t>Klíčová slova:</w:t>
      </w:r>
      <w:r>
        <w:rPr>
          <w:rStyle w:val="Standardnpsmoodstavce1"/>
          <w:rFonts w:ascii="Arial" w:hAnsi="Arial" w:cs="Arial"/>
          <w:i/>
        </w:rPr>
        <w:t xml:space="preserve"> </w:t>
      </w:r>
      <w:r w:rsidRPr="00003790">
        <w:rPr>
          <w:rStyle w:val="Standardnpsmoodstavce1"/>
          <w:rFonts w:ascii="Arial" w:hAnsi="Arial" w:cs="Arial"/>
          <w:i/>
          <w:sz w:val="24"/>
          <w:szCs w:val="24"/>
        </w:rPr>
        <w:t xml:space="preserve">P06_dotkin, angličtina, </w:t>
      </w:r>
      <w:r w:rsidR="00003790" w:rsidRPr="00003790">
        <w:rPr>
          <w:rStyle w:val="Standardnpsmoodstavce1"/>
          <w:rFonts w:ascii="Arial" w:hAnsi="Arial" w:cs="Arial"/>
          <w:i/>
          <w:sz w:val="24"/>
          <w:szCs w:val="24"/>
        </w:rPr>
        <w:t>l</w:t>
      </w:r>
      <w:r w:rsidR="00003790" w:rsidRPr="00003790">
        <w:rPr>
          <w:rFonts w:ascii="Arial" w:hAnsi="Arial" w:cs="Arial"/>
          <w:i/>
          <w:sz w:val="24"/>
          <w:szCs w:val="24"/>
        </w:rPr>
        <w:t>istening, song</w:t>
      </w:r>
      <w:r w:rsidR="00003790">
        <w:rPr>
          <w:rFonts w:ascii="Arial" w:hAnsi="Arial" w:cs="Arial"/>
          <w:sz w:val="28"/>
          <w:szCs w:val="28"/>
        </w:rPr>
        <w:t xml:space="preserve"> </w:t>
      </w:r>
    </w:p>
    <w:p w:rsidR="00853902" w:rsidRDefault="0032585E" w:rsidP="00003790">
      <w:pPr>
        <w:pStyle w:val="Seznmek"/>
        <w:spacing w:before="0" w:after="0" w:line="432" w:lineRule="auto"/>
        <w:ind w:firstLine="0"/>
        <w:rPr>
          <w:rStyle w:val="Standardnpsmoodstavce1"/>
          <w:rFonts w:ascii="Arial" w:hAnsi="Arial" w:cs="Arial"/>
        </w:rPr>
      </w:pPr>
      <w:r>
        <w:rPr>
          <w:rStyle w:val="Standardnpsmoodstavce1"/>
          <w:rFonts w:ascii="Arial" w:hAnsi="Arial" w:cs="Arial"/>
          <w:b/>
          <w:bCs/>
        </w:rPr>
        <w:t>Anotace:</w:t>
      </w:r>
      <w:r>
        <w:rPr>
          <w:rStyle w:val="Standardnpsmoodstavce1"/>
          <w:rFonts w:ascii="Arial" w:hAnsi="Arial" w:cs="Arial"/>
        </w:rPr>
        <w:t xml:space="preserve"> </w:t>
      </w:r>
      <w:r w:rsidR="00853902">
        <w:rPr>
          <w:rStyle w:val="Standardnpsmoodstavce1"/>
          <w:rFonts w:ascii="Arial" w:hAnsi="Arial" w:cs="Arial"/>
        </w:rPr>
        <w:t>Pracovní list</w:t>
      </w:r>
      <w:r>
        <w:rPr>
          <w:rStyle w:val="Standardnpsmoodstavce1"/>
          <w:rFonts w:ascii="Arial" w:hAnsi="Arial" w:cs="Arial"/>
        </w:rPr>
        <w:t xml:space="preserve"> na hodinu angličtiny s využitím tabletů,</w:t>
      </w:r>
      <w:r w:rsidR="00B2641E">
        <w:rPr>
          <w:rStyle w:val="Standardnpsmoodstavce1"/>
          <w:rFonts w:ascii="Arial" w:hAnsi="Arial" w:cs="Arial"/>
        </w:rPr>
        <w:t xml:space="preserve"> poslech písně v angličtině a práce s </w:t>
      </w:r>
      <w:r w:rsidR="00853902">
        <w:rPr>
          <w:rStyle w:val="Standardnpsmoodstavce1"/>
          <w:rFonts w:ascii="Arial" w:hAnsi="Arial" w:cs="Arial"/>
        </w:rPr>
        <w:t xml:space="preserve"> </w:t>
      </w:r>
      <w:r w:rsidR="00B2641E">
        <w:rPr>
          <w:rStyle w:val="Standardnpsmoodstavce1"/>
          <w:rFonts w:ascii="Arial" w:hAnsi="Arial" w:cs="Arial"/>
        </w:rPr>
        <w:t>jejím textem</w:t>
      </w:r>
    </w:p>
    <w:p w:rsidR="00003790" w:rsidRDefault="00003790" w:rsidP="00003790">
      <w:pPr>
        <w:pStyle w:val="Seznmek"/>
        <w:spacing w:before="0" w:after="0" w:line="432" w:lineRule="auto"/>
        <w:ind w:firstLine="0"/>
        <w:rPr>
          <w:rStyle w:val="Standardnpsmoodstavce1"/>
          <w:rFonts w:ascii="Arial" w:hAnsi="Arial" w:cs="Arial"/>
          <w:b/>
        </w:rPr>
      </w:pPr>
    </w:p>
    <w:p w:rsidR="0032585E" w:rsidRDefault="0032585E" w:rsidP="0032585E">
      <w:pPr>
        <w:pStyle w:val="Seznmek"/>
        <w:spacing w:line="360" w:lineRule="auto"/>
        <w:ind w:firstLine="0"/>
        <w:rPr>
          <w:rStyle w:val="Standardnpsmoodstavce1"/>
          <w:rFonts w:ascii="Arial" w:hAnsi="Arial" w:cs="Arial"/>
        </w:rPr>
      </w:pPr>
      <w:r>
        <w:rPr>
          <w:rStyle w:val="Standardnpsmoodstavce1"/>
          <w:rFonts w:ascii="Arial" w:hAnsi="Arial" w:cs="Arial"/>
          <w:b/>
        </w:rPr>
        <w:t>Předmět:</w:t>
      </w:r>
      <w:r>
        <w:rPr>
          <w:rStyle w:val="Standardnpsmoodstavce1"/>
          <w:rFonts w:ascii="Arial" w:hAnsi="Arial" w:cs="Arial"/>
        </w:rPr>
        <w:t xml:space="preserve"> Anglický jazyk </w:t>
      </w:r>
    </w:p>
    <w:p w:rsidR="00853902" w:rsidRDefault="00853902" w:rsidP="0032585E">
      <w:pPr>
        <w:pStyle w:val="Seznmek"/>
        <w:spacing w:line="360" w:lineRule="auto"/>
        <w:ind w:left="284" w:hanging="284"/>
        <w:rPr>
          <w:rStyle w:val="Standardnpsmoodstavce1"/>
          <w:rFonts w:ascii="Arial" w:hAnsi="Arial" w:cs="Arial"/>
          <w:b/>
        </w:rPr>
      </w:pPr>
    </w:p>
    <w:p w:rsidR="00003790" w:rsidRPr="00003790" w:rsidRDefault="00003790" w:rsidP="00003790">
      <w:pPr>
        <w:spacing w:after="160" w:line="259" w:lineRule="auto"/>
        <w:jc w:val="both"/>
        <w:rPr>
          <w:rFonts w:ascii="Arial" w:hAnsi="Arial" w:cs="Arial"/>
          <w:sz w:val="24"/>
          <w:szCs w:val="24"/>
          <w:lang w:eastAsia="en-US"/>
        </w:rPr>
      </w:pPr>
      <w:r w:rsidRPr="00003790">
        <w:rPr>
          <w:rFonts w:ascii="Arial" w:hAnsi="Arial" w:cs="Arial"/>
          <w:sz w:val="24"/>
          <w:szCs w:val="24"/>
          <w:lang w:eastAsia="en-US"/>
        </w:rPr>
        <w:t xml:space="preserve">Pracovní list je určený pro žáky </w:t>
      </w:r>
      <w:smartTag w:uri="urn:schemas-microsoft-com:office:smarttags" w:element="metricconverter">
        <w:smartTagPr>
          <w:attr w:name="ProductID" w:val="8. a"/>
        </w:smartTagPr>
        <w:r w:rsidRPr="00003790">
          <w:rPr>
            <w:rFonts w:ascii="Arial" w:hAnsi="Arial" w:cs="Arial"/>
            <w:sz w:val="24"/>
            <w:szCs w:val="24"/>
            <w:lang w:eastAsia="en-US"/>
          </w:rPr>
          <w:t>8. a</w:t>
        </w:r>
      </w:smartTag>
      <w:r w:rsidRPr="00003790">
        <w:rPr>
          <w:rFonts w:ascii="Arial" w:hAnsi="Arial" w:cs="Arial"/>
          <w:sz w:val="24"/>
          <w:szCs w:val="24"/>
          <w:lang w:eastAsia="en-US"/>
        </w:rPr>
        <w:t xml:space="preserve"> 9. ročníku k procvičování poslechu (odpovědi na otázky, výběr správného slova, doplňování textu) procvičení minulého času slovesa „to be“. Žáci si z</w:t>
      </w:r>
      <w:r w:rsidR="005945DA">
        <w:rPr>
          <w:rFonts w:ascii="Arial" w:hAnsi="Arial" w:cs="Arial"/>
          <w:sz w:val="24"/>
          <w:szCs w:val="24"/>
          <w:lang w:eastAsia="en-US"/>
        </w:rPr>
        <w:t>ároveň procvičují slovní zásobu</w:t>
      </w:r>
      <w:r w:rsidRPr="00003790">
        <w:rPr>
          <w:rFonts w:ascii="Arial" w:hAnsi="Arial" w:cs="Arial"/>
          <w:sz w:val="24"/>
          <w:szCs w:val="24"/>
          <w:lang w:eastAsia="en-US"/>
        </w:rPr>
        <w:t>.</w:t>
      </w:r>
    </w:p>
    <w:p w:rsidR="00352B32" w:rsidRPr="00003790" w:rsidRDefault="00352B32" w:rsidP="007F2869">
      <w:pPr>
        <w:spacing w:after="160" w:line="259" w:lineRule="auto"/>
        <w:jc w:val="both"/>
        <w:rPr>
          <w:rFonts w:ascii="Arial" w:hAnsi="Arial" w:cs="Arial"/>
          <w:sz w:val="24"/>
          <w:szCs w:val="24"/>
          <w:lang w:eastAsia="en-US"/>
        </w:rPr>
      </w:pPr>
      <w:r w:rsidRPr="00003790">
        <w:rPr>
          <w:rFonts w:ascii="Arial" w:hAnsi="Arial" w:cs="Arial"/>
          <w:sz w:val="24"/>
          <w:szCs w:val="24"/>
          <w:lang w:eastAsia="en-US"/>
        </w:rPr>
        <w:t>Tento list lze použít i jako test.</w:t>
      </w:r>
    </w:p>
    <w:p w:rsidR="00352B32" w:rsidRDefault="00352B32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/>
          <w:sz w:val="24"/>
        </w:rPr>
      </w:pPr>
    </w:p>
    <w:p w:rsidR="00853902" w:rsidRPr="009346CC" w:rsidRDefault="00853902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/>
          <w:sz w:val="24"/>
        </w:rPr>
      </w:pPr>
    </w:p>
    <w:p w:rsidR="00352B32" w:rsidRDefault="00853902" w:rsidP="006F19D1">
      <w:pPr>
        <w:pStyle w:val="Zhlav"/>
        <w:tabs>
          <w:tab w:val="clear" w:pos="4536"/>
          <w:tab w:val="clear" w:pos="9072"/>
        </w:tabs>
        <w:jc w:val="both"/>
      </w:pPr>
      <w:r w:rsidRPr="00853902">
        <w:rPr>
          <w:rFonts w:ascii="Arial" w:hAnsi="Arial"/>
          <w:b/>
          <w:sz w:val="24"/>
        </w:rPr>
        <w:t>Zdroje</w:t>
      </w:r>
      <w:r w:rsidR="00352B32" w:rsidRPr="00853902">
        <w:rPr>
          <w:rFonts w:ascii="Arial" w:hAnsi="Arial"/>
          <w:b/>
          <w:sz w:val="24"/>
        </w:rPr>
        <w:t>:</w:t>
      </w:r>
      <w:r w:rsidR="00352B32" w:rsidRPr="009346CC">
        <w:rPr>
          <w:rFonts w:ascii="Arial" w:hAnsi="Arial"/>
          <w:sz w:val="24"/>
        </w:rPr>
        <w:t xml:space="preserve">   </w:t>
      </w:r>
      <w:hyperlink r:id="rId10" w:history="1">
        <w:r w:rsidR="00003790" w:rsidRPr="00003790">
          <w:rPr>
            <w:rStyle w:val="Hypertextovodkaz"/>
            <w:rFonts w:ascii="Arial" w:hAnsi="Arial"/>
            <w:sz w:val="24"/>
          </w:rPr>
          <w:t>https://www.youtube.com/watch?</w:t>
        </w:r>
        <w:r w:rsidR="00003790" w:rsidRPr="00003790">
          <w:rPr>
            <w:rStyle w:val="Hypertextovodkaz"/>
            <w:rFonts w:ascii="Arial" w:hAnsi="Arial"/>
            <w:sz w:val="24"/>
          </w:rPr>
          <w:t>v</w:t>
        </w:r>
        <w:r w:rsidR="00003790" w:rsidRPr="00003790">
          <w:rPr>
            <w:rStyle w:val="Hypertextovodkaz"/>
            <w:rFonts w:ascii="Arial" w:hAnsi="Arial"/>
            <w:sz w:val="24"/>
          </w:rPr>
          <w:t>=3j4I0PqNzKE</w:t>
        </w:r>
      </w:hyperlink>
    </w:p>
    <w:p w:rsidR="00352B32" w:rsidRDefault="00352B32" w:rsidP="006F19D1">
      <w:pPr>
        <w:pStyle w:val="Zhlav"/>
        <w:tabs>
          <w:tab w:val="clear" w:pos="4536"/>
          <w:tab w:val="clear" w:pos="9072"/>
        </w:tabs>
        <w:jc w:val="both"/>
      </w:pPr>
    </w:p>
    <w:p w:rsidR="00352B32" w:rsidRDefault="00352B32" w:rsidP="006F19D1">
      <w:pPr>
        <w:pStyle w:val="Zhlav"/>
        <w:tabs>
          <w:tab w:val="clear" w:pos="4536"/>
          <w:tab w:val="clear" w:pos="9072"/>
        </w:tabs>
        <w:jc w:val="both"/>
      </w:pPr>
    </w:p>
    <w:p w:rsidR="00352B32" w:rsidRDefault="00352B32" w:rsidP="006F19D1">
      <w:pPr>
        <w:pStyle w:val="Zhlav"/>
        <w:tabs>
          <w:tab w:val="clear" w:pos="4536"/>
          <w:tab w:val="clear" w:pos="9072"/>
        </w:tabs>
        <w:jc w:val="both"/>
      </w:pPr>
    </w:p>
    <w:p w:rsidR="00352B32" w:rsidRDefault="00352B32" w:rsidP="006F19D1">
      <w:pPr>
        <w:pStyle w:val="Zhlav"/>
        <w:tabs>
          <w:tab w:val="clear" w:pos="4536"/>
          <w:tab w:val="clear" w:pos="9072"/>
        </w:tabs>
        <w:jc w:val="both"/>
      </w:pPr>
    </w:p>
    <w:p w:rsidR="00352B32" w:rsidRDefault="00352B32" w:rsidP="006F19D1">
      <w:pPr>
        <w:pStyle w:val="Zhlav"/>
        <w:tabs>
          <w:tab w:val="clear" w:pos="4536"/>
          <w:tab w:val="clear" w:pos="9072"/>
        </w:tabs>
        <w:jc w:val="both"/>
      </w:pPr>
    </w:p>
    <w:p w:rsidR="00352B32" w:rsidRDefault="00352B32" w:rsidP="006F19D1">
      <w:pPr>
        <w:pStyle w:val="Zhlav"/>
        <w:tabs>
          <w:tab w:val="clear" w:pos="4536"/>
          <w:tab w:val="clear" w:pos="9072"/>
        </w:tabs>
        <w:jc w:val="both"/>
      </w:pPr>
    </w:p>
    <w:p w:rsidR="00853902" w:rsidRDefault="00853902" w:rsidP="006F19D1">
      <w:pPr>
        <w:pStyle w:val="Zhlav"/>
        <w:tabs>
          <w:tab w:val="clear" w:pos="4536"/>
          <w:tab w:val="clear" w:pos="9072"/>
        </w:tabs>
        <w:jc w:val="both"/>
      </w:pPr>
    </w:p>
    <w:p w:rsidR="00853902" w:rsidRDefault="00853902" w:rsidP="006F19D1">
      <w:pPr>
        <w:pStyle w:val="Zhlav"/>
        <w:tabs>
          <w:tab w:val="clear" w:pos="4536"/>
          <w:tab w:val="clear" w:pos="9072"/>
        </w:tabs>
        <w:jc w:val="both"/>
      </w:pPr>
    </w:p>
    <w:p w:rsidR="00853902" w:rsidRDefault="00853902" w:rsidP="006F19D1">
      <w:pPr>
        <w:pStyle w:val="Zhlav"/>
        <w:tabs>
          <w:tab w:val="clear" w:pos="4536"/>
          <w:tab w:val="clear" w:pos="9072"/>
        </w:tabs>
        <w:jc w:val="both"/>
      </w:pPr>
    </w:p>
    <w:p w:rsidR="00853902" w:rsidRDefault="00853902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p w:rsidR="00C91A5C" w:rsidRPr="00C91A5C" w:rsidRDefault="00C91A5C" w:rsidP="00C91A5C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|Name:                                                                               </w:t>
      </w:r>
      <w:r w:rsidRPr="00C91A5C">
        <w:rPr>
          <w:sz w:val="28"/>
          <w:szCs w:val="28"/>
        </w:rPr>
        <w:t>Nonono</w:t>
      </w:r>
    </w:p>
    <w:p w:rsidR="00C91A5C" w:rsidRDefault="00C91A5C" w:rsidP="00C91A5C"/>
    <w:p w:rsidR="00C91A5C" w:rsidRPr="00C91A5C" w:rsidRDefault="00C91A5C" w:rsidP="00C91A5C">
      <w:pPr>
        <w:rPr>
          <w:b/>
          <w:sz w:val="24"/>
          <w:szCs w:val="24"/>
        </w:rPr>
      </w:pPr>
      <w:r w:rsidRPr="00C91A5C">
        <w:rPr>
          <w:b/>
          <w:sz w:val="24"/>
          <w:szCs w:val="24"/>
        </w:rPr>
        <w:t>Answer the questions:</w:t>
      </w:r>
    </w:p>
    <w:p w:rsidR="00C91A5C" w:rsidRPr="00C91A5C" w:rsidRDefault="00C91A5C" w:rsidP="00C91A5C">
      <w:pPr>
        <w:rPr>
          <w:b/>
          <w:sz w:val="24"/>
          <w:szCs w:val="24"/>
        </w:rPr>
      </w:pP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What part of the body can you hear in the song?  …………… </w:t>
      </w: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Is this heart alive ?     …………  </w:t>
      </w: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Who is whistling ? ………………… </w:t>
      </w: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What is their feeling ? ……………  </w:t>
      </w: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What doesn’t break our bones? ………………………  </w:t>
      </w:r>
    </w:p>
    <w:p w:rsidR="00C91A5C" w:rsidRPr="00C91A5C" w:rsidRDefault="00C91A5C" w:rsidP="00C91A5C">
      <w:pPr>
        <w:numPr>
          <w:ilvl w:val="0"/>
          <w:numId w:val="35"/>
        </w:numPr>
        <w:rPr>
          <w:b/>
          <w:color w:val="339966"/>
          <w:sz w:val="24"/>
          <w:szCs w:val="24"/>
        </w:rPr>
      </w:pPr>
      <w:r w:rsidRPr="00C91A5C">
        <w:rPr>
          <w:sz w:val="24"/>
          <w:szCs w:val="24"/>
        </w:rPr>
        <w:t xml:space="preserve">What does the blood do in your body ? ……………….  </w:t>
      </w: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What is the drive ?  ………….  </w:t>
      </w:r>
    </w:p>
    <w:p w:rsidR="00C91A5C" w:rsidRPr="00C91A5C" w:rsidRDefault="00C91A5C" w:rsidP="00C91A5C">
      <w:pPr>
        <w:ind w:left="120"/>
        <w:rPr>
          <w:sz w:val="24"/>
          <w:szCs w:val="24"/>
        </w:rPr>
      </w:pPr>
    </w:p>
    <w:p w:rsidR="00C91A5C" w:rsidRPr="00C91A5C" w:rsidRDefault="00C91A5C" w:rsidP="00C91A5C">
      <w:pPr>
        <w:ind w:left="120"/>
        <w:rPr>
          <w:b/>
          <w:sz w:val="24"/>
          <w:szCs w:val="24"/>
        </w:rPr>
      </w:pPr>
      <w:r w:rsidRPr="00C91A5C">
        <w:rPr>
          <w:b/>
          <w:sz w:val="24"/>
          <w:szCs w:val="24"/>
        </w:rPr>
        <w:t>Circle the  right word:</w:t>
      </w:r>
    </w:p>
    <w:p w:rsidR="00C91A5C" w:rsidRPr="00C91A5C" w:rsidRDefault="00C91A5C" w:rsidP="00C91A5C">
      <w:pPr>
        <w:ind w:left="120"/>
        <w:rPr>
          <w:sz w:val="24"/>
          <w:szCs w:val="24"/>
        </w:rPr>
      </w:pPr>
    </w:p>
    <w:p w:rsidR="00C91A5C" w:rsidRPr="00C91A5C" w:rsidRDefault="00C91A5C" w:rsidP="00C91A5C">
      <w:pPr>
        <w:ind w:left="120"/>
        <w:rPr>
          <w:sz w:val="24"/>
          <w:szCs w:val="24"/>
        </w:rPr>
      </w:pPr>
      <w:r w:rsidRPr="00C91A5C">
        <w:rPr>
          <w:sz w:val="24"/>
          <w:szCs w:val="24"/>
        </w:rPr>
        <w:t xml:space="preserve">Hey </w:t>
      </w:r>
      <w:r w:rsidRPr="00C91A5C">
        <w:rPr>
          <w:b/>
          <w:sz w:val="24"/>
          <w:szCs w:val="24"/>
        </w:rPr>
        <w:t>heart / hurt / hard</w:t>
      </w:r>
      <w:r w:rsidRPr="00C91A5C">
        <w:rPr>
          <w:sz w:val="24"/>
          <w:szCs w:val="24"/>
        </w:rPr>
        <w:t xml:space="preserve"> , on the run again</w:t>
      </w:r>
      <w:r w:rsidRPr="00C91A5C">
        <w:rPr>
          <w:sz w:val="24"/>
          <w:szCs w:val="24"/>
        </w:rPr>
        <w:br/>
        <w:t xml:space="preserve">Drive is </w:t>
      </w:r>
      <w:r w:rsidRPr="00C91A5C">
        <w:rPr>
          <w:b/>
          <w:sz w:val="24"/>
          <w:szCs w:val="24"/>
        </w:rPr>
        <w:t>long / strong / wrong</w:t>
      </w:r>
      <w:r w:rsidRPr="00C91A5C">
        <w:rPr>
          <w:sz w:val="24"/>
          <w:szCs w:val="24"/>
        </w:rPr>
        <w:t xml:space="preserve"> anywhere</w:t>
      </w:r>
      <w:r w:rsidRPr="00C91A5C">
        <w:rPr>
          <w:sz w:val="24"/>
          <w:szCs w:val="24"/>
        </w:rPr>
        <w:br/>
        <w:t xml:space="preserve">Stick and stones won't take us </w:t>
      </w:r>
      <w:r w:rsidRPr="00C91A5C">
        <w:rPr>
          <w:b/>
          <w:sz w:val="24"/>
          <w:szCs w:val="24"/>
        </w:rPr>
        <w:t>old / cold /sold</w:t>
      </w:r>
      <w:r w:rsidRPr="00C91A5C">
        <w:rPr>
          <w:sz w:val="24"/>
          <w:szCs w:val="24"/>
        </w:rPr>
        <w:br/>
        <w:t xml:space="preserve">Sky's the ball and it </w:t>
      </w:r>
      <w:r w:rsidRPr="00C91A5C">
        <w:rPr>
          <w:b/>
          <w:sz w:val="24"/>
          <w:szCs w:val="24"/>
        </w:rPr>
        <w:t>fits / feet/ feel</w:t>
      </w:r>
      <w:r w:rsidRPr="00C91A5C">
        <w:rPr>
          <w:sz w:val="24"/>
          <w:szCs w:val="24"/>
        </w:rPr>
        <w:t xml:space="preserve"> it</w:t>
      </w:r>
      <w:r w:rsidRPr="00C91A5C">
        <w:rPr>
          <w:sz w:val="24"/>
          <w:szCs w:val="24"/>
        </w:rPr>
        <w:br/>
        <w:t>It's the best world's feeling</w:t>
      </w:r>
      <w:r w:rsidRPr="00C91A5C">
        <w:rPr>
          <w:sz w:val="24"/>
          <w:szCs w:val="24"/>
        </w:rPr>
        <w:br/>
        <w:t xml:space="preserve">Like nothing can go </w:t>
      </w:r>
      <w:r w:rsidRPr="00C91A5C">
        <w:rPr>
          <w:b/>
          <w:sz w:val="24"/>
          <w:szCs w:val="24"/>
        </w:rPr>
        <w:t>strong / wrong / long</w:t>
      </w:r>
      <w:r w:rsidRPr="00C91A5C">
        <w:rPr>
          <w:sz w:val="24"/>
          <w:szCs w:val="24"/>
        </w:rPr>
        <w:br/>
        <w:t xml:space="preserve">You're the saddle of the </w:t>
      </w:r>
      <w:r w:rsidRPr="00C91A5C">
        <w:rPr>
          <w:b/>
          <w:sz w:val="24"/>
          <w:szCs w:val="24"/>
        </w:rPr>
        <w:t>world / word / war</w:t>
      </w:r>
      <w:r w:rsidRPr="00C91A5C">
        <w:rPr>
          <w:sz w:val="24"/>
          <w:szCs w:val="24"/>
        </w:rPr>
        <w:t xml:space="preserve"> , you don't need to </w:t>
      </w:r>
      <w:r w:rsidRPr="00C91A5C">
        <w:rPr>
          <w:b/>
          <w:sz w:val="24"/>
          <w:szCs w:val="24"/>
        </w:rPr>
        <w:t>now/ no / know.</w:t>
      </w:r>
      <w:r w:rsidRPr="00C91A5C">
        <w:rPr>
          <w:sz w:val="24"/>
          <w:szCs w:val="24"/>
        </w:rPr>
        <w:br/>
      </w:r>
    </w:p>
    <w:p w:rsidR="00C91A5C" w:rsidRPr="00C91A5C" w:rsidRDefault="00C91A5C" w:rsidP="00C91A5C">
      <w:pPr>
        <w:ind w:left="120"/>
        <w:rPr>
          <w:b/>
          <w:sz w:val="24"/>
          <w:szCs w:val="24"/>
        </w:rPr>
      </w:pPr>
      <w:r w:rsidRPr="00C91A5C">
        <w:rPr>
          <w:b/>
          <w:sz w:val="24"/>
          <w:szCs w:val="24"/>
        </w:rPr>
        <w:t>Write these sentences in the past tense:</w:t>
      </w:r>
    </w:p>
    <w:p w:rsidR="00C91A5C" w:rsidRPr="00C91A5C" w:rsidRDefault="00C91A5C" w:rsidP="00C91A5C">
      <w:pPr>
        <w:ind w:left="120"/>
        <w:rPr>
          <w:sz w:val="24"/>
          <w:szCs w:val="24"/>
        </w:rPr>
      </w:pPr>
    </w:p>
    <w:p w:rsidR="00C91A5C" w:rsidRPr="00C91A5C" w:rsidRDefault="00C91A5C" w:rsidP="00C91A5C">
      <w:pPr>
        <w:ind w:left="120"/>
        <w:rPr>
          <w:sz w:val="24"/>
          <w:szCs w:val="24"/>
        </w:rPr>
      </w:pPr>
      <w:r w:rsidRPr="00C91A5C">
        <w:rPr>
          <w:sz w:val="24"/>
          <w:szCs w:val="24"/>
        </w:rPr>
        <w:t>We're in the car on the highway   ……………………………………………………………..</w:t>
      </w:r>
      <w:r w:rsidRPr="00C91A5C">
        <w:rPr>
          <w:sz w:val="24"/>
          <w:szCs w:val="24"/>
        </w:rPr>
        <w:br/>
        <w:t>It's a magical feeling that no one's got a hold  ………………………………………………..</w:t>
      </w:r>
      <w:r w:rsidRPr="00C91A5C">
        <w:rPr>
          <w:sz w:val="24"/>
          <w:szCs w:val="24"/>
        </w:rPr>
        <w:br/>
        <w:t>You're out calling, still young, happiness in all. ………………………………………………</w:t>
      </w:r>
      <w:r w:rsidRPr="00C91A5C">
        <w:rPr>
          <w:sz w:val="24"/>
          <w:szCs w:val="24"/>
        </w:rPr>
        <w:br/>
      </w:r>
    </w:p>
    <w:p w:rsidR="00C91A5C" w:rsidRPr="00C91A5C" w:rsidRDefault="00C91A5C" w:rsidP="00C91A5C">
      <w:pPr>
        <w:rPr>
          <w:b/>
          <w:sz w:val="24"/>
          <w:szCs w:val="24"/>
        </w:rPr>
      </w:pPr>
      <w:r w:rsidRPr="00C91A5C">
        <w:rPr>
          <w:b/>
          <w:sz w:val="24"/>
          <w:szCs w:val="24"/>
        </w:rPr>
        <w:t xml:space="preserve"> Complete this text:</w:t>
      </w:r>
    </w:p>
    <w:p w:rsidR="00C91A5C" w:rsidRPr="00C91A5C" w:rsidRDefault="00C91A5C" w:rsidP="00C91A5C">
      <w:pPr>
        <w:rPr>
          <w:sz w:val="24"/>
          <w:szCs w:val="24"/>
        </w:rPr>
      </w:pPr>
    </w:p>
    <w:p w:rsidR="00C91A5C" w:rsidRPr="00C91A5C" w:rsidRDefault="00C91A5C" w:rsidP="00C91A5C">
      <w:pPr>
        <w:rPr>
          <w:sz w:val="24"/>
          <w:szCs w:val="24"/>
        </w:rPr>
      </w:pPr>
      <w:r w:rsidRPr="00C91A5C">
        <w:rPr>
          <w:sz w:val="24"/>
          <w:szCs w:val="24"/>
        </w:rPr>
        <w:t xml:space="preserve"> Cause it's your ……., it's ………….</w:t>
      </w:r>
      <w:r w:rsidRPr="00C91A5C">
        <w:rPr>
          <w:sz w:val="24"/>
          <w:szCs w:val="24"/>
        </w:rPr>
        <w:br/>
        <w:t xml:space="preserve"> It's ……………..  ………………….</w:t>
      </w:r>
      <w:r w:rsidRPr="00C91A5C">
        <w:rPr>
          <w:sz w:val="24"/>
          <w:szCs w:val="24"/>
        </w:rPr>
        <w:br/>
        <w:t xml:space="preserve"> And it's your …………, it's …………</w:t>
      </w:r>
      <w:r w:rsidRPr="00C91A5C">
        <w:rPr>
          <w:sz w:val="24"/>
          <w:szCs w:val="24"/>
        </w:rPr>
        <w:br/>
        <w:t xml:space="preserve"> It's ……………….    ………………..</w:t>
      </w:r>
      <w:r w:rsidRPr="00C91A5C">
        <w:rPr>
          <w:sz w:val="24"/>
          <w:szCs w:val="24"/>
        </w:rPr>
        <w:br/>
        <w:t xml:space="preserve"> And the ………..  …………  ……….. is ……………………. .</w:t>
      </w:r>
    </w:p>
    <w:p w:rsidR="00C91A5C" w:rsidRDefault="00C91A5C" w:rsidP="00C91A5C"/>
    <w:p w:rsidR="00C91A5C" w:rsidRDefault="00C91A5C" w:rsidP="00C91A5C"/>
    <w:p w:rsidR="00C91A5C" w:rsidRDefault="00C91A5C" w:rsidP="00C91A5C"/>
    <w:p w:rsidR="00C91A5C" w:rsidRDefault="00C91A5C" w:rsidP="00C91A5C"/>
    <w:p w:rsidR="00C91A5C" w:rsidRDefault="00C91A5C" w:rsidP="00C91A5C"/>
    <w:p w:rsidR="00C91A5C" w:rsidRDefault="00C91A5C" w:rsidP="00C91A5C"/>
    <w:p w:rsidR="00C91A5C" w:rsidRDefault="00C91A5C" w:rsidP="00C91A5C"/>
    <w:p w:rsidR="00C91A5C" w:rsidRDefault="00C91A5C" w:rsidP="00C91A5C"/>
    <w:p w:rsidR="00C91A5C" w:rsidRDefault="00C91A5C" w:rsidP="00C91A5C"/>
    <w:p w:rsidR="00C91A5C" w:rsidRDefault="00C91A5C" w:rsidP="00C91A5C"/>
    <w:p w:rsidR="00C91A5C" w:rsidRDefault="00C91A5C" w:rsidP="00C91A5C"/>
    <w:p w:rsidR="00C91A5C" w:rsidRDefault="00C91A5C" w:rsidP="00C91A5C"/>
    <w:p w:rsidR="00C91A5C" w:rsidRDefault="00C91A5C" w:rsidP="00C91A5C">
      <w:pPr>
        <w:pStyle w:val="text"/>
      </w:pPr>
    </w:p>
    <w:p w:rsidR="00C91A5C" w:rsidRPr="00C91A5C" w:rsidRDefault="00C91A5C" w:rsidP="00C91A5C">
      <w:pPr>
        <w:rPr>
          <w:sz w:val="28"/>
          <w:szCs w:val="28"/>
        </w:rPr>
      </w:pPr>
      <w:r>
        <w:rPr>
          <w:b/>
          <w:sz w:val="32"/>
          <w:szCs w:val="32"/>
        </w:rPr>
        <w:lastRenderedPageBreak/>
        <w:t>|Key</w:t>
      </w:r>
      <w:r w:rsidRPr="00C91A5C">
        <w:rPr>
          <w:b/>
          <w:sz w:val="28"/>
          <w:szCs w:val="28"/>
        </w:rPr>
        <w:t xml:space="preserve">:                                                                               </w:t>
      </w:r>
      <w:r w:rsidRPr="00C91A5C">
        <w:rPr>
          <w:sz w:val="28"/>
          <w:szCs w:val="28"/>
        </w:rPr>
        <w:t>Nonono</w:t>
      </w:r>
    </w:p>
    <w:p w:rsidR="00C91A5C" w:rsidRDefault="00C91A5C" w:rsidP="00C91A5C"/>
    <w:p w:rsidR="00C91A5C" w:rsidRPr="00C91A5C" w:rsidRDefault="00C91A5C" w:rsidP="00C91A5C">
      <w:pPr>
        <w:rPr>
          <w:b/>
          <w:sz w:val="24"/>
          <w:szCs w:val="24"/>
        </w:rPr>
      </w:pPr>
      <w:r w:rsidRPr="00C91A5C">
        <w:rPr>
          <w:b/>
          <w:sz w:val="24"/>
          <w:szCs w:val="24"/>
        </w:rPr>
        <w:t>Answer the questions:</w:t>
      </w:r>
    </w:p>
    <w:p w:rsidR="00C91A5C" w:rsidRPr="00C91A5C" w:rsidRDefault="00C91A5C" w:rsidP="00C91A5C">
      <w:pPr>
        <w:rPr>
          <w:b/>
          <w:sz w:val="24"/>
          <w:szCs w:val="24"/>
        </w:rPr>
      </w:pP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What part of the body can you hear in the song?  </w:t>
      </w:r>
      <w:r w:rsidRPr="00C91A5C">
        <w:rPr>
          <w:b/>
          <w:color w:val="339966"/>
          <w:sz w:val="24"/>
          <w:szCs w:val="24"/>
        </w:rPr>
        <w:t>heart</w:t>
      </w: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Is this heart alive ?       </w:t>
      </w:r>
      <w:r w:rsidRPr="00C91A5C">
        <w:rPr>
          <w:b/>
          <w:color w:val="339966"/>
          <w:sz w:val="24"/>
          <w:szCs w:val="24"/>
        </w:rPr>
        <w:t>yes</w:t>
      </w: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Who is whistling ? </w:t>
      </w:r>
      <w:r w:rsidRPr="00C91A5C">
        <w:rPr>
          <w:b/>
          <w:color w:val="339966"/>
          <w:sz w:val="24"/>
          <w:szCs w:val="24"/>
        </w:rPr>
        <w:t>whole wide world</w:t>
      </w: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What is their feeling ?  </w:t>
      </w:r>
      <w:r w:rsidRPr="00C91A5C">
        <w:rPr>
          <w:b/>
          <w:color w:val="339966"/>
          <w:sz w:val="24"/>
          <w:szCs w:val="24"/>
        </w:rPr>
        <w:t>magical</w:t>
      </w: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What doesn’t break our bones?  </w:t>
      </w:r>
      <w:r w:rsidRPr="00C91A5C">
        <w:rPr>
          <w:b/>
          <w:color w:val="339966"/>
          <w:sz w:val="24"/>
          <w:szCs w:val="24"/>
        </w:rPr>
        <w:t>stisk and stones</w:t>
      </w:r>
    </w:p>
    <w:p w:rsidR="00C91A5C" w:rsidRPr="00C91A5C" w:rsidRDefault="00C91A5C" w:rsidP="00C91A5C">
      <w:pPr>
        <w:numPr>
          <w:ilvl w:val="0"/>
          <w:numId w:val="35"/>
        </w:numPr>
        <w:rPr>
          <w:b/>
          <w:color w:val="339966"/>
          <w:sz w:val="24"/>
          <w:szCs w:val="24"/>
        </w:rPr>
      </w:pPr>
      <w:r w:rsidRPr="00C91A5C">
        <w:rPr>
          <w:sz w:val="24"/>
          <w:szCs w:val="24"/>
        </w:rPr>
        <w:t xml:space="preserve">What does the blood do in your body ? </w:t>
      </w:r>
      <w:r w:rsidRPr="00C91A5C">
        <w:rPr>
          <w:b/>
          <w:color w:val="339966"/>
          <w:sz w:val="24"/>
          <w:szCs w:val="24"/>
        </w:rPr>
        <w:t>It’s pumping.</w:t>
      </w:r>
    </w:p>
    <w:p w:rsidR="00C91A5C" w:rsidRPr="00C91A5C" w:rsidRDefault="00C91A5C" w:rsidP="00C91A5C">
      <w:pPr>
        <w:numPr>
          <w:ilvl w:val="0"/>
          <w:numId w:val="35"/>
        </w:numPr>
        <w:rPr>
          <w:sz w:val="24"/>
          <w:szCs w:val="24"/>
        </w:rPr>
      </w:pPr>
      <w:r w:rsidRPr="00C91A5C">
        <w:rPr>
          <w:sz w:val="24"/>
          <w:szCs w:val="24"/>
        </w:rPr>
        <w:t xml:space="preserve">What is the drive ?  </w:t>
      </w:r>
      <w:r w:rsidRPr="00C91A5C">
        <w:rPr>
          <w:b/>
          <w:color w:val="339966"/>
          <w:sz w:val="24"/>
          <w:szCs w:val="24"/>
        </w:rPr>
        <w:t>strong</w:t>
      </w:r>
    </w:p>
    <w:p w:rsidR="00C91A5C" w:rsidRPr="00C91A5C" w:rsidRDefault="00C91A5C" w:rsidP="00C91A5C">
      <w:pPr>
        <w:ind w:left="120"/>
        <w:rPr>
          <w:sz w:val="24"/>
          <w:szCs w:val="24"/>
        </w:rPr>
      </w:pPr>
    </w:p>
    <w:p w:rsidR="00C91A5C" w:rsidRPr="00C91A5C" w:rsidRDefault="00C91A5C" w:rsidP="00C91A5C">
      <w:pPr>
        <w:ind w:left="120"/>
        <w:rPr>
          <w:b/>
          <w:sz w:val="24"/>
          <w:szCs w:val="24"/>
        </w:rPr>
      </w:pPr>
      <w:r w:rsidRPr="00C91A5C">
        <w:rPr>
          <w:b/>
          <w:sz w:val="24"/>
          <w:szCs w:val="24"/>
        </w:rPr>
        <w:t>Circle the  right word:</w:t>
      </w:r>
    </w:p>
    <w:p w:rsidR="00C91A5C" w:rsidRPr="00C91A5C" w:rsidRDefault="00C91A5C" w:rsidP="00C91A5C">
      <w:pPr>
        <w:ind w:left="120"/>
        <w:rPr>
          <w:sz w:val="24"/>
          <w:szCs w:val="24"/>
        </w:rPr>
      </w:pPr>
    </w:p>
    <w:p w:rsidR="00C91A5C" w:rsidRPr="00C91A5C" w:rsidRDefault="00C91A5C" w:rsidP="00C91A5C">
      <w:pPr>
        <w:ind w:left="120"/>
        <w:rPr>
          <w:sz w:val="24"/>
          <w:szCs w:val="24"/>
        </w:rPr>
      </w:pPr>
      <w:r w:rsidRPr="00C91A5C">
        <w:rPr>
          <w:sz w:val="24"/>
          <w:szCs w:val="24"/>
        </w:rPr>
        <w:t xml:space="preserve">Hey </w:t>
      </w:r>
      <w:r w:rsidRPr="00C91A5C">
        <w:rPr>
          <w:b/>
          <w:color w:val="FF0000"/>
          <w:sz w:val="24"/>
          <w:szCs w:val="24"/>
        </w:rPr>
        <w:t>heart</w:t>
      </w:r>
      <w:r w:rsidRPr="00C91A5C">
        <w:rPr>
          <w:b/>
          <w:sz w:val="24"/>
          <w:szCs w:val="24"/>
        </w:rPr>
        <w:t xml:space="preserve"> / hurt / hard</w:t>
      </w:r>
      <w:r w:rsidRPr="00C91A5C">
        <w:rPr>
          <w:sz w:val="24"/>
          <w:szCs w:val="24"/>
        </w:rPr>
        <w:t xml:space="preserve"> , on the run again</w:t>
      </w:r>
      <w:r w:rsidRPr="00C91A5C">
        <w:rPr>
          <w:sz w:val="24"/>
          <w:szCs w:val="24"/>
        </w:rPr>
        <w:br/>
        <w:t xml:space="preserve">Drive is </w:t>
      </w:r>
      <w:r w:rsidRPr="00C91A5C">
        <w:rPr>
          <w:b/>
          <w:sz w:val="24"/>
          <w:szCs w:val="24"/>
        </w:rPr>
        <w:t xml:space="preserve">long / </w:t>
      </w:r>
      <w:r w:rsidRPr="00C91A5C">
        <w:rPr>
          <w:b/>
          <w:color w:val="FF0000"/>
          <w:sz w:val="24"/>
          <w:szCs w:val="24"/>
        </w:rPr>
        <w:t>strong</w:t>
      </w:r>
      <w:r w:rsidRPr="00C91A5C">
        <w:rPr>
          <w:b/>
          <w:sz w:val="24"/>
          <w:szCs w:val="24"/>
        </w:rPr>
        <w:t xml:space="preserve"> / wrong</w:t>
      </w:r>
      <w:r w:rsidRPr="00C91A5C">
        <w:rPr>
          <w:sz w:val="24"/>
          <w:szCs w:val="24"/>
        </w:rPr>
        <w:t xml:space="preserve"> anywhere</w:t>
      </w:r>
      <w:r w:rsidRPr="00C91A5C">
        <w:rPr>
          <w:sz w:val="24"/>
          <w:szCs w:val="24"/>
        </w:rPr>
        <w:br/>
        <w:t xml:space="preserve">Stick and stones won't take us </w:t>
      </w:r>
      <w:r w:rsidRPr="00C91A5C">
        <w:rPr>
          <w:b/>
          <w:sz w:val="24"/>
          <w:szCs w:val="24"/>
        </w:rPr>
        <w:t xml:space="preserve">old / </w:t>
      </w:r>
      <w:r w:rsidRPr="00C91A5C">
        <w:rPr>
          <w:b/>
          <w:color w:val="FF0000"/>
          <w:sz w:val="24"/>
          <w:szCs w:val="24"/>
        </w:rPr>
        <w:t xml:space="preserve">cold </w:t>
      </w:r>
      <w:r w:rsidRPr="00C91A5C">
        <w:rPr>
          <w:b/>
          <w:sz w:val="24"/>
          <w:szCs w:val="24"/>
        </w:rPr>
        <w:t>/sold</w:t>
      </w:r>
      <w:r w:rsidRPr="00C91A5C">
        <w:rPr>
          <w:sz w:val="24"/>
          <w:szCs w:val="24"/>
        </w:rPr>
        <w:br/>
        <w:t xml:space="preserve">Sky's the ball and it </w:t>
      </w:r>
      <w:r w:rsidRPr="00C91A5C">
        <w:rPr>
          <w:b/>
          <w:color w:val="FF0000"/>
          <w:sz w:val="24"/>
          <w:szCs w:val="24"/>
        </w:rPr>
        <w:t>fits</w:t>
      </w:r>
      <w:r w:rsidRPr="00C91A5C">
        <w:rPr>
          <w:b/>
          <w:sz w:val="24"/>
          <w:szCs w:val="24"/>
        </w:rPr>
        <w:t xml:space="preserve"> / feet/ feel</w:t>
      </w:r>
      <w:r w:rsidRPr="00C91A5C">
        <w:rPr>
          <w:sz w:val="24"/>
          <w:szCs w:val="24"/>
        </w:rPr>
        <w:t xml:space="preserve"> it</w:t>
      </w:r>
      <w:r w:rsidRPr="00C91A5C">
        <w:rPr>
          <w:sz w:val="24"/>
          <w:szCs w:val="24"/>
        </w:rPr>
        <w:br/>
        <w:t>It's the best world's feeling</w:t>
      </w:r>
      <w:r w:rsidRPr="00C91A5C">
        <w:rPr>
          <w:sz w:val="24"/>
          <w:szCs w:val="24"/>
        </w:rPr>
        <w:br/>
        <w:t xml:space="preserve">Like nothing can go </w:t>
      </w:r>
      <w:r w:rsidRPr="00C91A5C">
        <w:rPr>
          <w:b/>
          <w:sz w:val="24"/>
          <w:szCs w:val="24"/>
        </w:rPr>
        <w:t xml:space="preserve">strong / </w:t>
      </w:r>
      <w:r w:rsidRPr="00C91A5C">
        <w:rPr>
          <w:b/>
          <w:color w:val="FF0000"/>
          <w:sz w:val="24"/>
          <w:szCs w:val="24"/>
        </w:rPr>
        <w:t>wrong</w:t>
      </w:r>
      <w:r w:rsidRPr="00C91A5C">
        <w:rPr>
          <w:b/>
          <w:sz w:val="24"/>
          <w:szCs w:val="24"/>
        </w:rPr>
        <w:t xml:space="preserve"> / long</w:t>
      </w:r>
      <w:r w:rsidRPr="00C91A5C">
        <w:rPr>
          <w:sz w:val="24"/>
          <w:szCs w:val="24"/>
        </w:rPr>
        <w:br/>
        <w:t xml:space="preserve">You're the saddle of the </w:t>
      </w:r>
      <w:r w:rsidRPr="00C91A5C">
        <w:rPr>
          <w:b/>
          <w:color w:val="FF0000"/>
          <w:sz w:val="24"/>
          <w:szCs w:val="24"/>
        </w:rPr>
        <w:t>world</w:t>
      </w:r>
      <w:r w:rsidRPr="00C91A5C">
        <w:rPr>
          <w:b/>
          <w:sz w:val="24"/>
          <w:szCs w:val="24"/>
        </w:rPr>
        <w:t xml:space="preserve"> / word / war</w:t>
      </w:r>
      <w:r w:rsidRPr="00C91A5C">
        <w:rPr>
          <w:sz w:val="24"/>
          <w:szCs w:val="24"/>
        </w:rPr>
        <w:t xml:space="preserve"> , you don't need to </w:t>
      </w:r>
      <w:r w:rsidRPr="00C91A5C">
        <w:rPr>
          <w:b/>
          <w:sz w:val="24"/>
          <w:szCs w:val="24"/>
        </w:rPr>
        <w:t xml:space="preserve">now/ no / </w:t>
      </w:r>
      <w:r w:rsidRPr="00C91A5C">
        <w:rPr>
          <w:b/>
          <w:color w:val="FF0000"/>
          <w:sz w:val="24"/>
          <w:szCs w:val="24"/>
        </w:rPr>
        <w:t>know</w:t>
      </w:r>
      <w:r w:rsidRPr="00C91A5C">
        <w:rPr>
          <w:b/>
          <w:sz w:val="24"/>
          <w:szCs w:val="24"/>
        </w:rPr>
        <w:t>.</w:t>
      </w:r>
      <w:r w:rsidRPr="00C91A5C">
        <w:rPr>
          <w:sz w:val="24"/>
          <w:szCs w:val="24"/>
        </w:rPr>
        <w:br/>
      </w:r>
    </w:p>
    <w:p w:rsidR="00C91A5C" w:rsidRPr="00C91A5C" w:rsidRDefault="00C91A5C" w:rsidP="00C91A5C">
      <w:pPr>
        <w:ind w:left="120"/>
        <w:rPr>
          <w:b/>
          <w:sz w:val="24"/>
          <w:szCs w:val="24"/>
        </w:rPr>
      </w:pPr>
      <w:r w:rsidRPr="00C91A5C">
        <w:rPr>
          <w:b/>
          <w:sz w:val="24"/>
          <w:szCs w:val="24"/>
        </w:rPr>
        <w:t>Write these sentences in the past tense:</w:t>
      </w:r>
    </w:p>
    <w:p w:rsidR="00C91A5C" w:rsidRPr="00C91A5C" w:rsidRDefault="00C91A5C" w:rsidP="00C91A5C">
      <w:pPr>
        <w:ind w:left="120"/>
        <w:rPr>
          <w:sz w:val="24"/>
          <w:szCs w:val="24"/>
        </w:rPr>
      </w:pPr>
    </w:p>
    <w:p w:rsidR="00C91A5C" w:rsidRPr="00C91A5C" w:rsidRDefault="00C91A5C" w:rsidP="00C91A5C">
      <w:pPr>
        <w:ind w:left="120"/>
        <w:rPr>
          <w:sz w:val="24"/>
          <w:szCs w:val="24"/>
        </w:rPr>
      </w:pPr>
      <w:r w:rsidRPr="00C91A5C">
        <w:rPr>
          <w:sz w:val="24"/>
          <w:szCs w:val="24"/>
        </w:rPr>
        <w:t>We're in the car on the highway   ……………………………………………………………..</w:t>
      </w:r>
      <w:r w:rsidRPr="00C91A5C">
        <w:rPr>
          <w:sz w:val="24"/>
          <w:szCs w:val="24"/>
        </w:rPr>
        <w:br/>
        <w:t>It's a magical feeling that no one's got a hold  ………………………………………………..</w:t>
      </w:r>
      <w:r w:rsidRPr="00C91A5C">
        <w:rPr>
          <w:sz w:val="24"/>
          <w:szCs w:val="24"/>
        </w:rPr>
        <w:br/>
        <w:t>You're out calling, still young, happiness in all. ………………………………………………</w:t>
      </w:r>
      <w:r w:rsidRPr="00C91A5C">
        <w:rPr>
          <w:sz w:val="24"/>
          <w:szCs w:val="24"/>
        </w:rPr>
        <w:br/>
      </w:r>
    </w:p>
    <w:p w:rsidR="00C91A5C" w:rsidRPr="00C91A5C" w:rsidRDefault="00C91A5C" w:rsidP="00C91A5C">
      <w:pPr>
        <w:rPr>
          <w:b/>
          <w:sz w:val="24"/>
          <w:szCs w:val="24"/>
        </w:rPr>
      </w:pPr>
      <w:r w:rsidRPr="00C91A5C">
        <w:rPr>
          <w:b/>
          <w:sz w:val="24"/>
          <w:szCs w:val="24"/>
        </w:rPr>
        <w:t xml:space="preserve"> Complete this text:</w:t>
      </w:r>
    </w:p>
    <w:p w:rsidR="00C91A5C" w:rsidRPr="00C91A5C" w:rsidRDefault="00C91A5C" w:rsidP="00C91A5C">
      <w:pPr>
        <w:rPr>
          <w:sz w:val="24"/>
          <w:szCs w:val="24"/>
        </w:rPr>
      </w:pPr>
    </w:p>
    <w:p w:rsidR="00C91A5C" w:rsidRPr="00C91A5C" w:rsidRDefault="00C91A5C" w:rsidP="00C91A5C">
      <w:pPr>
        <w:rPr>
          <w:b/>
          <w:sz w:val="24"/>
          <w:szCs w:val="24"/>
        </w:rPr>
      </w:pPr>
      <w:r w:rsidRPr="00C91A5C">
        <w:rPr>
          <w:sz w:val="24"/>
          <w:szCs w:val="24"/>
        </w:rPr>
        <w:t xml:space="preserve"> Cause it's your </w:t>
      </w:r>
      <w:r w:rsidRPr="00C91A5C">
        <w:rPr>
          <w:b/>
          <w:sz w:val="24"/>
          <w:szCs w:val="24"/>
        </w:rPr>
        <w:t>heart</w:t>
      </w:r>
      <w:r w:rsidRPr="00C91A5C">
        <w:rPr>
          <w:sz w:val="24"/>
          <w:szCs w:val="24"/>
        </w:rPr>
        <w:t xml:space="preserve">, it's </w:t>
      </w:r>
      <w:r w:rsidRPr="00C91A5C">
        <w:rPr>
          <w:b/>
          <w:sz w:val="24"/>
          <w:szCs w:val="24"/>
        </w:rPr>
        <w:t>alive</w:t>
      </w:r>
      <w:r w:rsidRPr="00C91A5C">
        <w:rPr>
          <w:sz w:val="24"/>
          <w:szCs w:val="24"/>
        </w:rPr>
        <w:br/>
        <w:t xml:space="preserve"> It's </w:t>
      </w:r>
      <w:r w:rsidRPr="00C91A5C">
        <w:rPr>
          <w:b/>
          <w:sz w:val="24"/>
          <w:szCs w:val="24"/>
        </w:rPr>
        <w:t>pumping</w:t>
      </w:r>
      <w:r w:rsidRPr="00C91A5C">
        <w:rPr>
          <w:sz w:val="24"/>
          <w:szCs w:val="24"/>
        </w:rPr>
        <w:t xml:space="preserve">   </w:t>
      </w:r>
      <w:r w:rsidRPr="00C91A5C">
        <w:rPr>
          <w:b/>
          <w:sz w:val="24"/>
          <w:szCs w:val="24"/>
        </w:rPr>
        <w:t>blood</w:t>
      </w:r>
    </w:p>
    <w:p w:rsidR="00C91A5C" w:rsidRPr="00C91A5C" w:rsidRDefault="00C91A5C" w:rsidP="00C91A5C">
      <w:pPr>
        <w:rPr>
          <w:sz w:val="24"/>
          <w:szCs w:val="24"/>
        </w:rPr>
      </w:pPr>
      <w:r w:rsidRPr="00C91A5C">
        <w:rPr>
          <w:sz w:val="24"/>
          <w:szCs w:val="24"/>
        </w:rPr>
        <w:t xml:space="preserve"> And it's your </w:t>
      </w:r>
      <w:r w:rsidRPr="00C91A5C">
        <w:rPr>
          <w:b/>
          <w:sz w:val="24"/>
          <w:szCs w:val="24"/>
        </w:rPr>
        <w:t>heart</w:t>
      </w:r>
      <w:r w:rsidRPr="00C91A5C">
        <w:rPr>
          <w:sz w:val="24"/>
          <w:szCs w:val="24"/>
        </w:rPr>
        <w:t xml:space="preserve">, it's </w:t>
      </w:r>
      <w:r w:rsidRPr="00C91A5C">
        <w:rPr>
          <w:b/>
          <w:sz w:val="24"/>
          <w:szCs w:val="24"/>
        </w:rPr>
        <w:t>alive</w:t>
      </w:r>
      <w:r w:rsidRPr="00C91A5C">
        <w:rPr>
          <w:sz w:val="24"/>
          <w:szCs w:val="24"/>
        </w:rPr>
        <w:br/>
        <w:t xml:space="preserve"> It's </w:t>
      </w:r>
      <w:r w:rsidRPr="00C91A5C">
        <w:rPr>
          <w:b/>
          <w:sz w:val="24"/>
          <w:szCs w:val="24"/>
        </w:rPr>
        <w:t>pumping blood</w:t>
      </w:r>
      <w:r w:rsidRPr="00C91A5C">
        <w:rPr>
          <w:sz w:val="24"/>
          <w:szCs w:val="24"/>
        </w:rPr>
        <w:t xml:space="preserve">   </w:t>
      </w:r>
    </w:p>
    <w:p w:rsidR="00C91A5C" w:rsidRPr="00C91A5C" w:rsidRDefault="00C91A5C" w:rsidP="00C91A5C">
      <w:pPr>
        <w:rPr>
          <w:sz w:val="24"/>
          <w:szCs w:val="24"/>
        </w:rPr>
      </w:pPr>
      <w:r w:rsidRPr="00C91A5C">
        <w:rPr>
          <w:sz w:val="24"/>
          <w:szCs w:val="24"/>
        </w:rPr>
        <w:t xml:space="preserve"> And the </w:t>
      </w:r>
      <w:r w:rsidRPr="00C91A5C">
        <w:rPr>
          <w:b/>
          <w:sz w:val="24"/>
          <w:szCs w:val="24"/>
        </w:rPr>
        <w:t xml:space="preserve">whole </w:t>
      </w:r>
      <w:r w:rsidRPr="00C91A5C">
        <w:rPr>
          <w:sz w:val="24"/>
          <w:szCs w:val="24"/>
        </w:rPr>
        <w:t xml:space="preserve"> </w:t>
      </w:r>
      <w:r w:rsidRPr="00C91A5C">
        <w:rPr>
          <w:b/>
          <w:sz w:val="24"/>
          <w:szCs w:val="24"/>
        </w:rPr>
        <w:t>wide</w:t>
      </w:r>
      <w:r w:rsidRPr="00C91A5C">
        <w:rPr>
          <w:sz w:val="24"/>
          <w:szCs w:val="24"/>
        </w:rPr>
        <w:t xml:space="preserve">  </w:t>
      </w:r>
      <w:r w:rsidRPr="00C91A5C">
        <w:rPr>
          <w:b/>
          <w:sz w:val="24"/>
          <w:szCs w:val="24"/>
        </w:rPr>
        <w:t>world</w:t>
      </w:r>
      <w:r w:rsidRPr="00C91A5C">
        <w:rPr>
          <w:sz w:val="24"/>
          <w:szCs w:val="24"/>
        </w:rPr>
        <w:t xml:space="preserve"> is </w:t>
      </w:r>
      <w:r w:rsidRPr="00C91A5C">
        <w:rPr>
          <w:b/>
          <w:sz w:val="24"/>
          <w:szCs w:val="24"/>
        </w:rPr>
        <w:t>whistling</w:t>
      </w:r>
      <w:r w:rsidRPr="00C91A5C">
        <w:rPr>
          <w:sz w:val="24"/>
          <w:szCs w:val="24"/>
        </w:rPr>
        <w:t xml:space="preserve"> .</w:t>
      </w:r>
    </w:p>
    <w:p w:rsidR="00C91A5C" w:rsidRDefault="00C91A5C" w:rsidP="00C91A5C"/>
    <w:p w:rsidR="00C91A5C" w:rsidRDefault="00C91A5C" w:rsidP="00C91A5C">
      <w:pPr>
        <w:pStyle w:val="text"/>
      </w:pPr>
    </w:p>
    <w:p w:rsidR="00C91A5C" w:rsidRDefault="00C91A5C" w:rsidP="00C91A5C">
      <w:pPr>
        <w:pStyle w:val="text"/>
      </w:pPr>
    </w:p>
    <w:p w:rsidR="00C91A5C" w:rsidRDefault="00C91A5C" w:rsidP="00C91A5C">
      <w:pPr>
        <w:pStyle w:val="text"/>
      </w:pPr>
    </w:p>
    <w:p w:rsidR="00C91A5C" w:rsidRDefault="00C91A5C" w:rsidP="00C91A5C">
      <w:pPr>
        <w:pStyle w:val="text"/>
      </w:pPr>
    </w:p>
    <w:p w:rsidR="00C91A5C" w:rsidRDefault="00C91A5C" w:rsidP="00C91A5C">
      <w:pPr>
        <w:pStyle w:val="text"/>
      </w:pPr>
    </w:p>
    <w:p w:rsidR="00C91A5C" w:rsidRDefault="00C91A5C" w:rsidP="00C91A5C">
      <w:pPr>
        <w:pStyle w:val="text"/>
      </w:pPr>
    </w:p>
    <w:p w:rsidR="00C91A5C" w:rsidRDefault="00C91A5C" w:rsidP="0007759F">
      <w:pPr>
        <w:pStyle w:val="text"/>
      </w:pPr>
    </w:p>
    <w:p w:rsidR="00C91A5C" w:rsidRDefault="00C91A5C" w:rsidP="00C91A5C">
      <w:pPr>
        <w:pStyle w:val="text"/>
      </w:pPr>
      <w:r>
        <w:t>Nonono – Pumping  blood</w:t>
      </w:r>
    </w:p>
    <w:p w:rsidR="00C91A5C" w:rsidRDefault="00C91A5C" w:rsidP="00C91A5C">
      <w:pPr>
        <w:pStyle w:val="text"/>
      </w:pPr>
    </w:p>
    <w:p w:rsidR="00C91A5C" w:rsidRDefault="00C91A5C" w:rsidP="00C91A5C">
      <w:pPr>
        <w:pStyle w:val="text"/>
      </w:pPr>
      <w:r>
        <w:t>Hey heart, on the road again</w:t>
      </w:r>
      <w:r>
        <w:br/>
        <w:t>Moving on forward</w:t>
      </w:r>
      <w:r>
        <w:br/>
        <w:t>Stick and stones won't break our bones</w:t>
      </w:r>
      <w:r>
        <w:br/>
        <w:t>We're in the car on the highway</w:t>
      </w:r>
      <w:r>
        <w:br/>
        <w:t>It's a magical feeling that no one's got a hold</w:t>
      </w:r>
      <w:r>
        <w:br/>
        <w:t>You're out calling, still young, happiness in all.</w:t>
      </w:r>
      <w:r>
        <w:br/>
      </w:r>
      <w:r>
        <w:br/>
        <w:t>This is your heart, it's alive</w:t>
      </w:r>
      <w:r>
        <w:br/>
        <w:t>It's pumping blood</w:t>
      </w:r>
      <w:r>
        <w:br/>
        <w:t>And it's your heart, it's alive</w:t>
      </w:r>
      <w:r>
        <w:br/>
        <w:t>It's pumping blood</w:t>
      </w:r>
      <w:r>
        <w:br/>
        <w:t xml:space="preserve">And the whole wide world is whistling </w:t>
      </w:r>
      <w:r>
        <w:br/>
        <w:t xml:space="preserve">And it's whistling </w:t>
      </w:r>
      <w:r>
        <w:br/>
      </w:r>
      <w:r>
        <w:br/>
        <w:t>Hey heart, on the run again</w:t>
      </w:r>
      <w:r>
        <w:br/>
        <w:t>Drive is strong anywhere</w:t>
      </w:r>
      <w:r>
        <w:br/>
        <w:t>Stick and stones won't take us cold</w:t>
      </w:r>
      <w:r>
        <w:br/>
        <w:t>Sky's the ball and it fits it</w:t>
      </w:r>
      <w:r>
        <w:br/>
        <w:t>It's the best world's feeling</w:t>
      </w:r>
      <w:r>
        <w:br/>
        <w:t xml:space="preserve">Like nothing can go wrong </w:t>
      </w:r>
      <w:r>
        <w:br/>
        <w:t>You're the saddle of the world, you don't need to know.</w:t>
      </w:r>
      <w:r>
        <w:br/>
      </w:r>
      <w:r>
        <w:br/>
        <w:t>Cause it's your heart, it's alive</w:t>
      </w:r>
      <w:r>
        <w:br/>
        <w:t>It's pumping blood</w:t>
      </w:r>
      <w:r>
        <w:br/>
        <w:t>And it's your heart, it's alive</w:t>
      </w:r>
      <w:r>
        <w:br/>
        <w:t>It's pumping blood</w:t>
      </w:r>
      <w:r>
        <w:br/>
        <w:t>And the whole wide world is whistling.</w:t>
      </w:r>
      <w:r>
        <w:br/>
      </w:r>
      <w:r>
        <w:br/>
        <w:t>Hey heart, on the road again</w:t>
      </w:r>
      <w:r>
        <w:br/>
        <w:t>On a highway, on a highway</w:t>
      </w:r>
      <w:r>
        <w:br/>
        <w:t>Hey, heart, on the road again</w:t>
      </w:r>
      <w:r>
        <w:br/>
        <w:t>On a highway, on a highway.</w:t>
      </w:r>
      <w:r>
        <w:br/>
      </w:r>
      <w:r>
        <w:br/>
        <w:t>Cause it's your heart, it's alive</w:t>
      </w:r>
      <w:r>
        <w:br/>
        <w:t>It's pumping blood</w:t>
      </w:r>
      <w:r>
        <w:br/>
        <w:t>And it's your heart, it's alive</w:t>
      </w:r>
      <w:r>
        <w:br/>
        <w:t>It's pumping blood</w:t>
      </w:r>
      <w:r>
        <w:br/>
        <w:t xml:space="preserve">And the whole wide world is whistling </w:t>
      </w:r>
      <w:r>
        <w:br/>
        <w:t>And it's whistling.</w:t>
      </w:r>
      <w:r>
        <w:br/>
        <w:t>And it's whistling.</w:t>
      </w:r>
      <w:r>
        <w:br/>
        <w:t>And it's whistling.</w:t>
      </w:r>
      <w:r>
        <w:br/>
        <w:t>And it's whistling.</w:t>
      </w:r>
    </w:p>
    <w:p w:rsidR="00C91A5C" w:rsidRDefault="00C91A5C" w:rsidP="00C91A5C">
      <w:pPr>
        <w:pStyle w:val="text"/>
      </w:pPr>
    </w:p>
    <w:p w:rsidR="00C91A5C" w:rsidRDefault="00C91A5C" w:rsidP="00C91A5C">
      <w:pPr>
        <w:pStyle w:val="text"/>
      </w:pPr>
    </w:p>
    <w:p w:rsidR="00C91A5C" w:rsidRDefault="00C91A5C" w:rsidP="00C91A5C">
      <w:pPr>
        <w:pStyle w:val="text"/>
      </w:pPr>
      <w:r>
        <w:t>Hej srdíčko, zase na cestě</w:t>
      </w:r>
      <w:r>
        <w:br/>
        <w:t>Pohybující se vpřed</w:t>
      </w:r>
      <w:r>
        <w:br/>
        <w:t>Klacky, ani kameny nezlomí naše kosti</w:t>
      </w:r>
      <w:r>
        <w:br/>
        <w:t>Jsme v autě na silnici</w:t>
      </w:r>
      <w:r>
        <w:br/>
        <w:t>Je to kouzelný pocit, že nikoho nic nedrží</w:t>
      </w:r>
      <w:r>
        <w:br/>
        <w:t>Vykřikuješ, stále mladý, štěstí ve všem</w:t>
      </w:r>
      <w:r>
        <w:br/>
      </w:r>
      <w:r>
        <w:br/>
        <w:t>Tohle je tvé srdce, je živé</w:t>
      </w:r>
      <w:r>
        <w:br/>
        <w:t>proudí krev</w:t>
      </w:r>
      <w:r>
        <w:br/>
        <w:t>A to je tvé srdce, je živé</w:t>
      </w:r>
      <w:r>
        <w:br/>
        <w:t>proudí krev</w:t>
      </w:r>
      <w:r>
        <w:br/>
        <w:t>A celý širý svět si hvízdá</w:t>
      </w:r>
      <w:r>
        <w:br/>
        <w:t>A hvízdá si</w:t>
      </w:r>
      <w:r>
        <w:br/>
      </w:r>
      <w:r>
        <w:br/>
        <w:t>Hej srdíčko, zase na útěku</w:t>
      </w:r>
      <w:r>
        <w:br/>
        <w:t>Cesta je pevná kdekoliv</w:t>
      </w:r>
      <w:r>
        <w:br/>
        <w:t>Klacky, ani kameny nás nenachladí</w:t>
      </w:r>
      <w:r>
        <w:br/>
        <w:t>Nebe je balón a to sedí</w:t>
      </w:r>
      <w:r>
        <w:br/>
        <w:t>Je to nejlepší pocit na světě</w:t>
      </w:r>
      <w:r>
        <w:br/>
        <w:t>Jako kdyby nic nebylo špatně</w:t>
      </w:r>
      <w:r>
        <w:br/>
        <w:t>Ty jsi hřbet světa, nepotřebuješ to vědět</w:t>
      </w:r>
      <w:r>
        <w:br/>
      </w:r>
      <w:r>
        <w:br/>
        <w:t>Protože to je tvé srdce, na živé</w:t>
      </w:r>
      <w:r>
        <w:br/>
        <w:t>proudí krev</w:t>
      </w:r>
      <w:r>
        <w:br/>
        <w:t>A to je tvé srdce, je živé</w:t>
      </w:r>
      <w:r>
        <w:br/>
        <w:t>proudí krev</w:t>
      </w:r>
      <w:r>
        <w:br/>
        <w:t>A celý širý svět si hvízdá</w:t>
      </w:r>
      <w:r>
        <w:br/>
      </w:r>
      <w:r>
        <w:br/>
        <w:t>Hej srdíčko, zase na cestě</w:t>
      </w:r>
      <w:r>
        <w:br/>
        <w:t>Na silnici, na silnici</w:t>
      </w:r>
      <w:r>
        <w:br/>
        <w:t>Hej srdíčko, zase na cestě</w:t>
      </w:r>
      <w:r>
        <w:br/>
        <w:t>Na silnici, na silnici</w:t>
      </w:r>
      <w:r>
        <w:br/>
      </w:r>
      <w:r>
        <w:br/>
        <w:t>Protože to je tvé srdce, je živé</w:t>
      </w:r>
      <w:r>
        <w:br/>
        <w:t>proudí krev</w:t>
      </w:r>
      <w:r>
        <w:br/>
        <w:t>A to je tvé srdce, je živé</w:t>
      </w:r>
      <w:r>
        <w:br/>
        <w:t>proudí krev</w:t>
      </w:r>
      <w:r>
        <w:br/>
        <w:t>A celý širý svět si hvízdá</w:t>
      </w:r>
      <w:r>
        <w:br/>
        <w:t>A hvízdá si</w:t>
      </w:r>
      <w:r>
        <w:br/>
        <w:t>A hvízdá si</w:t>
      </w:r>
      <w:r>
        <w:br/>
        <w:t>A hvízdá si</w:t>
      </w:r>
      <w:r>
        <w:br/>
        <w:t>A hvízdá si</w:t>
      </w:r>
    </w:p>
    <w:p w:rsidR="00C91A5C" w:rsidRDefault="00C91A5C" w:rsidP="00C91A5C"/>
    <w:p w:rsidR="00C91A5C" w:rsidRDefault="00C91A5C" w:rsidP="00C91A5C"/>
    <w:p w:rsidR="00C91A5C" w:rsidRDefault="00C91A5C" w:rsidP="006F19D1">
      <w:pPr>
        <w:pStyle w:val="Zhlav"/>
        <w:tabs>
          <w:tab w:val="clear" w:pos="4536"/>
          <w:tab w:val="clear" w:pos="9072"/>
        </w:tabs>
        <w:jc w:val="both"/>
      </w:pPr>
    </w:p>
    <w:sectPr w:rsidR="00C91A5C" w:rsidSect="005A387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AD5" w:rsidRDefault="000E4AD5">
      <w:r>
        <w:separator/>
      </w:r>
    </w:p>
  </w:endnote>
  <w:endnote w:type="continuationSeparator" w:id="0">
    <w:p w:rsidR="000E4AD5" w:rsidRDefault="000E4A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41E" w:rsidRPr="00664B28" w:rsidRDefault="005945DA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4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2641E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AD5" w:rsidRDefault="000E4AD5">
      <w:r>
        <w:separator/>
      </w:r>
    </w:p>
  </w:footnote>
  <w:footnote w:type="continuationSeparator" w:id="0">
    <w:p w:rsidR="000E4AD5" w:rsidRDefault="000E4A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41E" w:rsidRDefault="005945DA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6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5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2641E" w:rsidRDefault="00B2641E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B2641E" w:rsidRDefault="00B2641E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B2641E" w:rsidRPr="00B36E70" w:rsidRDefault="00B2641E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63931AF"/>
    <w:multiLevelType w:val="hybridMultilevel"/>
    <w:tmpl w:val="852EB41C"/>
    <w:lvl w:ilvl="0" w:tplc="2856CED6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3790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65592"/>
    <w:rsid w:val="00071FBF"/>
    <w:rsid w:val="00075684"/>
    <w:rsid w:val="00076E91"/>
    <w:rsid w:val="0007759F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4AD5"/>
    <w:rsid w:val="000E5CB6"/>
    <w:rsid w:val="000F37F5"/>
    <w:rsid w:val="000F6001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46A4A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2E55"/>
    <w:rsid w:val="00190AB6"/>
    <w:rsid w:val="00192F7C"/>
    <w:rsid w:val="0019546B"/>
    <w:rsid w:val="00197832"/>
    <w:rsid w:val="001A1824"/>
    <w:rsid w:val="001A1968"/>
    <w:rsid w:val="001B06AA"/>
    <w:rsid w:val="001B1732"/>
    <w:rsid w:val="001B49B2"/>
    <w:rsid w:val="001B4DDA"/>
    <w:rsid w:val="001B51B0"/>
    <w:rsid w:val="001B5C1E"/>
    <w:rsid w:val="001B6970"/>
    <w:rsid w:val="001C04C7"/>
    <w:rsid w:val="001C4EB8"/>
    <w:rsid w:val="001D3783"/>
    <w:rsid w:val="001D389F"/>
    <w:rsid w:val="001D7505"/>
    <w:rsid w:val="001E1635"/>
    <w:rsid w:val="001E329F"/>
    <w:rsid w:val="001E67F7"/>
    <w:rsid w:val="001F5164"/>
    <w:rsid w:val="00204006"/>
    <w:rsid w:val="0020519C"/>
    <w:rsid w:val="00206B9C"/>
    <w:rsid w:val="0021594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838F6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585E"/>
    <w:rsid w:val="003361D0"/>
    <w:rsid w:val="0034012A"/>
    <w:rsid w:val="00342DAC"/>
    <w:rsid w:val="003436F6"/>
    <w:rsid w:val="00346243"/>
    <w:rsid w:val="0034638A"/>
    <w:rsid w:val="003471ED"/>
    <w:rsid w:val="00347632"/>
    <w:rsid w:val="00352B32"/>
    <w:rsid w:val="003560D6"/>
    <w:rsid w:val="00356126"/>
    <w:rsid w:val="00363B08"/>
    <w:rsid w:val="00365161"/>
    <w:rsid w:val="00365928"/>
    <w:rsid w:val="0037150A"/>
    <w:rsid w:val="00373587"/>
    <w:rsid w:val="0037509C"/>
    <w:rsid w:val="00383552"/>
    <w:rsid w:val="003842B5"/>
    <w:rsid w:val="00387001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1AEC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45363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2BA6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1F7F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16D0"/>
    <w:rsid w:val="005654AD"/>
    <w:rsid w:val="0056731F"/>
    <w:rsid w:val="00570392"/>
    <w:rsid w:val="00574976"/>
    <w:rsid w:val="00581CE3"/>
    <w:rsid w:val="00586363"/>
    <w:rsid w:val="00586840"/>
    <w:rsid w:val="00586D32"/>
    <w:rsid w:val="005870E2"/>
    <w:rsid w:val="00590775"/>
    <w:rsid w:val="005945DA"/>
    <w:rsid w:val="00595359"/>
    <w:rsid w:val="00596A49"/>
    <w:rsid w:val="00596F2C"/>
    <w:rsid w:val="005A04EB"/>
    <w:rsid w:val="005A387D"/>
    <w:rsid w:val="005A5CDB"/>
    <w:rsid w:val="005A63CC"/>
    <w:rsid w:val="005B13E2"/>
    <w:rsid w:val="005B51BE"/>
    <w:rsid w:val="005B5629"/>
    <w:rsid w:val="005B5B28"/>
    <w:rsid w:val="005B681C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0E5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81BA0"/>
    <w:rsid w:val="00685B64"/>
    <w:rsid w:val="006870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410"/>
    <w:rsid w:val="00712695"/>
    <w:rsid w:val="0071288B"/>
    <w:rsid w:val="00712E4D"/>
    <w:rsid w:val="00722C48"/>
    <w:rsid w:val="00723480"/>
    <w:rsid w:val="0072378F"/>
    <w:rsid w:val="007258AD"/>
    <w:rsid w:val="007372D9"/>
    <w:rsid w:val="00741208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0882"/>
    <w:rsid w:val="007E2087"/>
    <w:rsid w:val="007E59C1"/>
    <w:rsid w:val="007E6EC9"/>
    <w:rsid w:val="007F1F08"/>
    <w:rsid w:val="007F2802"/>
    <w:rsid w:val="007F2869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53902"/>
    <w:rsid w:val="00860128"/>
    <w:rsid w:val="008715A8"/>
    <w:rsid w:val="0087349F"/>
    <w:rsid w:val="008750CB"/>
    <w:rsid w:val="00876D93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10F6"/>
    <w:rsid w:val="008D203E"/>
    <w:rsid w:val="008D28BB"/>
    <w:rsid w:val="008D783B"/>
    <w:rsid w:val="008E165B"/>
    <w:rsid w:val="008E287E"/>
    <w:rsid w:val="008E6399"/>
    <w:rsid w:val="008E6FC0"/>
    <w:rsid w:val="008F268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346CC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77B40"/>
    <w:rsid w:val="0098081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C1F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5BDE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39E5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15FC"/>
    <w:rsid w:val="00B036C0"/>
    <w:rsid w:val="00B055AA"/>
    <w:rsid w:val="00B05D65"/>
    <w:rsid w:val="00B111DE"/>
    <w:rsid w:val="00B1447D"/>
    <w:rsid w:val="00B21C29"/>
    <w:rsid w:val="00B22DA1"/>
    <w:rsid w:val="00B2623F"/>
    <w:rsid w:val="00B2641E"/>
    <w:rsid w:val="00B36E70"/>
    <w:rsid w:val="00B41BEB"/>
    <w:rsid w:val="00B42104"/>
    <w:rsid w:val="00B4772F"/>
    <w:rsid w:val="00B47892"/>
    <w:rsid w:val="00B5454F"/>
    <w:rsid w:val="00B55507"/>
    <w:rsid w:val="00B6262B"/>
    <w:rsid w:val="00B7112E"/>
    <w:rsid w:val="00B71ADF"/>
    <w:rsid w:val="00B72FF3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7F0"/>
    <w:rsid w:val="00C25EC4"/>
    <w:rsid w:val="00C27224"/>
    <w:rsid w:val="00C35848"/>
    <w:rsid w:val="00C370F0"/>
    <w:rsid w:val="00C379B5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1A5C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B72F6"/>
    <w:rsid w:val="00CC19E6"/>
    <w:rsid w:val="00CC2735"/>
    <w:rsid w:val="00CC2C55"/>
    <w:rsid w:val="00CC665D"/>
    <w:rsid w:val="00CC7D57"/>
    <w:rsid w:val="00CC7F04"/>
    <w:rsid w:val="00CD00F2"/>
    <w:rsid w:val="00CD4678"/>
    <w:rsid w:val="00CD6CBD"/>
    <w:rsid w:val="00CE0574"/>
    <w:rsid w:val="00CE29BE"/>
    <w:rsid w:val="00CF2E05"/>
    <w:rsid w:val="00CF3CB1"/>
    <w:rsid w:val="00CF54AA"/>
    <w:rsid w:val="00D01270"/>
    <w:rsid w:val="00D01453"/>
    <w:rsid w:val="00D05B72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2B1D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2DF5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7CD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424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Zpat">
    <w:name w:val="footer"/>
    <w:basedOn w:val="Normln"/>
    <w:link w:val="Zpat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Odkaznakoment">
    <w:name w:val="annotation reference"/>
    <w:uiPriority w:val="99"/>
    <w:semiHidden/>
    <w:rsid w:val="00DE5F2C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DE5F2C"/>
    <w:rPr>
      <w:lang w:eastAsia="ko-KR"/>
    </w:rPr>
  </w:style>
  <w:style w:type="character" w:customStyle="1" w:styleId="TextkomenteChar">
    <w:name w:val="Text komentáře Char"/>
    <w:link w:val="Textkomente"/>
    <w:uiPriority w:val="99"/>
    <w:semiHidden/>
    <w:locked/>
    <w:rsid w:val="00DE5F2C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DE5F2C"/>
    <w:rPr>
      <w:rFonts w:ascii="Times New Roman" w:hAnsi="Times New Roman" w:cs="Times New Roman"/>
      <w:b/>
    </w:rPr>
  </w:style>
  <w:style w:type="paragraph" w:styleId="Textbubliny">
    <w:name w:val="Balloon Text"/>
    <w:basedOn w:val="Normln"/>
    <w:link w:val="TextbublinyChar"/>
    <w:uiPriority w:val="99"/>
    <w:semiHidden/>
    <w:rsid w:val="00DE5F2C"/>
    <w:rPr>
      <w:rFonts w:ascii="Tahoma" w:hAnsi="Tahoma"/>
      <w:sz w:val="16"/>
      <w:szCs w:val="16"/>
      <w:lang w:eastAsia="ko-KR"/>
    </w:rPr>
  </w:style>
  <w:style w:type="character" w:customStyle="1" w:styleId="TextbublinyChar">
    <w:name w:val="Text bubliny Char"/>
    <w:link w:val="Textbubliny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">
    <w:name w:val="text"/>
    <w:basedOn w:val="Normln"/>
    <w:rsid w:val="00ED2B1D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Hypertextovodkaz">
    <w:name w:val="Hyperlink"/>
    <w:uiPriority w:val="99"/>
    <w:rsid w:val="00977B40"/>
    <w:rPr>
      <w:rFonts w:cs="Times New Roman"/>
      <w:color w:val="0000FF"/>
      <w:u w:val="single"/>
    </w:rPr>
  </w:style>
  <w:style w:type="character" w:styleId="Sledovanodkaz">
    <w:name w:val="FollowedHyperlink"/>
    <w:uiPriority w:val="99"/>
    <w:rsid w:val="00977B40"/>
    <w:rPr>
      <w:rFonts w:cs="Times New Roman"/>
      <w:color w:val="800080"/>
      <w:u w:val="single"/>
    </w:rPr>
  </w:style>
  <w:style w:type="character" w:customStyle="1" w:styleId="Standardnpsmoodstavce1">
    <w:name w:val="Standardní písmo odstavce1"/>
    <w:rsid w:val="0032585E"/>
  </w:style>
  <w:style w:type="paragraph" w:customStyle="1" w:styleId="Seznmek">
    <w:name w:val="Seznámek"/>
    <w:basedOn w:val="Normln"/>
    <w:rsid w:val="0032585E"/>
    <w:pPr>
      <w:keepLines/>
      <w:suppressAutoHyphens/>
      <w:spacing w:before="40" w:after="80" w:line="100" w:lineRule="atLeast"/>
      <w:ind w:firstLine="284"/>
      <w:jc w:val="both"/>
    </w:pPr>
    <w:rPr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05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128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8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8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8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9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05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1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3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05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127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7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8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8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9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9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05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1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05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05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05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127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28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30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3j4I0PqNzK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0B15199-FF54-400F-B7AB-11B6A0996A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ABC7F1-56CE-4F3E-B323-4204353A3E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DF7290-CDD1-4354-856A-84A2FBA9918A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5</Pages>
  <Words>747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5149</CharactersWithSpaces>
  <SharedDoc>false</SharedDoc>
  <HLinks>
    <vt:vector size="6" baseType="variant">
      <vt:variant>
        <vt:i4>2687091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https://www.youtube.com/watch?v=3j4I0PqNzKE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2015-07-24T15:09:00Z</dcterms:created>
  <dcterms:modified xsi:type="dcterms:W3CDTF">2015-07-24T15:09:00Z</dcterms:modified>
</cp:coreProperties>
</file>